
<file path=[Content_Types].xml><?xml version="1.0" encoding="utf-8"?>
<Types xmlns="http://schemas.openxmlformats.org/package/2006/content-types">
  <Default Extension="gif" ContentType="image/gif"/>
  <Default Extension="jpeg" ContentType="image/jpeg"/>
  <Default Extension="jpg" ContentType="image/jpeg"/>
  <Default Extension="mp3" ContentType="audio/mpeg"/>
  <Default Extension="png" ContentType="image/png"/>
  <Default Extension="rels" ContentType="application/vnd.openxmlformats-package.relationships+xml"/>
  <Default Extension="wav" ContentType="audio/x-wav"/>
  <Default Extension="wdp" ContentType="image/vnd.ms-photo"/>
  <Default Extension="xml" ContentType="application/xml"/>
  <Override PartName="/ppt/presentation.xml" ContentType="application/vnd.openxmlformats-officedocument.presentationml.presentation.main+xml"/>
  <Override PartName="/ppt/slideMasters/slideMaster1.xml" ContentType="application/vnd.openxmlformats-officedocument.presentationml.slideMaster+xml"/>
  <Override PartName="/ppt/slideMasters/slideMaster2.xml" ContentType="application/vnd.openxmlformats-officedocument.presentationml.slideMaster+xml"/>
  <Override PartName="/ppt/slideMasters/slideMaster3.xml" ContentType="application/vnd.openxmlformats-officedocument.presentationml.slideMaster+xml"/>
  <Override PartName="/ppt/slideMasters/slideMaster4.xml" ContentType="application/vnd.openxmlformats-officedocument.presentationml.slideMaster+xml"/>
  <Override PartName="/ppt/slideMasters/slideMaster5.xml" ContentType="application/vnd.openxmlformats-officedocument.presentationml.slideMaster+xml"/>
  <Override PartName="/ppt/slideMasters/slideMaster6.xml" ContentType="application/vnd.openxmlformats-officedocument.presentationml.slideMaster+xml"/>
  <Override PartName="/ppt/slideMasters/slideMaster7.xml" ContentType="application/vnd.openxmlformats-officedocument.presentationml.slideMaster+xml"/>
  <Override PartName="/ppt/slideMasters/slideMaster8.xml" ContentType="application/vnd.openxmlformats-officedocument.presentationml.slideMaster+xml"/>
  <Override PartName="/ppt/slideMasters/slideMaster9.xml" ContentType="application/vnd.openxmlformats-officedocument.presentationml.slideMaster+xml"/>
  <Override PartName="/ppt/slides/slide1.xml" ContentType="application/vnd.openxmlformats-officedocument.presentationml.slide+xml"/>
  <Override PartName="/ppt/slides/slide2.xml" ContentType="application/vnd.openxmlformats-officedocument.presentationml.slide+xml"/>
  <Override PartName="/ppt/slides/slide3.xml" ContentType="application/vnd.openxmlformats-officedocument.presentationml.slide+xml"/>
  <Override PartName="/ppt/slides/slide4.xml" ContentType="application/vnd.openxmlformats-officedocument.presentationml.slide+xml"/>
  <Override PartName="/ppt/slides/slide5.xml" ContentType="application/vnd.openxmlformats-officedocument.presentationml.slide+xml"/>
  <Override PartName="/ppt/slides/slide6.xml" ContentType="application/vnd.openxmlformats-officedocument.presentationml.slide+xml"/>
  <Override PartName="/ppt/slides/slide7.xml" ContentType="application/vnd.openxmlformats-officedocument.presentationml.slide+xml"/>
  <Override PartName="/ppt/slides/slide8.xml" ContentType="application/vnd.openxmlformats-officedocument.presentationml.slide+xml"/>
  <Override PartName="/ppt/slides/slide9.xml" ContentType="application/vnd.openxmlformats-officedocument.presentationml.slide+xml"/>
  <Override PartName="/ppt/slides/slide10.xml" ContentType="application/vnd.openxmlformats-officedocument.presentationml.slide+xml"/>
  <Override PartName="/ppt/slides/slide11.xml" ContentType="application/vnd.openxmlformats-officedocument.presentationml.slide+xml"/>
  <Override PartName="/ppt/slides/slide12.xml" ContentType="application/vnd.openxmlformats-officedocument.presentationml.slide+xml"/>
  <Override PartName="/ppt/slides/slide13.xml" ContentType="application/vnd.openxmlformats-officedocument.presentationml.slide+xml"/>
  <Override PartName="/ppt/slides/slide14.xml" ContentType="application/vnd.openxmlformats-officedocument.presentationml.slide+xml"/>
  <Override PartName="/ppt/slides/slide15.xml" ContentType="application/vnd.openxmlformats-officedocument.presentationml.slide+xml"/>
  <Override PartName="/ppt/slides/slide16.xml" ContentType="application/vnd.openxmlformats-officedocument.presentationml.slide+xml"/>
  <Override PartName="/ppt/slides/slide17.xml" ContentType="application/vnd.openxmlformats-officedocument.presentationml.slide+xml"/>
  <Override PartName="/ppt/slides/slide18.xml" ContentType="application/vnd.openxmlformats-officedocument.presentationml.slide+xml"/>
  <Override PartName="/ppt/slides/slide19.xml" ContentType="application/vnd.openxmlformats-officedocument.presentationml.slide+xml"/>
  <Override PartName="/ppt/slides/slide20.xml" ContentType="application/vnd.openxmlformats-officedocument.presentationml.slide+xml"/>
  <Override PartName="/ppt/slides/slide21.xml" ContentType="application/vnd.openxmlformats-officedocument.presentationml.slide+xml"/>
  <Override PartName="/ppt/slides/slide22.xml" ContentType="application/vnd.openxmlformats-officedocument.presentationml.slide+xml"/>
  <Override PartName="/ppt/slides/slide23.xml" ContentType="application/vnd.openxmlformats-officedocument.presentationml.slide+xml"/>
  <Override PartName="/ppt/slides/slide24.xml" ContentType="application/vnd.openxmlformats-officedocument.presentationml.slide+xml"/>
  <Override PartName="/ppt/slides/slide25.xml" ContentType="application/vnd.openxmlformats-officedocument.presentationml.slide+xml"/>
  <Override PartName="/ppt/slides/slide26.xml" ContentType="application/vnd.openxmlformats-officedocument.presentationml.slide+xml"/>
  <Override PartName="/ppt/slides/slide27.xml" ContentType="application/vnd.openxmlformats-officedocument.presentationml.slide+xml"/>
  <Override PartName="/ppt/slides/slide28.xml" ContentType="application/vnd.openxmlformats-officedocument.presentationml.slide+xml"/>
  <Override PartName="/ppt/slides/slide29.xml" ContentType="application/vnd.openxmlformats-officedocument.presentationml.slide+xml"/>
  <Override PartName="/ppt/slides/slide30.xml" ContentType="application/vnd.openxmlformats-officedocument.presentationml.slide+xml"/>
  <Override PartName="/ppt/slides/slide31.xml" ContentType="application/vnd.openxmlformats-officedocument.presentationml.slide+xml"/>
  <Override PartName="/ppt/notesMasters/notesMaster1.xml" ContentType="application/vnd.openxmlformats-officedocument.presentationml.notesMaster+xml"/>
  <Override PartName="/ppt/tags/tag1.xml" ContentType="application/vnd.openxmlformats-officedocument.presentationml.tags+xml"/>
  <Override PartName="/ppt/presProps.xml" ContentType="application/vnd.openxmlformats-officedocument.presentationml.presProps+xml"/>
  <Override PartName="/ppt/viewProps.xml" ContentType="application/vnd.openxmlformats-officedocument.presentationml.viewProps+xml"/>
  <Override PartName="/ppt/theme/theme1.xml" ContentType="application/vnd.openxmlformats-officedocument.theme+xml"/>
  <Override PartName="/ppt/tableStyles.xml" ContentType="application/vnd.openxmlformats-officedocument.presentationml.tableStyles+xml"/>
  <Override PartName="/ppt/slideLayouts/slideLayout1.xml" ContentType="application/vnd.openxmlformats-officedocument.presentationml.slideLayout+xml"/>
  <Override PartName="/ppt/slideLayouts/slideLayout2.xml" ContentType="application/vnd.openxmlformats-officedocument.presentationml.slideLayout+xml"/>
  <Override PartName="/ppt/slideLayouts/slideLayout3.xml" ContentType="application/vnd.openxmlformats-officedocument.presentationml.slideLayout+xml"/>
  <Override PartName="/ppt/slideLayouts/slideLayout4.xml" ContentType="application/vnd.openxmlformats-officedocument.presentationml.slideLayout+xml"/>
  <Override PartName="/ppt/slideLayouts/slideLayout5.xml" ContentType="application/vnd.openxmlformats-officedocument.presentationml.slideLayout+xml"/>
  <Override PartName="/ppt/slideLayouts/slideLayout6.xml" ContentType="application/vnd.openxmlformats-officedocument.presentationml.slideLayout+xml"/>
  <Override PartName="/ppt/slideLayouts/slideLayout7.xml" ContentType="application/vnd.openxmlformats-officedocument.presentationml.slideLayout+xml"/>
  <Override PartName="/ppt/slideLayouts/slideLayout8.xml" ContentType="application/vnd.openxmlformats-officedocument.presentationml.slideLayout+xml"/>
  <Override PartName="/ppt/slideLayouts/slideLayout9.xml" ContentType="application/vnd.openxmlformats-officedocument.presentationml.slideLayout+xml"/>
  <Override PartName="/ppt/slideLayouts/slideLayout10.xml" ContentType="application/vnd.openxmlformats-officedocument.presentationml.slideLayout+xml"/>
  <Override PartName="/ppt/slideLayouts/slideLayout11.xml" ContentType="application/vnd.openxmlformats-officedocument.presentationml.slideLayout+xml"/>
  <Override PartName="/ppt/slideLayouts/slideLayout12.xml" ContentType="application/vnd.openxmlformats-officedocument.presentationml.slideLayout+xml"/>
  <Override PartName="/ppt/slideLayouts/slideLayout13.xml" ContentType="application/vnd.openxmlformats-officedocument.presentationml.slideLayout+xml"/>
  <Override PartName="/ppt/slideLayouts/slideLayout14.xml" ContentType="application/vnd.openxmlformats-officedocument.presentationml.slideLayout+xml"/>
  <Override PartName="/ppt/slideLayouts/slideLayout15.xml" ContentType="application/vnd.openxmlformats-officedocument.presentationml.slideLayout+xml"/>
  <Override PartName="/ppt/slideLayouts/slideLayout16.xml" ContentType="application/vnd.openxmlformats-officedocument.presentationml.slideLayout+xml"/>
  <Override PartName="/ppt/slideLayouts/slideLayout17.xml" ContentType="application/vnd.openxmlformats-officedocument.presentationml.slideLayout+xml"/>
  <Override PartName="/ppt/slideLayouts/slideLayout18.xml" ContentType="application/vnd.openxmlformats-officedocument.presentationml.slideLayout+xml"/>
  <Override PartName="/ppt/slideLayouts/slideLayout19.xml" ContentType="application/vnd.openxmlformats-officedocument.presentationml.slideLayout+xml"/>
  <Override PartName="/ppt/slideLayouts/slideLayout20.xml" ContentType="application/vnd.openxmlformats-officedocument.presentationml.slideLayout+xml"/>
  <Override PartName="/ppt/slideLayouts/slideLayout21.xml" ContentType="application/vnd.openxmlformats-officedocument.presentationml.slideLayout+xml"/>
  <Override PartName="/ppt/slideLayouts/slideLayout22.xml" ContentType="application/vnd.openxmlformats-officedocument.presentationml.slideLayout+xml"/>
  <Override PartName="/ppt/theme/theme2.xml" ContentType="application/vnd.openxmlformats-officedocument.theme+xml"/>
  <Override PartName="/ppt/slideLayouts/slideLayout23.xml" ContentType="application/vnd.openxmlformats-officedocument.presentationml.slideLayout+xml"/>
  <Override PartName="/ppt/slideLayouts/slideLayout24.xml" ContentType="application/vnd.openxmlformats-officedocument.presentationml.slideLayout+xml"/>
  <Override PartName="/ppt/slideLayouts/slideLayout25.xml" ContentType="application/vnd.openxmlformats-officedocument.presentationml.slideLayout+xml"/>
  <Override PartName="/ppt/slideLayouts/slideLayout26.xml" ContentType="application/vnd.openxmlformats-officedocument.presentationml.slideLayout+xml"/>
  <Override PartName="/ppt/slideLayouts/slideLayout27.xml" ContentType="application/vnd.openxmlformats-officedocument.presentationml.slideLayout+xml"/>
  <Override PartName="/ppt/slideLayouts/slideLayout28.xml" ContentType="application/vnd.openxmlformats-officedocument.presentationml.slideLayout+xml"/>
  <Override PartName="/ppt/slideLayouts/slideLayout29.xml" ContentType="application/vnd.openxmlformats-officedocument.presentationml.slideLayout+xml"/>
  <Override PartName="/ppt/slideLayouts/slideLayout30.xml" ContentType="application/vnd.openxmlformats-officedocument.presentationml.slideLayout+xml"/>
  <Override PartName="/ppt/slideLayouts/slideLayout31.xml" ContentType="application/vnd.openxmlformats-officedocument.presentationml.slideLayout+xml"/>
  <Override PartName="/ppt/slideLayouts/slideLayout32.xml" ContentType="application/vnd.openxmlformats-officedocument.presentationml.slideLayout+xml"/>
  <Override PartName="/ppt/slideLayouts/slideLayout33.xml" ContentType="application/vnd.openxmlformats-officedocument.presentationml.slideLayout+xml"/>
  <Override PartName="/ppt/theme/theme3.xml" ContentType="application/vnd.openxmlformats-officedocument.theme+xml"/>
  <Override PartName="/ppt/slideLayouts/slideLayout34.xml" ContentType="application/vnd.openxmlformats-officedocument.presentationml.slideLayout+xml"/>
  <Override PartName="/ppt/slideLayouts/slideLayout35.xml" ContentType="application/vnd.openxmlformats-officedocument.presentationml.slideLayout+xml"/>
  <Override PartName="/ppt/slideLayouts/slideLayout36.xml" ContentType="application/vnd.openxmlformats-officedocument.presentationml.slideLayout+xml"/>
  <Override PartName="/ppt/slideLayouts/slideLayout37.xml" ContentType="application/vnd.openxmlformats-officedocument.presentationml.slideLayout+xml"/>
  <Override PartName="/ppt/slideLayouts/slideLayout38.xml" ContentType="application/vnd.openxmlformats-officedocument.presentationml.slideLayout+xml"/>
  <Override PartName="/ppt/slideLayouts/slideLayout39.xml" ContentType="application/vnd.openxmlformats-officedocument.presentationml.slideLayout+xml"/>
  <Override PartName="/ppt/slideLayouts/slideLayout40.xml" ContentType="application/vnd.openxmlformats-officedocument.presentationml.slideLayout+xml"/>
  <Override PartName="/ppt/slideLayouts/slideLayout41.xml" ContentType="application/vnd.openxmlformats-officedocument.presentationml.slideLayout+xml"/>
  <Override PartName="/ppt/slideLayouts/slideLayout42.xml" ContentType="application/vnd.openxmlformats-officedocument.presentationml.slideLayout+xml"/>
  <Override PartName="/ppt/slideLayouts/slideLayout43.xml" ContentType="application/vnd.openxmlformats-officedocument.presentationml.slideLayout+xml"/>
  <Override PartName="/ppt/slideLayouts/slideLayout44.xml" ContentType="application/vnd.openxmlformats-officedocument.presentationml.slideLayout+xml"/>
  <Override PartName="/ppt/theme/theme4.xml" ContentType="application/vnd.openxmlformats-officedocument.theme+xml"/>
  <Override PartName="/ppt/slideLayouts/slideLayout45.xml" ContentType="application/vnd.openxmlformats-officedocument.presentationml.slideLayout+xml"/>
  <Override PartName="/ppt/slideLayouts/slideLayout46.xml" ContentType="application/vnd.openxmlformats-officedocument.presentationml.slideLayout+xml"/>
  <Override PartName="/ppt/slideLayouts/slideLayout47.xml" ContentType="application/vnd.openxmlformats-officedocument.presentationml.slideLayout+xml"/>
  <Override PartName="/ppt/slideLayouts/slideLayout48.xml" ContentType="application/vnd.openxmlformats-officedocument.presentationml.slideLayout+xml"/>
  <Override PartName="/ppt/slideLayouts/slideLayout49.xml" ContentType="application/vnd.openxmlformats-officedocument.presentationml.slideLayout+xml"/>
  <Override PartName="/ppt/slideLayouts/slideLayout50.xml" ContentType="application/vnd.openxmlformats-officedocument.presentationml.slideLayout+xml"/>
  <Override PartName="/ppt/slideLayouts/slideLayout51.xml" ContentType="application/vnd.openxmlformats-officedocument.presentationml.slideLayout+xml"/>
  <Override PartName="/ppt/slideLayouts/slideLayout52.xml" ContentType="application/vnd.openxmlformats-officedocument.presentationml.slideLayout+xml"/>
  <Override PartName="/ppt/slideLayouts/slideLayout53.xml" ContentType="application/vnd.openxmlformats-officedocument.presentationml.slideLayout+xml"/>
  <Override PartName="/ppt/slideLayouts/slideLayout54.xml" ContentType="application/vnd.openxmlformats-officedocument.presentationml.slideLayout+xml"/>
  <Override PartName="/ppt/slideLayouts/slideLayout55.xml" ContentType="application/vnd.openxmlformats-officedocument.presentationml.slideLayout+xml"/>
  <Override PartName="/ppt/theme/theme5.xml" ContentType="application/vnd.openxmlformats-officedocument.theme+xml"/>
  <Override PartName="/ppt/slideLayouts/slideLayout56.xml" ContentType="application/vnd.openxmlformats-officedocument.presentationml.slideLayout+xml"/>
  <Override PartName="/ppt/slideLayouts/slideLayout57.xml" ContentType="application/vnd.openxmlformats-officedocument.presentationml.slideLayout+xml"/>
  <Override PartName="/ppt/slideLayouts/slideLayout58.xml" ContentType="application/vnd.openxmlformats-officedocument.presentationml.slideLayout+xml"/>
  <Override PartName="/ppt/slideLayouts/slideLayout59.xml" ContentType="application/vnd.openxmlformats-officedocument.presentationml.slideLayout+xml"/>
  <Override PartName="/ppt/slideLayouts/slideLayout60.xml" ContentType="application/vnd.openxmlformats-officedocument.presentationml.slideLayout+xml"/>
  <Override PartName="/ppt/slideLayouts/slideLayout61.xml" ContentType="application/vnd.openxmlformats-officedocument.presentationml.slideLayout+xml"/>
  <Override PartName="/ppt/slideLayouts/slideLayout62.xml" ContentType="application/vnd.openxmlformats-officedocument.presentationml.slideLayout+xml"/>
  <Override PartName="/ppt/slideLayouts/slideLayout63.xml" ContentType="application/vnd.openxmlformats-officedocument.presentationml.slideLayout+xml"/>
  <Override PartName="/ppt/slideLayouts/slideLayout64.xml" ContentType="application/vnd.openxmlformats-officedocument.presentationml.slideLayout+xml"/>
  <Override PartName="/ppt/slideLayouts/slideLayout65.xml" ContentType="application/vnd.openxmlformats-officedocument.presentationml.slideLayout+xml"/>
  <Override PartName="/ppt/slideLayouts/slideLayout66.xml" ContentType="application/vnd.openxmlformats-officedocument.presentationml.slideLayout+xml"/>
  <Override PartName="/ppt/theme/theme6.xml" ContentType="application/vnd.openxmlformats-officedocument.theme+xml"/>
  <Override PartName="/ppt/slideLayouts/slideLayout67.xml" ContentType="application/vnd.openxmlformats-officedocument.presentationml.slideLayout+xml"/>
  <Override PartName="/ppt/slideLayouts/slideLayout68.xml" ContentType="application/vnd.openxmlformats-officedocument.presentationml.slideLayout+xml"/>
  <Override PartName="/ppt/slideLayouts/slideLayout69.xml" ContentType="application/vnd.openxmlformats-officedocument.presentationml.slideLayout+xml"/>
  <Override PartName="/ppt/slideLayouts/slideLayout70.xml" ContentType="application/vnd.openxmlformats-officedocument.presentationml.slideLayout+xml"/>
  <Override PartName="/ppt/slideLayouts/slideLayout71.xml" ContentType="application/vnd.openxmlformats-officedocument.presentationml.slideLayout+xml"/>
  <Override PartName="/ppt/slideLayouts/slideLayout72.xml" ContentType="application/vnd.openxmlformats-officedocument.presentationml.slideLayout+xml"/>
  <Override PartName="/ppt/slideLayouts/slideLayout73.xml" ContentType="application/vnd.openxmlformats-officedocument.presentationml.slideLayout+xml"/>
  <Override PartName="/ppt/slideLayouts/slideLayout74.xml" ContentType="application/vnd.openxmlformats-officedocument.presentationml.slideLayout+xml"/>
  <Override PartName="/ppt/slideLayouts/slideLayout75.xml" ContentType="application/vnd.openxmlformats-officedocument.presentationml.slideLayout+xml"/>
  <Override PartName="/ppt/slideLayouts/slideLayout76.xml" ContentType="application/vnd.openxmlformats-officedocument.presentationml.slideLayout+xml"/>
  <Override PartName="/ppt/slideLayouts/slideLayout77.xml" ContentType="application/vnd.openxmlformats-officedocument.presentationml.slideLayout+xml"/>
  <Override PartName="/ppt/theme/theme7.xml" ContentType="application/vnd.openxmlformats-officedocument.theme+xml"/>
  <Override PartName="/ppt/slideLayouts/slideLayout78.xml" ContentType="application/vnd.openxmlformats-officedocument.presentationml.slideLayout+xml"/>
  <Override PartName="/ppt/slideLayouts/slideLayout79.xml" ContentType="application/vnd.openxmlformats-officedocument.presentationml.slideLayout+xml"/>
  <Override PartName="/ppt/slideLayouts/slideLayout80.xml" ContentType="application/vnd.openxmlformats-officedocument.presentationml.slideLayout+xml"/>
  <Override PartName="/ppt/slideLayouts/slideLayout81.xml" ContentType="application/vnd.openxmlformats-officedocument.presentationml.slideLayout+xml"/>
  <Override PartName="/ppt/slideLayouts/slideLayout82.xml" ContentType="application/vnd.openxmlformats-officedocument.presentationml.slideLayout+xml"/>
  <Override PartName="/ppt/slideLayouts/slideLayout83.xml" ContentType="application/vnd.openxmlformats-officedocument.presentationml.slideLayout+xml"/>
  <Override PartName="/ppt/slideLayouts/slideLayout84.xml" ContentType="application/vnd.openxmlformats-officedocument.presentationml.slideLayout+xml"/>
  <Override PartName="/ppt/slideLayouts/slideLayout85.xml" ContentType="application/vnd.openxmlformats-officedocument.presentationml.slideLayout+xml"/>
  <Override PartName="/ppt/slideLayouts/slideLayout86.xml" ContentType="application/vnd.openxmlformats-officedocument.presentationml.slideLayout+xml"/>
  <Override PartName="/ppt/slideLayouts/slideLayout87.xml" ContentType="application/vnd.openxmlformats-officedocument.presentationml.slideLayout+xml"/>
  <Override PartName="/ppt/slideLayouts/slideLayout88.xml" ContentType="application/vnd.openxmlformats-officedocument.presentationml.slideLayout+xml"/>
  <Override PartName="/ppt/slideLayouts/slideLayout89.xml" ContentType="application/vnd.openxmlformats-officedocument.presentationml.slideLayout+xml"/>
  <Override PartName="/ppt/slideLayouts/slideLayout90.xml" ContentType="application/vnd.openxmlformats-officedocument.presentationml.slideLayout+xml"/>
  <Override PartName="/ppt/slideLayouts/slideLayout91.xml" ContentType="application/vnd.openxmlformats-officedocument.presentationml.slideLayout+xml"/>
  <Override PartName="/ppt/theme/theme8.xml" ContentType="application/vnd.openxmlformats-officedocument.theme+xml"/>
  <Override PartName="/ppt/slideLayouts/slideLayout92.xml" ContentType="application/vnd.openxmlformats-officedocument.presentationml.slideLayout+xml"/>
  <Override PartName="/ppt/slideLayouts/slideLayout93.xml" ContentType="application/vnd.openxmlformats-officedocument.presentationml.slideLayout+xml"/>
  <Override PartName="/ppt/slideLayouts/slideLayout94.xml" ContentType="application/vnd.openxmlformats-officedocument.presentationml.slideLayout+xml"/>
  <Override PartName="/ppt/slideLayouts/slideLayout95.xml" ContentType="application/vnd.openxmlformats-officedocument.presentationml.slideLayout+xml"/>
  <Override PartName="/ppt/slideLayouts/slideLayout96.xml" ContentType="application/vnd.openxmlformats-officedocument.presentationml.slideLayout+xml"/>
  <Override PartName="/ppt/slideLayouts/slideLayout97.xml" ContentType="application/vnd.openxmlformats-officedocument.presentationml.slideLayout+xml"/>
  <Override PartName="/ppt/slideLayouts/slideLayout98.xml" ContentType="application/vnd.openxmlformats-officedocument.presentationml.slideLayout+xml"/>
  <Override PartName="/ppt/slideLayouts/slideLayout99.xml" ContentType="application/vnd.openxmlformats-officedocument.presentationml.slideLayout+xml"/>
  <Override PartName="/ppt/slideLayouts/slideLayout100.xml" ContentType="application/vnd.openxmlformats-officedocument.presentationml.slideLayout+xml"/>
  <Override PartName="/ppt/slideLayouts/slideLayout101.xml" ContentType="application/vnd.openxmlformats-officedocument.presentationml.slideLayout+xml"/>
  <Override PartName="/ppt/slideLayouts/slideLayout102.xml" ContentType="application/vnd.openxmlformats-officedocument.presentationml.slideLayout+xml"/>
  <Override PartName="/ppt/slideLayouts/slideLayout103.xml" ContentType="application/vnd.openxmlformats-officedocument.presentationml.slideLayout+xml"/>
  <Override PartName="/ppt/slideLayouts/slideLayout104.xml" ContentType="application/vnd.openxmlformats-officedocument.presentationml.slideLayout+xml"/>
  <Override PartName="/ppt/slideLayouts/slideLayout105.xml" ContentType="application/vnd.openxmlformats-officedocument.presentationml.slideLayout+xml"/>
  <Override PartName="/ppt/slideLayouts/slideLayout106.xml" ContentType="application/vnd.openxmlformats-officedocument.presentationml.slideLayout+xml"/>
  <Override PartName="/ppt/theme/theme9.xml" ContentType="application/vnd.openxmlformats-officedocument.theme+xml"/>
  <Override PartName="/ppt/theme/theme10.xml" ContentType="application/vnd.openxmlformats-officedocument.theme+xml"/>
  <Override PartName="/ppt/notesSlides/notesSlide1.xml" ContentType="application/vnd.openxmlformats-officedocument.presentationml.notesSlide+xml"/>
  <Override PartName="/ppt/notesSlides/notesSlide2.xml" ContentType="application/vnd.openxmlformats-officedocument.presentationml.notesSlide+xml"/>
  <Override PartName="/ppt/notesSlides/notesSlide3.xml" ContentType="application/vnd.openxmlformats-officedocument.presentationml.notesSlide+xml"/>
  <Override PartName="/ppt/notesSlides/notesSlide4.xml" ContentType="application/vnd.openxmlformats-officedocument.presentationml.notesSlide+xml"/>
  <Override PartName="/ppt/notesSlides/notesSlide5.xml" ContentType="application/vnd.openxmlformats-officedocument.presentationml.notesSlide+xml"/>
  <Override PartName="/ppt/notesSlides/notesSlide6.xml" ContentType="application/vnd.openxmlformats-officedocument.presentationml.notesSlide+xml"/>
  <Override PartName="/ppt/notesSlides/notesSlide7.xml" ContentType="application/vnd.openxmlformats-officedocument.presentationml.notesSlide+xml"/>
  <Override PartName="/ppt/notesSlides/notesSlide8.xml" ContentType="application/vnd.openxmlformats-officedocument.presentationml.notesSlide+xml"/>
  <Override PartName="/ppt/notesSlides/notesSlide9.xml" ContentType="application/vnd.openxmlformats-officedocument.presentationml.notesSlide+xml"/>
  <Override PartName="/ppt/notesSlides/notesSlide10.xml" ContentType="application/vnd.openxmlformats-officedocument.presentationml.notesSlide+xml"/>
  <Override PartName="/ppt/notesSlides/notesSlide11.xml" ContentType="application/vnd.openxmlformats-officedocument.presentationml.notesSlide+xml"/>
  <Override PartName="/ppt/notesSlides/notesSlide12.xml" ContentType="application/vnd.openxmlformats-officedocument.presentationml.notesSlide+xml"/>
  <Override PartName="/ppt/notesSlides/notesSlide13.xml" ContentType="application/vnd.openxmlformats-officedocument.presentationml.notesSlide+xml"/>
  <Override PartName="/ppt/notesSlides/notesSlide14.xml" ContentType="application/vnd.openxmlformats-officedocument.presentationml.notesSlide+xml"/>
  <Override PartName="/ppt/notesSlides/notesSlide15.xml" ContentType="application/vnd.openxmlformats-officedocument.presentationml.notesSlide+xml"/>
  <Override PartName="/ppt/notesSlides/notesSlide16.xml" ContentType="application/vnd.openxmlformats-officedocument.presentationml.notesSlide+xml"/>
  <Override PartName="/ppt/notesSlides/notesSlide17.xml" ContentType="application/vnd.openxmlformats-officedocument.presentationml.notesSlide+xml"/>
  <Override PartName="/ppt/notesSlides/notesSlide18.xml" ContentType="application/vnd.openxmlformats-officedocument.presentationml.notesSlide+xml"/>
  <Override PartName="/ppt/notesSlides/notesSlide19.xml" ContentType="application/vnd.openxmlformats-officedocument.presentationml.notesSlide+xml"/>
  <Override PartName="/ppt/notesSlides/notesSlide20.xml" ContentType="application/vnd.openxmlformats-officedocument.presentationml.notesSlide+xml"/>
  <Override PartName="/ppt/notesSlides/notesSlide21.xml" ContentType="application/vnd.openxmlformats-officedocument.presentationml.notesSlid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jpeg"/><Relationship Id="rId1" Type="http://schemas.openxmlformats.org/officeDocument/2006/relationships/officeDocument" Target="ppt/presentation.xml"/><Relationship Id="rId5" Type="http://schemas.openxmlformats.org/officeDocument/2006/relationships/custom-properties" Target="docProps/custom.xml"/><Relationship Id="rId4" Type="http://schemas.openxmlformats.org/officeDocument/2006/relationships/extended-properties" Target="docProps/app.xml"/></Relationships>
</file>

<file path=ppt/presentation.xml><?xml version="1.0" encoding="utf-8"?>
<p:presentation xmlns:a="http://schemas.openxmlformats.org/drawingml/2006/main" xmlns:r="http://schemas.openxmlformats.org/officeDocument/2006/relationships" xmlns:p="http://schemas.openxmlformats.org/presentationml/2006/main">
  <p:sldMasterIdLst>
    <p:sldMasterId id="2147483648" r:id="rId1"/>
    <p:sldMasterId id="2147483660" r:id="rId2"/>
    <p:sldMasterId id="2147483672" r:id="rId3"/>
    <p:sldMasterId id="2147483684" r:id="rId4"/>
    <p:sldMasterId id="2147483696" r:id="rId5"/>
    <p:sldMasterId id="2147483708" r:id="rId6"/>
    <p:sldMasterId id="2147483720" r:id="rId7"/>
    <p:sldMasterId id="2147483744" r:id="rId8"/>
    <p:sldMasterId id="2147483759" r:id="rId9"/>
  </p:sldMasterIdLst>
  <p:notesMasterIdLst>
    <p:notesMasterId r:id="rId41"/>
  </p:notesMasterIdLst>
  <p:sldIdLst>
    <p:sldId id="271" r:id="rId10"/>
    <p:sldId id="289" r:id="rId11"/>
    <p:sldId id="290" r:id="rId12"/>
    <p:sldId id="291" r:id="rId13"/>
    <p:sldId id="292" r:id="rId14"/>
    <p:sldId id="293" r:id="rId15"/>
    <p:sldId id="294" r:id="rId16"/>
    <p:sldId id="295" r:id="rId17"/>
    <p:sldId id="272" r:id="rId18"/>
    <p:sldId id="298" r:id="rId19"/>
    <p:sldId id="299" r:id="rId20"/>
    <p:sldId id="297" r:id="rId21"/>
    <p:sldId id="300" r:id="rId22"/>
    <p:sldId id="259" r:id="rId23"/>
    <p:sldId id="304" r:id="rId24"/>
    <p:sldId id="305" r:id="rId25"/>
    <p:sldId id="306" r:id="rId26"/>
    <p:sldId id="307" r:id="rId27"/>
    <p:sldId id="303" r:id="rId28"/>
    <p:sldId id="308" r:id="rId29"/>
    <p:sldId id="309" r:id="rId30"/>
    <p:sldId id="310" r:id="rId31"/>
    <p:sldId id="311" r:id="rId32"/>
    <p:sldId id="301" r:id="rId33"/>
    <p:sldId id="313" r:id="rId34"/>
    <p:sldId id="314" r:id="rId35"/>
    <p:sldId id="316" r:id="rId36"/>
    <p:sldId id="317" r:id="rId37"/>
    <p:sldId id="315" r:id="rId38"/>
    <p:sldId id="318" r:id="rId39"/>
    <p:sldId id="288" r:id="rId40"/>
  </p:sldIdLst>
  <p:sldSz cx="12192000" cy="6858000"/>
  <p:notesSz cx="6858000" cy="9144000"/>
  <p:custDataLst>
    <p:tags r:id="rId42"/>
  </p:custDataLst>
  <p:defaultText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p:defaultTextStyle>
  <p:extLst>
    <p:ext uri="{EFAFB233-063F-42B5-8137-9DF3F51BA10A}">
      <p15:sldGuideLst xmlns:p15="http://schemas.microsoft.com/office/powerpoint/2012/main">
        <p15:guide id="1" orient="horz" pos="2160">
          <p15:clr>
            <a:srgbClr val="A4A3A4"/>
          </p15:clr>
        </p15:guide>
        <p15:guide id="2" pos="3840">
          <p15:clr>
            <a:srgbClr val="A4A3A4"/>
          </p15:clr>
        </p15:guide>
      </p15:sldGuideLst>
    </p:ext>
  </p:extLst>
</p:presentation>
</file>

<file path=ppt/presProps.xml><?xml version="1.0" encoding="utf-8"?>
<p:presentationPr xmlns:a="http://schemas.openxmlformats.org/drawingml/2006/main" xmlns:r="http://schemas.openxmlformats.org/officeDocument/2006/relationships" xmlns:p="http://schemas.openxmlformats.org/presentationml/2006/main">
  <p:showPr showNarration="1">
    <p:present/>
    <p:sldAll/>
    <p:penClr>
      <a:prstClr val="red"/>
    </p:penClr>
    <p:extLst>
      <p:ext uri="{EC167BDD-8182-4AB7-AECC-EB403E3ABB37}">
        <p14:laserClr xmlns:p14="http://schemas.microsoft.com/office/powerpoint/2010/main">
          <a:srgbClr val="FF0000"/>
        </p14:laserClr>
      </p:ext>
      <p:ext uri="{2FDB2607-1784-4EEB-B798-7EB5836EED8A}">
        <p14:showMediaCtrls xmlns:p14="http://schemas.microsoft.com/office/powerpoint/2010/main" val="1"/>
      </p:ext>
    </p:extLst>
  </p:showPr>
  <p:clrMru>
    <a:srgbClr val="B03458"/>
    <a:srgbClr val="54A32C"/>
    <a:srgbClr val="FB9000"/>
    <a:srgbClr val="FF3B65"/>
    <a:srgbClr val="FFA1B5"/>
    <a:srgbClr val="FFC864"/>
  </p:clrMru>
  <p:extLst>
    <p:ext uri="{E76CE94A-603C-4142-B9EB-6D1370010A27}">
      <p14:discardImageEditData xmlns:p14="http://schemas.microsoft.com/office/powerpoint/2010/main" val="0"/>
    </p:ext>
    <p:ext uri="{D31A062A-798A-4329-ABDD-BBA856620510}">
      <p14:defaultImageDpi xmlns:p14="http://schemas.microsoft.com/office/powerpoint/2010/main" val="220"/>
    </p:ext>
    <p:ext uri="{FD5EFAAD-0ECE-453E-9831-46B23BE46B34}">
      <p15:chartTrackingRefBased xmlns:p15="http://schemas.microsoft.com/office/powerpoint/2012/main" val="0"/>
    </p:ext>
  </p:extLst>
</p:presentationPr>
</file>

<file path=ppt/tableStyles.xml><?xml version="1.0" encoding="utf-8"?>
<a:tblStyleLst xmlns:a="http://schemas.openxmlformats.org/drawingml/2006/main" def="{5C22544A-7EE6-4342-B048-85BDC9FD1C3A}">
  <a:tblStyle styleId="{5C22544A-7EE6-4342-B048-85BDC9FD1C3A}" styleName="中度样式 2 - 强调 1">
    <a:wholeTbl>
      <a:tcTxStyle>
        <a:fontRef idx="minor">
          <a:prstClr val="black"/>
        </a:fontRef>
        <a:schemeClr val="dk1"/>
      </a:tcTxStyle>
      <a:tcStyle>
        <a:tcBdr>
          <a:left>
            <a:ln w="12700" cmpd="sng">
              <a:solidFill>
                <a:schemeClr val="lt1"/>
              </a:solidFill>
            </a:ln>
          </a:left>
          <a:right>
            <a:ln w="12700" cmpd="sng">
              <a:solidFill>
                <a:schemeClr val="lt1"/>
              </a:solidFill>
            </a:ln>
          </a:right>
          <a:top>
            <a:ln w="12700" cmpd="sng">
              <a:solidFill>
                <a:schemeClr val="lt1"/>
              </a:solidFill>
            </a:ln>
          </a:top>
          <a:bottom>
            <a:ln w="12700" cmpd="sng">
              <a:solidFill>
                <a:schemeClr val="lt1"/>
              </a:solidFill>
            </a:ln>
          </a:bottom>
          <a:insideH>
            <a:ln w="12700" cmpd="sng">
              <a:solidFill>
                <a:schemeClr val="lt1"/>
              </a:solidFill>
            </a:ln>
          </a:insideH>
          <a:insideV>
            <a:ln w="12700" cmpd="sng">
              <a:solidFill>
                <a:schemeClr val="lt1"/>
              </a:solidFill>
            </a:ln>
          </a:insideV>
        </a:tcBdr>
        <a:fill>
          <a:solidFill>
            <a:schemeClr val="accent1">
              <a:tint val="20000"/>
            </a:schemeClr>
          </a:solidFill>
        </a:fill>
      </a:tcStyle>
    </a:wholeTbl>
    <a:band1H>
      <a:tcStyle>
        <a:tcBdr/>
        <a:fill>
          <a:solidFill>
            <a:schemeClr val="accent1">
              <a:tint val="40000"/>
            </a:schemeClr>
          </a:solidFill>
        </a:fill>
      </a:tcStyle>
    </a:band1H>
    <a:band2H>
      <a:tcStyle>
        <a:tcBdr/>
      </a:tcStyle>
    </a:band2H>
    <a:band1V>
      <a:tcStyle>
        <a:tcBdr/>
        <a:fill>
          <a:solidFill>
            <a:schemeClr val="accent1">
              <a:tint val="40000"/>
            </a:schemeClr>
          </a:solidFill>
        </a:fill>
      </a:tcStyle>
    </a:band1V>
    <a:band2V>
      <a:tcStyle>
        <a:tcBdr/>
      </a:tcStyle>
    </a:band2V>
    <a:lastCol>
      <a:tcTxStyle b="on">
        <a:fontRef idx="minor">
          <a:prstClr val="black"/>
        </a:fontRef>
        <a:schemeClr val="lt1"/>
      </a:tcTxStyle>
      <a:tcStyle>
        <a:tcBdr/>
        <a:fill>
          <a:solidFill>
            <a:schemeClr val="accent1"/>
          </a:solidFill>
        </a:fill>
      </a:tcStyle>
    </a:lastCol>
    <a:firstCol>
      <a:tcTxStyle b="on">
        <a:fontRef idx="minor">
          <a:prstClr val="black"/>
        </a:fontRef>
        <a:schemeClr val="lt1"/>
      </a:tcTxStyle>
      <a:tcStyle>
        <a:tcBdr/>
        <a:fill>
          <a:solidFill>
            <a:schemeClr val="accent1"/>
          </a:solidFill>
        </a:fill>
      </a:tcStyle>
    </a:firstCol>
    <a:lastRow>
      <a:tcTxStyle b="on">
        <a:fontRef idx="minor">
          <a:prstClr val="black"/>
        </a:fontRef>
        <a:schemeClr val="lt1"/>
      </a:tcTxStyle>
      <a:tcStyle>
        <a:tcBdr>
          <a:top>
            <a:ln w="38100" cmpd="sng">
              <a:solidFill>
                <a:schemeClr val="lt1"/>
              </a:solidFill>
            </a:ln>
          </a:top>
        </a:tcBdr>
        <a:fill>
          <a:solidFill>
            <a:schemeClr val="accent1"/>
          </a:solidFill>
        </a:fill>
      </a:tcStyle>
    </a:lastRow>
    <a:firstRow>
      <a:tcTxStyle b="on">
        <a:fontRef idx="minor">
          <a:prstClr val="black"/>
        </a:fontRef>
        <a:schemeClr val="lt1"/>
      </a:tcTxStyle>
      <a:tcStyle>
        <a:tcBdr>
          <a:bottom>
            <a:ln w="38100" cmpd="sng">
              <a:solidFill>
                <a:schemeClr val="lt1"/>
              </a:solidFill>
            </a:ln>
          </a:bottom>
        </a:tcBdr>
        <a:fill>
          <a:solidFill>
            <a:schemeClr val="accent1"/>
          </a:solidFill>
        </a:fill>
      </a:tcStyle>
    </a:firstRow>
  </a:tblStyle>
</a:tblStyleLst>
</file>

<file path=ppt/viewProps.xml><?xml version="1.0" encoding="utf-8"?>
<p:viewPr xmlns:a="http://schemas.openxmlformats.org/drawingml/2006/main" xmlns:r="http://schemas.openxmlformats.org/officeDocument/2006/relationships" xmlns:p="http://schemas.openxmlformats.org/presentationml/2006/main" lastView="sldThumbnailView">
  <p:normalViewPr>
    <p:restoredLeft sz="15256" autoAdjust="0"/>
    <p:restoredTop sz="95785" autoAdjust="0"/>
  </p:normalViewPr>
  <p:slideViewPr>
    <p:cSldViewPr snapToGrid="0">
      <p:cViewPr varScale="1">
        <p:scale>
          <a:sx n="110" d="100"/>
          <a:sy n="110" d="100"/>
        </p:scale>
        <p:origin x="618" y="96"/>
      </p:cViewPr>
      <p:guideLst>
        <p:guide orient="horz" pos="2160"/>
        <p:guide pos="3840"/>
      </p:guideLst>
    </p:cSldViewPr>
  </p:slideViewPr>
  <p:notesTextViewPr>
    <p:cViewPr>
      <p:scale>
        <a:sx n="1" d="1"/>
        <a:sy n="1" d="1"/>
      </p:scale>
      <p:origin x="0" y="0"/>
    </p:cViewPr>
  </p:notesTextViewPr>
  <p:gridSpacing cx="76200" cy="76200"/>
</p:viewPr>
</file>

<file path=ppt/_rels/presentation.xml.rels><?xml version="1.0" encoding="UTF-8" standalone="yes"?>
<Relationships xmlns="http://schemas.openxmlformats.org/package/2006/relationships"><Relationship Id="rId13" Type="http://schemas.openxmlformats.org/officeDocument/2006/relationships/slide" Target="slides/slide4.xml"/><Relationship Id="rId18" Type="http://schemas.openxmlformats.org/officeDocument/2006/relationships/slide" Target="slides/slide9.xml"/><Relationship Id="rId26" Type="http://schemas.openxmlformats.org/officeDocument/2006/relationships/slide" Target="slides/slide17.xml"/><Relationship Id="rId39" Type="http://schemas.openxmlformats.org/officeDocument/2006/relationships/slide" Target="slides/slide30.xml"/><Relationship Id="rId21" Type="http://schemas.openxmlformats.org/officeDocument/2006/relationships/slide" Target="slides/slide12.xml"/><Relationship Id="rId34" Type="http://schemas.openxmlformats.org/officeDocument/2006/relationships/slide" Target="slides/slide25.xml"/><Relationship Id="rId42" Type="http://schemas.openxmlformats.org/officeDocument/2006/relationships/tags" Target="tags/tag1.xml"/><Relationship Id="rId7" Type="http://schemas.openxmlformats.org/officeDocument/2006/relationships/slideMaster" Target="slideMasters/slideMaster7.xml"/><Relationship Id="rId2" Type="http://schemas.openxmlformats.org/officeDocument/2006/relationships/slideMaster" Target="slideMasters/slideMaster2.xml"/><Relationship Id="rId16" Type="http://schemas.openxmlformats.org/officeDocument/2006/relationships/slide" Target="slides/slide7.xml"/><Relationship Id="rId29" Type="http://schemas.openxmlformats.org/officeDocument/2006/relationships/slide" Target="slides/slide20.xml"/><Relationship Id="rId1" Type="http://schemas.openxmlformats.org/officeDocument/2006/relationships/slideMaster" Target="slideMasters/slideMaster1.xml"/><Relationship Id="rId6" Type="http://schemas.openxmlformats.org/officeDocument/2006/relationships/slideMaster" Target="slideMasters/slideMaster6.xml"/><Relationship Id="rId11" Type="http://schemas.openxmlformats.org/officeDocument/2006/relationships/slide" Target="slides/slide2.xml"/><Relationship Id="rId24" Type="http://schemas.openxmlformats.org/officeDocument/2006/relationships/slide" Target="slides/slide15.xml"/><Relationship Id="rId32" Type="http://schemas.openxmlformats.org/officeDocument/2006/relationships/slide" Target="slides/slide23.xml"/><Relationship Id="rId37" Type="http://schemas.openxmlformats.org/officeDocument/2006/relationships/slide" Target="slides/slide28.xml"/><Relationship Id="rId40" Type="http://schemas.openxmlformats.org/officeDocument/2006/relationships/slide" Target="slides/slide31.xml"/><Relationship Id="rId45" Type="http://schemas.openxmlformats.org/officeDocument/2006/relationships/theme" Target="theme/theme1.xml"/><Relationship Id="rId5" Type="http://schemas.openxmlformats.org/officeDocument/2006/relationships/slideMaster" Target="slideMasters/slideMaster5.xml"/><Relationship Id="rId15" Type="http://schemas.openxmlformats.org/officeDocument/2006/relationships/slide" Target="slides/slide6.xml"/><Relationship Id="rId23" Type="http://schemas.openxmlformats.org/officeDocument/2006/relationships/slide" Target="slides/slide14.xml"/><Relationship Id="rId28" Type="http://schemas.openxmlformats.org/officeDocument/2006/relationships/slide" Target="slides/slide19.xml"/><Relationship Id="rId36" Type="http://schemas.openxmlformats.org/officeDocument/2006/relationships/slide" Target="slides/slide27.xml"/><Relationship Id="rId10" Type="http://schemas.openxmlformats.org/officeDocument/2006/relationships/slide" Target="slides/slide1.xml"/><Relationship Id="rId19" Type="http://schemas.openxmlformats.org/officeDocument/2006/relationships/slide" Target="slides/slide10.xml"/><Relationship Id="rId31" Type="http://schemas.openxmlformats.org/officeDocument/2006/relationships/slide" Target="slides/slide22.xml"/><Relationship Id="rId44" Type="http://schemas.openxmlformats.org/officeDocument/2006/relationships/viewProps" Target="viewProps.xml"/><Relationship Id="rId4" Type="http://schemas.openxmlformats.org/officeDocument/2006/relationships/slideMaster" Target="slideMasters/slideMaster4.xml"/><Relationship Id="rId9" Type="http://schemas.openxmlformats.org/officeDocument/2006/relationships/slideMaster" Target="slideMasters/slideMaster9.xml"/><Relationship Id="rId14" Type="http://schemas.openxmlformats.org/officeDocument/2006/relationships/slide" Target="slides/slide5.xml"/><Relationship Id="rId22" Type="http://schemas.openxmlformats.org/officeDocument/2006/relationships/slide" Target="slides/slide13.xml"/><Relationship Id="rId27" Type="http://schemas.openxmlformats.org/officeDocument/2006/relationships/slide" Target="slides/slide18.xml"/><Relationship Id="rId30" Type="http://schemas.openxmlformats.org/officeDocument/2006/relationships/slide" Target="slides/slide21.xml"/><Relationship Id="rId35" Type="http://schemas.openxmlformats.org/officeDocument/2006/relationships/slide" Target="slides/slide26.xml"/><Relationship Id="rId43" Type="http://schemas.openxmlformats.org/officeDocument/2006/relationships/presProps" Target="presProps.xml"/><Relationship Id="rId8" Type="http://schemas.openxmlformats.org/officeDocument/2006/relationships/slideMaster" Target="slideMasters/slideMaster8.xml"/><Relationship Id="rId3" Type="http://schemas.openxmlformats.org/officeDocument/2006/relationships/slideMaster" Target="slideMasters/slideMaster3.xml"/><Relationship Id="rId12" Type="http://schemas.openxmlformats.org/officeDocument/2006/relationships/slide" Target="slides/slide3.xml"/><Relationship Id="rId17" Type="http://schemas.openxmlformats.org/officeDocument/2006/relationships/slide" Target="slides/slide8.xml"/><Relationship Id="rId25" Type="http://schemas.openxmlformats.org/officeDocument/2006/relationships/slide" Target="slides/slide16.xml"/><Relationship Id="rId33" Type="http://schemas.openxmlformats.org/officeDocument/2006/relationships/slide" Target="slides/slide24.xml"/><Relationship Id="rId38" Type="http://schemas.openxmlformats.org/officeDocument/2006/relationships/slide" Target="slides/slide29.xml"/><Relationship Id="rId46" Type="http://schemas.openxmlformats.org/officeDocument/2006/relationships/tableStyles" Target="tableStyles.xml"/><Relationship Id="rId20" Type="http://schemas.openxmlformats.org/officeDocument/2006/relationships/slide" Target="slides/slide11.xml"/><Relationship Id="rId41" Type="http://schemas.openxmlformats.org/officeDocument/2006/relationships/notesMaster" Target="notesMasters/notesMaster1.xml"/></Relationships>
</file>

<file path=ppt/notesMasters/_rels/notesMaster1.xml.rels><?xml version="1.0" encoding="UTF-8" standalone="yes"?>
<Relationships xmlns="http://schemas.openxmlformats.org/package/2006/relationships"><Relationship Id="rId1" Type="http://schemas.openxmlformats.org/officeDocument/2006/relationships/theme" Target="../theme/theme10.xml"/></Relationships>
</file>

<file path=ppt/notesMasters/notesMaster1.xml><?xml version="1.0" encoding="utf-8"?>
<p:notes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页眉占位符 1"/>
          <p:cNvSpPr>
            <a:spLocks noGrp="1"/>
          </p:cNvSpPr>
          <p:nvPr>
            <p:ph type="hdr" sz="quarter"/>
          </p:nvPr>
        </p:nvSpPr>
        <p:spPr>
          <a:xfrm>
            <a:off x="0" y="0"/>
            <a:ext cx="2971800" cy="458788"/>
          </a:xfrm>
          <a:prstGeom prst="rect">
            <a:avLst/>
          </a:prstGeom>
        </p:spPr>
        <p:txBody>
          <a:bodyPr vert="horz" lIns="91440" tIns="45720" rIns="91440" bIns="45720" rtlCol="0"/>
          <a:lstStyle>
            <a:lvl1pPr algn="l">
              <a:defRPr sz="1200"/>
            </a:lvl1pPr>
          </a:lstStyle>
          <a:p>
            <a:endParaRPr lang="zh-CN" altLang="en-US"/>
          </a:p>
        </p:txBody>
      </p:sp>
      <p:sp>
        <p:nvSpPr>
          <p:cNvPr id="3" name="日期占位符 2"/>
          <p:cNvSpPr>
            <a:spLocks noGrp="1"/>
          </p:cNvSpPr>
          <p:nvPr>
            <p:ph type="dt" idx="1"/>
          </p:nvPr>
        </p:nvSpPr>
        <p:spPr>
          <a:xfrm>
            <a:off x="3884613" y="0"/>
            <a:ext cx="2971800" cy="458788"/>
          </a:xfrm>
          <a:prstGeom prst="rect">
            <a:avLst/>
          </a:prstGeom>
        </p:spPr>
        <p:txBody>
          <a:bodyPr vert="horz" lIns="91440" tIns="45720" rIns="91440" bIns="45720" rtlCol="0"/>
          <a:lstStyle>
            <a:lvl1pPr algn="r">
              <a:defRPr sz="1200"/>
            </a:lvl1pPr>
          </a:lstStyle>
          <a:p>
            <a:fld id="{D2A48B96-639E-45A3-A0BA-2464DFDB1FAA}" type="datetimeFigureOut">
              <a:rPr lang="zh-CN" altLang="en-US" smtClean="0"/>
              <a:t>2021/9/15</a:t>
            </a:fld>
            <a:endParaRPr lang="zh-CN" altLang="en-US"/>
          </a:p>
        </p:txBody>
      </p:sp>
      <p:sp>
        <p:nvSpPr>
          <p:cNvPr id="4" name="幻灯片图像占位符 3"/>
          <p:cNvSpPr>
            <a:spLocks noGrp="1" noRot="1" noChangeAspect="1"/>
          </p:cNvSpPr>
          <p:nvPr>
            <p:ph type="sldImg" idx="2"/>
          </p:nvPr>
        </p:nvSpPr>
        <p:spPr>
          <a:xfrm>
            <a:off x="685800" y="1143000"/>
            <a:ext cx="5486400" cy="3086100"/>
          </a:xfrm>
          <a:prstGeom prst="rect">
            <a:avLst/>
          </a:prstGeom>
          <a:noFill/>
          <a:ln w="12700">
            <a:solidFill>
              <a:prstClr val="black"/>
            </a:solidFill>
          </a:ln>
        </p:spPr>
        <p:txBody>
          <a:bodyPr vert="horz" lIns="91440" tIns="45720" rIns="91440" bIns="45720" rtlCol="0" anchor="ctr"/>
          <a:lstStyle/>
          <a:p>
            <a:endParaRPr lang="zh-CN" altLang="en-US"/>
          </a:p>
        </p:txBody>
      </p:sp>
      <p:sp>
        <p:nvSpPr>
          <p:cNvPr id="5" name="备注占位符 4"/>
          <p:cNvSpPr>
            <a:spLocks noGrp="1"/>
          </p:cNvSpPr>
          <p:nvPr>
            <p:ph type="body" sz="quarter" idx="3"/>
          </p:nvPr>
        </p:nvSpPr>
        <p:spPr>
          <a:xfrm>
            <a:off x="685800" y="4400550"/>
            <a:ext cx="5486400" cy="3600450"/>
          </a:xfrm>
          <a:prstGeom prst="rect">
            <a:avLst/>
          </a:prstGeom>
        </p:spPr>
        <p:txBody>
          <a:bodyPr vert="horz" lIns="91440" tIns="45720" rIns="91440" bIns="45720" rtlCol="0"/>
          <a:lstStyle/>
          <a:p>
            <a:pPr lvl="0"/>
            <a:r>
              <a:rPr lang="zh-CN" altLang="en-US"/>
              <a:t>单击此处编辑母版文本样式</a:t>
            </a:r>
          </a:p>
          <a:p>
            <a:pPr lvl="1"/>
            <a:r>
              <a:rPr lang="zh-CN" altLang="en-US"/>
              <a:t>第二级</a:t>
            </a:r>
          </a:p>
          <a:p>
            <a:pPr lvl="2"/>
            <a:r>
              <a:rPr lang="zh-CN" altLang="en-US"/>
              <a:t>第三级</a:t>
            </a:r>
          </a:p>
          <a:p>
            <a:pPr lvl="3"/>
            <a:r>
              <a:rPr lang="zh-CN" altLang="en-US"/>
              <a:t>第四级</a:t>
            </a:r>
          </a:p>
          <a:p>
            <a:pPr lvl="4"/>
            <a:r>
              <a:rPr lang="zh-CN" altLang="en-US"/>
              <a:t>第五级</a:t>
            </a:r>
          </a:p>
        </p:txBody>
      </p:sp>
      <p:sp>
        <p:nvSpPr>
          <p:cNvPr id="6" name="页脚占位符 5"/>
          <p:cNvSpPr>
            <a:spLocks noGrp="1"/>
          </p:cNvSpPr>
          <p:nvPr>
            <p:ph type="ftr" sz="quarter" idx="4"/>
          </p:nvPr>
        </p:nvSpPr>
        <p:spPr>
          <a:xfrm>
            <a:off x="0" y="8685213"/>
            <a:ext cx="2971800" cy="458787"/>
          </a:xfrm>
          <a:prstGeom prst="rect">
            <a:avLst/>
          </a:prstGeom>
        </p:spPr>
        <p:txBody>
          <a:bodyPr vert="horz" lIns="91440" tIns="45720" rIns="91440" bIns="45720" rtlCol="0" anchor="b"/>
          <a:lstStyle>
            <a:lvl1pPr algn="l">
              <a:defRPr sz="1200"/>
            </a:lvl1pPr>
          </a:lstStyle>
          <a:p>
            <a:endParaRPr lang="zh-CN" altLang="en-US"/>
          </a:p>
        </p:txBody>
      </p:sp>
      <p:sp>
        <p:nvSpPr>
          <p:cNvPr id="7" name="灯片编号占位符 6"/>
          <p:cNvSpPr>
            <a:spLocks noGrp="1"/>
          </p:cNvSpPr>
          <p:nvPr>
            <p:ph type="sldNum" sz="quarter" idx="5"/>
          </p:nvPr>
        </p:nvSpPr>
        <p:spPr>
          <a:xfrm>
            <a:off x="3884613" y="8685213"/>
            <a:ext cx="2971800" cy="458787"/>
          </a:xfrm>
          <a:prstGeom prst="rect">
            <a:avLst/>
          </a:prstGeom>
        </p:spPr>
        <p:txBody>
          <a:bodyPr vert="horz" lIns="91440" tIns="45720" rIns="91440" bIns="45720" rtlCol="0" anchor="b"/>
          <a:lstStyle>
            <a:lvl1pPr algn="r">
              <a:defRPr sz="1200"/>
            </a:lvl1pPr>
          </a:lstStyle>
          <a:p>
            <a:fld id="{A6837353-30EB-4A48-80EB-173D804AEFBD}" type="slidenum">
              <a:rPr lang="zh-CN" altLang="en-US" smtClean="0"/>
              <a:t>‹#›</a:t>
            </a:fld>
            <a:endParaRPr lang="zh-CN" altLang="en-US"/>
          </a:p>
        </p:txBody>
      </p:sp>
    </p:spTree>
    <p:extLst>
      <p:ext uri="{BB962C8B-B14F-4D97-AF65-F5344CB8AC3E}">
        <p14:creationId xmlns:p14="http://schemas.microsoft.com/office/powerpoint/2010/main" val="2526445314"/>
      </p:ext>
    </p:extLst>
  </p:cSld>
  <p:clrMap bg1="lt1" tx1="dk1" bg2="lt2" tx2="dk2" accent1="accent1" accent2="accent2" accent3="accent3" accent4="accent4" accent5="accent5" accent6="accent6" hlink="hlink" folHlink="folHlink"/>
  <p:notesStyle>
    <a:lvl1pPr marL="0" algn="l" defTabSz="914400" rtl="0" eaLnBrk="1" latinLnBrk="0" hangingPunct="1">
      <a:defRPr sz="1200" kern="1200">
        <a:solidFill>
          <a:schemeClr val="tx1"/>
        </a:solidFill>
        <a:latin typeface="+mn-lt"/>
        <a:ea typeface="+mn-ea"/>
        <a:cs typeface="+mn-cs"/>
      </a:defRPr>
    </a:lvl1pPr>
    <a:lvl2pPr marL="457200" algn="l" defTabSz="914400" rtl="0" eaLnBrk="1" latinLnBrk="0" hangingPunct="1">
      <a:defRPr sz="1200" kern="1200">
        <a:solidFill>
          <a:schemeClr val="tx1"/>
        </a:solidFill>
        <a:latin typeface="+mn-lt"/>
        <a:ea typeface="+mn-ea"/>
        <a:cs typeface="+mn-cs"/>
      </a:defRPr>
    </a:lvl2pPr>
    <a:lvl3pPr marL="914400" algn="l" defTabSz="914400" rtl="0" eaLnBrk="1" latinLnBrk="0" hangingPunct="1">
      <a:defRPr sz="1200" kern="1200">
        <a:solidFill>
          <a:schemeClr val="tx1"/>
        </a:solidFill>
        <a:latin typeface="+mn-lt"/>
        <a:ea typeface="+mn-ea"/>
        <a:cs typeface="+mn-cs"/>
      </a:defRPr>
    </a:lvl3pPr>
    <a:lvl4pPr marL="1371600" algn="l" defTabSz="914400" rtl="0" eaLnBrk="1" latinLnBrk="0" hangingPunct="1">
      <a:defRPr sz="1200" kern="1200">
        <a:solidFill>
          <a:schemeClr val="tx1"/>
        </a:solidFill>
        <a:latin typeface="+mn-lt"/>
        <a:ea typeface="+mn-ea"/>
        <a:cs typeface="+mn-cs"/>
      </a:defRPr>
    </a:lvl4pPr>
    <a:lvl5pPr marL="1828800" algn="l" defTabSz="914400" rtl="0" eaLnBrk="1" latinLnBrk="0" hangingPunct="1">
      <a:defRPr sz="1200" kern="1200">
        <a:solidFill>
          <a:schemeClr val="tx1"/>
        </a:solidFill>
        <a:latin typeface="+mn-lt"/>
        <a:ea typeface="+mn-ea"/>
        <a:cs typeface="+mn-cs"/>
      </a:defRPr>
    </a:lvl5pPr>
    <a:lvl6pPr marL="2286000" algn="l" defTabSz="914400" rtl="0" eaLnBrk="1" latinLnBrk="0" hangingPunct="1">
      <a:defRPr sz="1200" kern="1200">
        <a:solidFill>
          <a:schemeClr val="tx1"/>
        </a:solidFill>
        <a:latin typeface="+mn-lt"/>
        <a:ea typeface="+mn-ea"/>
        <a:cs typeface="+mn-cs"/>
      </a:defRPr>
    </a:lvl6pPr>
    <a:lvl7pPr marL="2743200" algn="l" defTabSz="914400" rtl="0" eaLnBrk="1" latinLnBrk="0" hangingPunct="1">
      <a:defRPr sz="1200" kern="1200">
        <a:solidFill>
          <a:schemeClr val="tx1"/>
        </a:solidFill>
        <a:latin typeface="+mn-lt"/>
        <a:ea typeface="+mn-ea"/>
        <a:cs typeface="+mn-cs"/>
      </a:defRPr>
    </a:lvl7pPr>
    <a:lvl8pPr marL="3200400" algn="l" defTabSz="914400" rtl="0" eaLnBrk="1" latinLnBrk="0" hangingPunct="1">
      <a:defRPr sz="1200" kern="1200">
        <a:solidFill>
          <a:schemeClr val="tx1"/>
        </a:solidFill>
        <a:latin typeface="+mn-lt"/>
        <a:ea typeface="+mn-ea"/>
        <a:cs typeface="+mn-cs"/>
      </a:defRPr>
    </a:lvl8pPr>
    <a:lvl9pPr marL="3657600" algn="l" defTabSz="914400" rtl="0" eaLnBrk="1" latinLnBrk="0" hangingPunct="1">
      <a:defRPr sz="1200" kern="1200">
        <a:solidFill>
          <a:schemeClr val="tx1"/>
        </a:solidFill>
        <a:latin typeface="+mn-lt"/>
        <a:ea typeface="+mn-ea"/>
        <a:cs typeface="+mn-cs"/>
      </a:defRPr>
    </a:lvl9pPr>
  </p:notesStyle>
</p:notesMaster>
</file>

<file path=ppt/notesSlides/_rels/notesSlide1.xml.rels><?xml version="1.0" encoding="UTF-8" standalone="yes"?>
<Relationships xmlns="http://schemas.openxmlformats.org/package/2006/relationships"><Relationship Id="rId2" Type="http://schemas.openxmlformats.org/officeDocument/2006/relationships/slide" Target="../slides/slide1.xml"/><Relationship Id="rId1" Type="http://schemas.openxmlformats.org/officeDocument/2006/relationships/notesMaster" Target="../notesMasters/notesMaster1.xml"/></Relationships>
</file>

<file path=ppt/notesSlides/_rels/notesSlide10.xml.rels><?xml version="1.0" encoding="UTF-8" standalone="yes"?>
<Relationships xmlns="http://schemas.openxmlformats.org/package/2006/relationships"><Relationship Id="rId2" Type="http://schemas.openxmlformats.org/officeDocument/2006/relationships/slide" Target="../slides/slide18.xml"/><Relationship Id="rId1" Type="http://schemas.openxmlformats.org/officeDocument/2006/relationships/notesMaster" Target="../notesMasters/notesMaster1.xml"/></Relationships>
</file>

<file path=ppt/notesSlides/_rels/notesSlide11.xml.rels><?xml version="1.0" encoding="UTF-8" standalone="yes"?>
<Relationships xmlns="http://schemas.openxmlformats.org/package/2006/relationships"><Relationship Id="rId2" Type="http://schemas.openxmlformats.org/officeDocument/2006/relationships/slide" Target="../slides/slide19.xml"/><Relationship Id="rId1" Type="http://schemas.openxmlformats.org/officeDocument/2006/relationships/notesMaster" Target="../notesMasters/notesMaster1.xml"/></Relationships>
</file>

<file path=ppt/notesSlides/_rels/notesSlide12.xml.rels><?xml version="1.0" encoding="UTF-8" standalone="yes"?>
<Relationships xmlns="http://schemas.openxmlformats.org/package/2006/relationships"><Relationship Id="rId2" Type="http://schemas.openxmlformats.org/officeDocument/2006/relationships/slide" Target="../slides/slide20.xml"/><Relationship Id="rId1" Type="http://schemas.openxmlformats.org/officeDocument/2006/relationships/notesMaster" Target="../notesMasters/notesMaster1.xml"/></Relationships>
</file>

<file path=ppt/notesSlides/_rels/notesSlide13.xml.rels><?xml version="1.0" encoding="UTF-8" standalone="yes"?>
<Relationships xmlns="http://schemas.openxmlformats.org/package/2006/relationships"><Relationship Id="rId2" Type="http://schemas.openxmlformats.org/officeDocument/2006/relationships/slide" Target="../slides/slide21.xml"/><Relationship Id="rId1" Type="http://schemas.openxmlformats.org/officeDocument/2006/relationships/notesMaster" Target="../notesMasters/notesMaster1.xml"/></Relationships>
</file>

<file path=ppt/notesSlides/_rels/notesSlide14.xml.rels><?xml version="1.0" encoding="UTF-8" standalone="yes"?>
<Relationships xmlns="http://schemas.openxmlformats.org/package/2006/relationships"><Relationship Id="rId2" Type="http://schemas.openxmlformats.org/officeDocument/2006/relationships/slide" Target="../slides/slide22.xml"/><Relationship Id="rId1" Type="http://schemas.openxmlformats.org/officeDocument/2006/relationships/notesMaster" Target="../notesMasters/notesMaster1.xml"/></Relationships>
</file>

<file path=ppt/notesSlides/_rels/notesSlide15.xml.rels><?xml version="1.0" encoding="UTF-8" standalone="yes"?>
<Relationships xmlns="http://schemas.openxmlformats.org/package/2006/relationships"><Relationship Id="rId2" Type="http://schemas.openxmlformats.org/officeDocument/2006/relationships/slide" Target="../slides/slide23.xml"/><Relationship Id="rId1" Type="http://schemas.openxmlformats.org/officeDocument/2006/relationships/notesMaster" Target="../notesMasters/notesMaster1.xml"/></Relationships>
</file>

<file path=ppt/notesSlides/_rels/notesSlide16.xml.rels><?xml version="1.0" encoding="UTF-8" standalone="yes"?>
<Relationships xmlns="http://schemas.openxmlformats.org/package/2006/relationships"><Relationship Id="rId2" Type="http://schemas.openxmlformats.org/officeDocument/2006/relationships/slide" Target="../slides/slide24.xml"/><Relationship Id="rId1" Type="http://schemas.openxmlformats.org/officeDocument/2006/relationships/notesMaster" Target="../notesMasters/notesMaster1.xml"/></Relationships>
</file>

<file path=ppt/notesSlides/_rels/notesSlide17.xml.rels><?xml version="1.0" encoding="UTF-8" standalone="yes"?>
<Relationships xmlns="http://schemas.openxmlformats.org/package/2006/relationships"><Relationship Id="rId2" Type="http://schemas.openxmlformats.org/officeDocument/2006/relationships/slide" Target="../slides/slide25.xml"/><Relationship Id="rId1" Type="http://schemas.openxmlformats.org/officeDocument/2006/relationships/notesMaster" Target="../notesMasters/notesMaster1.xml"/></Relationships>
</file>

<file path=ppt/notesSlides/_rels/notesSlide18.xml.rels><?xml version="1.0" encoding="UTF-8" standalone="yes"?>
<Relationships xmlns="http://schemas.openxmlformats.org/package/2006/relationships"><Relationship Id="rId2" Type="http://schemas.openxmlformats.org/officeDocument/2006/relationships/slide" Target="../slides/slide26.xml"/><Relationship Id="rId1" Type="http://schemas.openxmlformats.org/officeDocument/2006/relationships/notesMaster" Target="../notesMasters/notesMaster1.xml"/></Relationships>
</file>

<file path=ppt/notesSlides/_rels/notesSlide19.xml.rels><?xml version="1.0" encoding="UTF-8" standalone="yes"?>
<Relationships xmlns="http://schemas.openxmlformats.org/package/2006/relationships"><Relationship Id="rId2" Type="http://schemas.openxmlformats.org/officeDocument/2006/relationships/slide" Target="../slides/slide27.xml"/><Relationship Id="rId1" Type="http://schemas.openxmlformats.org/officeDocument/2006/relationships/notesMaster" Target="../notesMasters/notesMaster1.xml"/></Relationships>
</file>

<file path=ppt/notesSlides/_rels/notesSlide2.xml.rels><?xml version="1.0" encoding="UTF-8" standalone="yes"?>
<Relationships xmlns="http://schemas.openxmlformats.org/package/2006/relationships"><Relationship Id="rId2" Type="http://schemas.openxmlformats.org/officeDocument/2006/relationships/slide" Target="../slides/slide2.xml"/><Relationship Id="rId1" Type="http://schemas.openxmlformats.org/officeDocument/2006/relationships/notesMaster" Target="../notesMasters/notesMaster1.xml"/></Relationships>
</file>

<file path=ppt/notesSlides/_rels/notesSlide20.xml.rels><?xml version="1.0" encoding="UTF-8" standalone="yes"?>
<Relationships xmlns="http://schemas.openxmlformats.org/package/2006/relationships"><Relationship Id="rId2" Type="http://schemas.openxmlformats.org/officeDocument/2006/relationships/slide" Target="../slides/slide30.xml"/><Relationship Id="rId1" Type="http://schemas.openxmlformats.org/officeDocument/2006/relationships/notesMaster" Target="../notesMasters/notesMaster1.xml"/></Relationships>
</file>

<file path=ppt/notesSlides/_rels/notesSlide21.xml.rels><?xml version="1.0" encoding="UTF-8" standalone="yes"?>
<Relationships xmlns="http://schemas.openxmlformats.org/package/2006/relationships"><Relationship Id="rId2" Type="http://schemas.openxmlformats.org/officeDocument/2006/relationships/slide" Target="../slides/slide31.xml"/><Relationship Id="rId1" Type="http://schemas.openxmlformats.org/officeDocument/2006/relationships/notesMaster" Target="../notesMasters/notesMaster1.xml"/></Relationships>
</file>

<file path=ppt/notesSlides/_rels/notesSlide3.xml.rels><?xml version="1.0" encoding="UTF-8" standalone="yes"?>
<Relationships xmlns="http://schemas.openxmlformats.org/package/2006/relationships"><Relationship Id="rId2" Type="http://schemas.openxmlformats.org/officeDocument/2006/relationships/slide" Target="../slides/slide9.xml"/><Relationship Id="rId1" Type="http://schemas.openxmlformats.org/officeDocument/2006/relationships/notesMaster" Target="../notesMasters/notesMaster1.xml"/></Relationships>
</file>

<file path=ppt/notesSlides/_rels/notesSlide4.xml.rels><?xml version="1.0" encoding="UTF-8" standalone="yes"?>
<Relationships xmlns="http://schemas.openxmlformats.org/package/2006/relationships"><Relationship Id="rId2" Type="http://schemas.openxmlformats.org/officeDocument/2006/relationships/slide" Target="../slides/slide10.xml"/><Relationship Id="rId1" Type="http://schemas.openxmlformats.org/officeDocument/2006/relationships/notesMaster" Target="../notesMasters/notesMaster1.xml"/></Relationships>
</file>

<file path=ppt/notesSlides/_rels/notesSlide5.xml.rels><?xml version="1.0" encoding="UTF-8" standalone="yes"?>
<Relationships xmlns="http://schemas.openxmlformats.org/package/2006/relationships"><Relationship Id="rId2" Type="http://schemas.openxmlformats.org/officeDocument/2006/relationships/slide" Target="../slides/slide12.xml"/><Relationship Id="rId1" Type="http://schemas.openxmlformats.org/officeDocument/2006/relationships/notesMaster" Target="../notesMasters/notesMaster1.xml"/></Relationships>
</file>

<file path=ppt/notesSlides/_rels/notesSlide6.xml.rels><?xml version="1.0" encoding="UTF-8" standalone="yes"?>
<Relationships xmlns="http://schemas.openxmlformats.org/package/2006/relationships"><Relationship Id="rId2" Type="http://schemas.openxmlformats.org/officeDocument/2006/relationships/slide" Target="../slides/slide13.xml"/><Relationship Id="rId1" Type="http://schemas.openxmlformats.org/officeDocument/2006/relationships/notesMaster" Target="../notesMasters/notesMaster1.xml"/></Relationships>
</file>

<file path=ppt/notesSlides/_rels/notesSlide7.xml.rels><?xml version="1.0" encoding="UTF-8" standalone="yes"?>
<Relationships xmlns="http://schemas.openxmlformats.org/package/2006/relationships"><Relationship Id="rId2" Type="http://schemas.openxmlformats.org/officeDocument/2006/relationships/slide" Target="../slides/slide14.xml"/><Relationship Id="rId1" Type="http://schemas.openxmlformats.org/officeDocument/2006/relationships/notesMaster" Target="../notesMasters/notesMaster1.xml"/></Relationships>
</file>

<file path=ppt/notesSlides/_rels/notesSlide8.xml.rels><?xml version="1.0" encoding="UTF-8" standalone="yes"?>
<Relationships xmlns="http://schemas.openxmlformats.org/package/2006/relationships"><Relationship Id="rId2" Type="http://schemas.openxmlformats.org/officeDocument/2006/relationships/slide" Target="../slides/slide15.xml"/><Relationship Id="rId1" Type="http://schemas.openxmlformats.org/officeDocument/2006/relationships/notesMaster" Target="../notesMasters/notesMaster1.xml"/></Relationships>
</file>

<file path=ppt/notesSlides/_rels/notesSlide9.xml.rels><?xml version="1.0" encoding="UTF-8" standalone="yes"?>
<Relationships xmlns="http://schemas.openxmlformats.org/package/2006/relationships"><Relationship Id="rId2" Type="http://schemas.openxmlformats.org/officeDocument/2006/relationships/slide" Target="../slides/slide17.xml"/><Relationship Id="rId1" Type="http://schemas.openxmlformats.org/officeDocument/2006/relationships/notesMaster" Target="../notesMasters/notesMaster1.xml"/></Relationships>
</file>

<file path=ppt/notesSlides/notesSlide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幻灯片图像占位符 1"/>
          <p:cNvSpPr>
            <a:spLocks noGrp="1" noRot="1" noChangeAspect="1"/>
          </p:cNvSpPr>
          <p:nvPr>
            <p:ph type="sldImg" idx="2"/>
          </p:nvPr>
        </p:nvSpPr>
        <p:spPr>
          <a:xfrm>
            <a:off x="685800" y="1143000"/>
            <a:ext cx="5486400" cy="3086100"/>
          </a:xfrm>
        </p:spPr>
      </p:sp>
      <p:sp>
        <p:nvSpPr>
          <p:cNvPr id="3" name="文本占位符 2"/>
          <p:cNvSpPr>
            <a:spLocks noGrp="1"/>
          </p:cNvSpPr>
          <p:nvPr>
            <p:ph type="body" idx="3"/>
          </p:nvPr>
        </p:nvSpPr>
        <p:spPr/>
        <p:txBody>
          <a:bodyPr/>
          <a:lstStyle/>
          <a:p>
            <a:endParaRPr lang="zh-CN" altLang="en-US" dirty="0"/>
          </a:p>
        </p:txBody>
      </p:sp>
    </p:spTree>
    <p:extLst>
      <p:ext uri="{BB962C8B-B14F-4D97-AF65-F5344CB8AC3E}">
        <p14:creationId xmlns:p14="http://schemas.microsoft.com/office/powerpoint/2010/main" val="2919755029"/>
      </p:ext>
    </p:extLst>
  </p:cSld>
  <p:clrMapOvr>
    <a:masterClrMapping/>
  </p:clrMapOvr>
</p:notes>
</file>

<file path=ppt/notesSlides/notesSlide1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幻灯片图像占位符 1"/>
          <p:cNvSpPr>
            <a:spLocks noGrp="1" noRot="1" noChangeAspect="1"/>
          </p:cNvSpPr>
          <p:nvPr>
            <p:ph type="sldImg"/>
          </p:nvPr>
        </p:nvSpPr>
        <p:spPr>
          <a:xfrm>
            <a:off x="685800" y="1143000"/>
            <a:ext cx="5486400" cy="3086100"/>
          </a:xfrm>
        </p:spPr>
      </p:sp>
      <p:sp>
        <p:nvSpPr>
          <p:cNvPr id="3" name="备注占位符 2"/>
          <p:cNvSpPr>
            <a:spLocks noGrp="1"/>
          </p:cNvSpPr>
          <p:nvPr>
            <p:ph type="body" idx="1"/>
          </p:nvPr>
        </p:nvSpPr>
        <p:spPr/>
        <p:txBody>
          <a:bodyPr/>
          <a:lstStyle/>
          <a:p>
            <a:endParaRPr lang="zh-CN" altLang="en-US"/>
          </a:p>
        </p:txBody>
      </p:sp>
      <p:sp>
        <p:nvSpPr>
          <p:cNvPr id="4" name="灯片编号占位符 3"/>
          <p:cNvSpPr>
            <a:spLocks noGrp="1"/>
          </p:cNvSpPr>
          <p:nvPr>
            <p:ph type="sldNum" sz="quarter" idx="10"/>
          </p:nvPr>
        </p:nvSpPr>
        <p:spPr/>
        <p:txBody>
          <a:bodyPr/>
          <a:lstStyle/>
          <a:p>
            <a:fld id="{A6837353-30EB-4A48-80EB-173D804AEFBD}" type="slidenum">
              <a:rPr lang="zh-CN" altLang="en-US" smtClean="0">
                <a:solidFill>
                  <a:prstClr val="black"/>
                </a:solidFill>
              </a:rPr>
              <a:pPr/>
              <a:t>18</a:t>
            </a:fld>
            <a:endParaRPr lang="zh-CN" altLang="en-US">
              <a:solidFill>
                <a:prstClr val="black"/>
              </a:solidFill>
            </a:endParaRPr>
          </a:p>
        </p:txBody>
      </p:sp>
    </p:spTree>
    <p:extLst>
      <p:ext uri="{BB962C8B-B14F-4D97-AF65-F5344CB8AC3E}">
        <p14:creationId xmlns:p14="http://schemas.microsoft.com/office/powerpoint/2010/main" val="2298314611"/>
      </p:ext>
    </p:extLst>
  </p:cSld>
  <p:clrMapOvr>
    <a:masterClrMapping/>
  </p:clrMapOvr>
</p:notes>
</file>

<file path=ppt/notesSlides/notesSlide1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幻灯片图像占位符 1"/>
          <p:cNvSpPr>
            <a:spLocks noGrp="1" noRot="1" noChangeAspect="1"/>
          </p:cNvSpPr>
          <p:nvPr>
            <p:ph type="sldImg"/>
          </p:nvPr>
        </p:nvSpPr>
        <p:spPr>
          <a:xfrm>
            <a:off x="685800" y="1143000"/>
            <a:ext cx="5486400" cy="3086100"/>
          </a:xfrm>
        </p:spPr>
      </p:sp>
      <p:sp>
        <p:nvSpPr>
          <p:cNvPr id="3" name="备注占位符 2"/>
          <p:cNvSpPr>
            <a:spLocks noGrp="1"/>
          </p:cNvSpPr>
          <p:nvPr>
            <p:ph type="body" idx="1"/>
          </p:nvPr>
        </p:nvSpPr>
        <p:spPr/>
        <p:txBody>
          <a:bodyPr/>
          <a:lstStyle/>
          <a:p>
            <a:endParaRPr lang="zh-CN" altLang="en-US"/>
          </a:p>
        </p:txBody>
      </p:sp>
      <p:sp>
        <p:nvSpPr>
          <p:cNvPr id="4" name="灯片编号占位符 3"/>
          <p:cNvSpPr>
            <a:spLocks noGrp="1"/>
          </p:cNvSpPr>
          <p:nvPr>
            <p:ph type="sldNum" sz="quarter" idx="10"/>
          </p:nvPr>
        </p:nvSpPr>
        <p:spPr/>
        <p:txBody>
          <a:bodyPr/>
          <a:lstStyle/>
          <a:p>
            <a:fld id="{A6837353-30EB-4A48-80EB-173D804AEFBD}" type="slidenum">
              <a:rPr lang="zh-CN" altLang="en-US" smtClean="0"/>
              <a:t>19</a:t>
            </a:fld>
            <a:endParaRPr lang="zh-CN" altLang="en-US"/>
          </a:p>
        </p:txBody>
      </p:sp>
    </p:spTree>
    <p:extLst>
      <p:ext uri="{BB962C8B-B14F-4D97-AF65-F5344CB8AC3E}">
        <p14:creationId xmlns:p14="http://schemas.microsoft.com/office/powerpoint/2010/main" val="2298314611"/>
      </p:ext>
    </p:extLst>
  </p:cSld>
  <p:clrMapOvr>
    <a:masterClrMapping/>
  </p:clrMapOvr>
</p:notes>
</file>

<file path=ppt/notesSlides/notesSlide1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幻灯片图像占位符 1"/>
          <p:cNvSpPr>
            <a:spLocks noGrp="1" noRot="1" noChangeAspect="1"/>
          </p:cNvSpPr>
          <p:nvPr>
            <p:ph type="sldImg"/>
          </p:nvPr>
        </p:nvSpPr>
        <p:spPr>
          <a:xfrm>
            <a:off x="685800" y="1143000"/>
            <a:ext cx="5486400" cy="3086100"/>
          </a:xfrm>
        </p:spPr>
      </p:sp>
      <p:sp>
        <p:nvSpPr>
          <p:cNvPr id="3" name="备注占位符 2"/>
          <p:cNvSpPr>
            <a:spLocks noGrp="1"/>
          </p:cNvSpPr>
          <p:nvPr>
            <p:ph type="body" idx="1"/>
          </p:nvPr>
        </p:nvSpPr>
        <p:spPr/>
        <p:txBody>
          <a:bodyPr/>
          <a:lstStyle/>
          <a:p>
            <a:endParaRPr lang="zh-CN" altLang="en-US"/>
          </a:p>
        </p:txBody>
      </p:sp>
      <p:sp>
        <p:nvSpPr>
          <p:cNvPr id="4" name="灯片编号占位符 3"/>
          <p:cNvSpPr>
            <a:spLocks noGrp="1"/>
          </p:cNvSpPr>
          <p:nvPr>
            <p:ph type="sldNum" sz="quarter" idx="10"/>
          </p:nvPr>
        </p:nvSpPr>
        <p:spPr/>
        <p:txBody>
          <a:bodyPr/>
          <a:lstStyle/>
          <a:p>
            <a:fld id="{A6837353-30EB-4A48-80EB-173D804AEFBD}" type="slidenum">
              <a:rPr lang="zh-CN" altLang="en-US" smtClean="0">
                <a:solidFill>
                  <a:prstClr val="black"/>
                </a:solidFill>
              </a:rPr>
              <a:pPr/>
              <a:t>20</a:t>
            </a:fld>
            <a:endParaRPr lang="zh-CN" altLang="en-US">
              <a:solidFill>
                <a:prstClr val="black"/>
              </a:solidFill>
            </a:endParaRPr>
          </a:p>
        </p:txBody>
      </p:sp>
    </p:spTree>
    <p:extLst>
      <p:ext uri="{BB962C8B-B14F-4D97-AF65-F5344CB8AC3E}">
        <p14:creationId xmlns:p14="http://schemas.microsoft.com/office/powerpoint/2010/main" val="2298314611"/>
      </p:ext>
    </p:extLst>
  </p:cSld>
  <p:clrMapOvr>
    <a:masterClrMapping/>
  </p:clrMapOvr>
</p:notes>
</file>

<file path=ppt/notesSlides/notesSlide1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幻灯片图像占位符 1"/>
          <p:cNvSpPr>
            <a:spLocks noGrp="1" noRot="1" noChangeAspect="1"/>
          </p:cNvSpPr>
          <p:nvPr>
            <p:ph type="sldImg"/>
          </p:nvPr>
        </p:nvSpPr>
        <p:spPr>
          <a:xfrm>
            <a:off x="685800" y="1143000"/>
            <a:ext cx="5486400" cy="3086100"/>
          </a:xfrm>
        </p:spPr>
      </p:sp>
      <p:sp>
        <p:nvSpPr>
          <p:cNvPr id="3" name="备注占位符 2"/>
          <p:cNvSpPr>
            <a:spLocks noGrp="1"/>
          </p:cNvSpPr>
          <p:nvPr>
            <p:ph type="body" idx="1"/>
          </p:nvPr>
        </p:nvSpPr>
        <p:spPr/>
        <p:txBody>
          <a:bodyPr/>
          <a:lstStyle/>
          <a:p>
            <a:endParaRPr lang="zh-CN" altLang="en-US"/>
          </a:p>
        </p:txBody>
      </p:sp>
      <p:sp>
        <p:nvSpPr>
          <p:cNvPr id="4" name="灯片编号占位符 3"/>
          <p:cNvSpPr>
            <a:spLocks noGrp="1"/>
          </p:cNvSpPr>
          <p:nvPr>
            <p:ph type="sldNum" sz="quarter" idx="10"/>
          </p:nvPr>
        </p:nvSpPr>
        <p:spPr/>
        <p:txBody>
          <a:bodyPr/>
          <a:lstStyle/>
          <a:p>
            <a:fld id="{A6837353-30EB-4A48-80EB-173D804AEFBD}" type="slidenum">
              <a:rPr lang="zh-CN" altLang="en-US" smtClean="0">
                <a:solidFill>
                  <a:prstClr val="black"/>
                </a:solidFill>
              </a:rPr>
              <a:pPr/>
              <a:t>21</a:t>
            </a:fld>
            <a:endParaRPr lang="zh-CN" altLang="en-US">
              <a:solidFill>
                <a:prstClr val="black"/>
              </a:solidFill>
            </a:endParaRPr>
          </a:p>
        </p:txBody>
      </p:sp>
    </p:spTree>
    <p:extLst>
      <p:ext uri="{BB962C8B-B14F-4D97-AF65-F5344CB8AC3E}">
        <p14:creationId xmlns:p14="http://schemas.microsoft.com/office/powerpoint/2010/main" val="2298314611"/>
      </p:ext>
    </p:extLst>
  </p:cSld>
  <p:clrMapOvr>
    <a:masterClrMapping/>
  </p:clrMapOvr>
</p:notes>
</file>

<file path=ppt/notesSlides/notesSlide1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幻灯片图像占位符 1"/>
          <p:cNvSpPr>
            <a:spLocks noGrp="1" noRot="1" noChangeAspect="1"/>
          </p:cNvSpPr>
          <p:nvPr>
            <p:ph type="sldImg"/>
          </p:nvPr>
        </p:nvSpPr>
        <p:spPr>
          <a:xfrm>
            <a:off x="685800" y="1143000"/>
            <a:ext cx="5486400" cy="3086100"/>
          </a:xfrm>
        </p:spPr>
      </p:sp>
      <p:sp>
        <p:nvSpPr>
          <p:cNvPr id="3" name="备注占位符 2"/>
          <p:cNvSpPr>
            <a:spLocks noGrp="1"/>
          </p:cNvSpPr>
          <p:nvPr>
            <p:ph type="body" idx="1"/>
          </p:nvPr>
        </p:nvSpPr>
        <p:spPr/>
        <p:txBody>
          <a:bodyPr/>
          <a:lstStyle/>
          <a:p>
            <a:endParaRPr lang="zh-CN" altLang="en-US"/>
          </a:p>
        </p:txBody>
      </p:sp>
      <p:sp>
        <p:nvSpPr>
          <p:cNvPr id="4" name="灯片编号占位符 3"/>
          <p:cNvSpPr>
            <a:spLocks noGrp="1"/>
          </p:cNvSpPr>
          <p:nvPr>
            <p:ph type="sldNum" sz="quarter" idx="10"/>
          </p:nvPr>
        </p:nvSpPr>
        <p:spPr/>
        <p:txBody>
          <a:bodyPr/>
          <a:lstStyle/>
          <a:p>
            <a:fld id="{A6837353-30EB-4A48-80EB-173D804AEFBD}" type="slidenum">
              <a:rPr lang="zh-CN" altLang="en-US" smtClean="0">
                <a:solidFill>
                  <a:prstClr val="black"/>
                </a:solidFill>
              </a:rPr>
              <a:pPr/>
              <a:t>22</a:t>
            </a:fld>
            <a:endParaRPr lang="zh-CN" altLang="en-US">
              <a:solidFill>
                <a:prstClr val="black"/>
              </a:solidFill>
            </a:endParaRPr>
          </a:p>
        </p:txBody>
      </p:sp>
    </p:spTree>
    <p:extLst>
      <p:ext uri="{BB962C8B-B14F-4D97-AF65-F5344CB8AC3E}">
        <p14:creationId xmlns:p14="http://schemas.microsoft.com/office/powerpoint/2010/main" val="2298314611"/>
      </p:ext>
    </p:extLst>
  </p:cSld>
  <p:clrMapOvr>
    <a:masterClrMapping/>
  </p:clrMapOvr>
</p:notes>
</file>

<file path=ppt/notesSlides/notesSlide1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幻灯片图像占位符 1"/>
          <p:cNvSpPr>
            <a:spLocks noGrp="1" noRot="1" noChangeAspect="1"/>
          </p:cNvSpPr>
          <p:nvPr>
            <p:ph type="sldImg"/>
          </p:nvPr>
        </p:nvSpPr>
        <p:spPr>
          <a:xfrm>
            <a:off x="685800" y="1143000"/>
            <a:ext cx="5486400" cy="3086100"/>
          </a:xfrm>
        </p:spPr>
      </p:sp>
      <p:sp>
        <p:nvSpPr>
          <p:cNvPr id="3" name="备注占位符 2"/>
          <p:cNvSpPr>
            <a:spLocks noGrp="1"/>
          </p:cNvSpPr>
          <p:nvPr>
            <p:ph type="body" idx="1"/>
          </p:nvPr>
        </p:nvSpPr>
        <p:spPr/>
        <p:txBody>
          <a:bodyPr/>
          <a:lstStyle/>
          <a:p>
            <a:endParaRPr lang="zh-CN" altLang="en-US"/>
          </a:p>
        </p:txBody>
      </p:sp>
      <p:sp>
        <p:nvSpPr>
          <p:cNvPr id="4" name="灯片编号占位符 3"/>
          <p:cNvSpPr>
            <a:spLocks noGrp="1"/>
          </p:cNvSpPr>
          <p:nvPr>
            <p:ph type="sldNum" sz="quarter" idx="10"/>
          </p:nvPr>
        </p:nvSpPr>
        <p:spPr/>
        <p:txBody>
          <a:bodyPr/>
          <a:lstStyle/>
          <a:p>
            <a:fld id="{A6837353-30EB-4A48-80EB-173D804AEFBD}" type="slidenum">
              <a:rPr lang="zh-CN" altLang="en-US" smtClean="0">
                <a:solidFill>
                  <a:prstClr val="black"/>
                </a:solidFill>
              </a:rPr>
              <a:pPr/>
              <a:t>23</a:t>
            </a:fld>
            <a:endParaRPr lang="zh-CN" altLang="en-US">
              <a:solidFill>
                <a:prstClr val="black"/>
              </a:solidFill>
            </a:endParaRPr>
          </a:p>
        </p:txBody>
      </p:sp>
    </p:spTree>
    <p:extLst>
      <p:ext uri="{BB962C8B-B14F-4D97-AF65-F5344CB8AC3E}">
        <p14:creationId xmlns:p14="http://schemas.microsoft.com/office/powerpoint/2010/main" val="2298314611"/>
      </p:ext>
    </p:extLst>
  </p:cSld>
  <p:clrMapOvr>
    <a:masterClrMapping/>
  </p:clrMapOvr>
</p:notes>
</file>

<file path=ppt/notesSlides/notesSlide1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幻灯片图像占位符 1"/>
          <p:cNvSpPr>
            <a:spLocks noGrp="1" noRot="1" noChangeAspect="1"/>
          </p:cNvSpPr>
          <p:nvPr>
            <p:ph type="sldImg"/>
          </p:nvPr>
        </p:nvSpPr>
        <p:spPr>
          <a:xfrm>
            <a:off x="685800" y="1143000"/>
            <a:ext cx="5486400" cy="3086100"/>
          </a:xfrm>
        </p:spPr>
      </p:sp>
      <p:sp>
        <p:nvSpPr>
          <p:cNvPr id="3" name="备注占位符 2"/>
          <p:cNvSpPr>
            <a:spLocks noGrp="1"/>
          </p:cNvSpPr>
          <p:nvPr>
            <p:ph type="body" idx="1"/>
          </p:nvPr>
        </p:nvSpPr>
        <p:spPr/>
        <p:txBody>
          <a:bodyPr/>
          <a:lstStyle/>
          <a:p>
            <a:endParaRPr lang="zh-CN" altLang="en-US"/>
          </a:p>
        </p:txBody>
      </p:sp>
      <p:sp>
        <p:nvSpPr>
          <p:cNvPr id="4" name="灯片编号占位符 3"/>
          <p:cNvSpPr>
            <a:spLocks noGrp="1"/>
          </p:cNvSpPr>
          <p:nvPr>
            <p:ph type="sldNum" sz="quarter" idx="10"/>
          </p:nvPr>
        </p:nvSpPr>
        <p:spPr/>
        <p:txBody>
          <a:bodyPr/>
          <a:lstStyle/>
          <a:p>
            <a:fld id="{A6837353-30EB-4A48-80EB-173D804AEFBD}" type="slidenum">
              <a:rPr lang="zh-CN" altLang="en-US" smtClean="0">
                <a:solidFill>
                  <a:prstClr val="black"/>
                </a:solidFill>
              </a:rPr>
              <a:pPr/>
              <a:t>24</a:t>
            </a:fld>
            <a:endParaRPr lang="zh-CN" altLang="en-US">
              <a:solidFill>
                <a:prstClr val="black"/>
              </a:solidFill>
            </a:endParaRPr>
          </a:p>
        </p:txBody>
      </p:sp>
    </p:spTree>
    <p:extLst>
      <p:ext uri="{BB962C8B-B14F-4D97-AF65-F5344CB8AC3E}">
        <p14:creationId xmlns:p14="http://schemas.microsoft.com/office/powerpoint/2010/main" val="2298314611"/>
      </p:ext>
    </p:extLst>
  </p:cSld>
  <p:clrMapOvr>
    <a:masterClrMapping/>
  </p:clrMapOvr>
</p:notes>
</file>

<file path=ppt/notesSlides/notesSlide1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幻灯片图像占位符 1"/>
          <p:cNvSpPr>
            <a:spLocks noGrp="1" noRot="1" noChangeAspect="1"/>
          </p:cNvSpPr>
          <p:nvPr>
            <p:ph type="sldImg"/>
          </p:nvPr>
        </p:nvSpPr>
        <p:spPr>
          <a:xfrm>
            <a:off x="685800" y="1143000"/>
            <a:ext cx="5486400" cy="3086100"/>
          </a:xfrm>
        </p:spPr>
      </p:sp>
      <p:sp>
        <p:nvSpPr>
          <p:cNvPr id="3" name="备注占位符 2"/>
          <p:cNvSpPr>
            <a:spLocks noGrp="1"/>
          </p:cNvSpPr>
          <p:nvPr>
            <p:ph type="body" idx="1"/>
          </p:nvPr>
        </p:nvSpPr>
        <p:spPr/>
        <p:txBody>
          <a:bodyPr/>
          <a:lstStyle/>
          <a:p>
            <a:endParaRPr lang="zh-CN" altLang="en-US"/>
          </a:p>
        </p:txBody>
      </p:sp>
      <p:sp>
        <p:nvSpPr>
          <p:cNvPr id="4" name="灯片编号占位符 3"/>
          <p:cNvSpPr>
            <a:spLocks noGrp="1"/>
          </p:cNvSpPr>
          <p:nvPr>
            <p:ph type="sldNum" sz="quarter" idx="10"/>
          </p:nvPr>
        </p:nvSpPr>
        <p:spPr/>
        <p:txBody>
          <a:bodyPr/>
          <a:lstStyle/>
          <a:p>
            <a:fld id="{A6837353-30EB-4A48-80EB-173D804AEFBD}" type="slidenum">
              <a:rPr lang="zh-CN" altLang="en-US" smtClean="0">
                <a:solidFill>
                  <a:prstClr val="black"/>
                </a:solidFill>
              </a:rPr>
              <a:pPr/>
              <a:t>25</a:t>
            </a:fld>
            <a:endParaRPr lang="zh-CN" altLang="en-US">
              <a:solidFill>
                <a:prstClr val="black"/>
              </a:solidFill>
            </a:endParaRPr>
          </a:p>
        </p:txBody>
      </p:sp>
    </p:spTree>
    <p:extLst>
      <p:ext uri="{BB962C8B-B14F-4D97-AF65-F5344CB8AC3E}">
        <p14:creationId xmlns:p14="http://schemas.microsoft.com/office/powerpoint/2010/main" val="2298314611"/>
      </p:ext>
    </p:extLst>
  </p:cSld>
  <p:clrMapOvr>
    <a:masterClrMapping/>
  </p:clrMapOvr>
</p:notes>
</file>

<file path=ppt/notesSlides/notesSlide1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幻灯片图像占位符 1"/>
          <p:cNvSpPr>
            <a:spLocks noGrp="1" noRot="1" noChangeAspect="1"/>
          </p:cNvSpPr>
          <p:nvPr>
            <p:ph type="sldImg"/>
          </p:nvPr>
        </p:nvSpPr>
        <p:spPr>
          <a:xfrm>
            <a:off x="685800" y="1143000"/>
            <a:ext cx="5486400" cy="3086100"/>
          </a:xfrm>
        </p:spPr>
      </p:sp>
      <p:sp>
        <p:nvSpPr>
          <p:cNvPr id="3" name="备注占位符 2"/>
          <p:cNvSpPr>
            <a:spLocks noGrp="1"/>
          </p:cNvSpPr>
          <p:nvPr>
            <p:ph type="body" idx="1"/>
          </p:nvPr>
        </p:nvSpPr>
        <p:spPr/>
        <p:txBody>
          <a:bodyPr/>
          <a:lstStyle/>
          <a:p>
            <a:endParaRPr lang="zh-CN" altLang="en-US"/>
          </a:p>
        </p:txBody>
      </p:sp>
      <p:sp>
        <p:nvSpPr>
          <p:cNvPr id="4" name="灯片编号占位符 3"/>
          <p:cNvSpPr>
            <a:spLocks noGrp="1"/>
          </p:cNvSpPr>
          <p:nvPr>
            <p:ph type="sldNum" sz="quarter" idx="10"/>
          </p:nvPr>
        </p:nvSpPr>
        <p:spPr/>
        <p:txBody>
          <a:bodyPr/>
          <a:lstStyle/>
          <a:p>
            <a:fld id="{A6837353-30EB-4A48-80EB-173D804AEFBD}" type="slidenum">
              <a:rPr lang="zh-CN" altLang="en-US" smtClean="0">
                <a:solidFill>
                  <a:prstClr val="black"/>
                </a:solidFill>
              </a:rPr>
              <a:pPr/>
              <a:t>26</a:t>
            </a:fld>
            <a:endParaRPr lang="zh-CN" altLang="en-US">
              <a:solidFill>
                <a:prstClr val="black"/>
              </a:solidFill>
            </a:endParaRPr>
          </a:p>
        </p:txBody>
      </p:sp>
    </p:spTree>
    <p:extLst>
      <p:ext uri="{BB962C8B-B14F-4D97-AF65-F5344CB8AC3E}">
        <p14:creationId xmlns:p14="http://schemas.microsoft.com/office/powerpoint/2010/main" val="2282803754"/>
      </p:ext>
    </p:extLst>
  </p:cSld>
  <p:clrMapOvr>
    <a:masterClrMapping/>
  </p:clrMapOvr>
</p:notes>
</file>

<file path=ppt/notesSlides/notesSlide1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幻灯片图像占位符 1"/>
          <p:cNvSpPr>
            <a:spLocks noGrp="1" noRot="1" noChangeAspect="1"/>
          </p:cNvSpPr>
          <p:nvPr>
            <p:ph type="sldImg"/>
          </p:nvPr>
        </p:nvSpPr>
        <p:spPr>
          <a:xfrm>
            <a:off x="685800" y="1143000"/>
            <a:ext cx="5486400" cy="3086100"/>
          </a:xfrm>
        </p:spPr>
      </p:sp>
      <p:sp>
        <p:nvSpPr>
          <p:cNvPr id="3" name="备注占位符 2"/>
          <p:cNvSpPr>
            <a:spLocks noGrp="1"/>
          </p:cNvSpPr>
          <p:nvPr>
            <p:ph type="body" idx="1"/>
          </p:nvPr>
        </p:nvSpPr>
        <p:spPr/>
        <p:txBody>
          <a:bodyPr/>
          <a:lstStyle/>
          <a:p>
            <a:endParaRPr lang="zh-CN" altLang="en-US"/>
          </a:p>
        </p:txBody>
      </p:sp>
      <p:sp>
        <p:nvSpPr>
          <p:cNvPr id="4" name="灯片编号占位符 3"/>
          <p:cNvSpPr>
            <a:spLocks noGrp="1"/>
          </p:cNvSpPr>
          <p:nvPr>
            <p:ph type="sldNum" sz="quarter" idx="10"/>
          </p:nvPr>
        </p:nvSpPr>
        <p:spPr/>
        <p:txBody>
          <a:bodyPr/>
          <a:lstStyle/>
          <a:p>
            <a:fld id="{A6837353-30EB-4A48-80EB-173D804AEFBD}" type="slidenum">
              <a:rPr lang="zh-CN" altLang="en-US" smtClean="0">
                <a:solidFill>
                  <a:prstClr val="black"/>
                </a:solidFill>
              </a:rPr>
              <a:pPr/>
              <a:t>27</a:t>
            </a:fld>
            <a:endParaRPr lang="zh-CN" altLang="en-US">
              <a:solidFill>
                <a:prstClr val="black"/>
              </a:solidFill>
            </a:endParaRPr>
          </a:p>
        </p:txBody>
      </p:sp>
    </p:spTree>
    <p:extLst>
      <p:ext uri="{BB962C8B-B14F-4D97-AF65-F5344CB8AC3E}">
        <p14:creationId xmlns:p14="http://schemas.microsoft.com/office/powerpoint/2010/main" val="2282803754"/>
      </p:ext>
    </p:extLst>
  </p:cSld>
  <p:clrMapOvr>
    <a:masterClrMapping/>
  </p:clrMapOvr>
</p:notes>
</file>

<file path=ppt/notesSlides/notesSlide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幻灯片图像占位符 1"/>
          <p:cNvSpPr>
            <a:spLocks noGrp="1" noRot="1" noChangeAspect="1"/>
          </p:cNvSpPr>
          <p:nvPr>
            <p:ph type="sldImg"/>
          </p:nvPr>
        </p:nvSpPr>
        <p:spPr>
          <a:xfrm>
            <a:off x="685800" y="1143000"/>
            <a:ext cx="5486400" cy="3086100"/>
          </a:xfrm>
        </p:spPr>
      </p:sp>
      <p:sp>
        <p:nvSpPr>
          <p:cNvPr id="3" name="备注占位符 2"/>
          <p:cNvSpPr>
            <a:spLocks noGrp="1"/>
          </p:cNvSpPr>
          <p:nvPr>
            <p:ph type="body" idx="1"/>
          </p:nvPr>
        </p:nvSpPr>
        <p:spPr/>
        <p:txBody>
          <a:bodyPr/>
          <a:lstStyle/>
          <a:p>
            <a:endParaRPr lang="zh-CN" altLang="en-US"/>
          </a:p>
        </p:txBody>
      </p:sp>
      <p:sp>
        <p:nvSpPr>
          <p:cNvPr id="4" name="灯片编号占位符 3"/>
          <p:cNvSpPr>
            <a:spLocks noGrp="1"/>
          </p:cNvSpPr>
          <p:nvPr>
            <p:ph type="sldNum" sz="quarter" idx="10"/>
          </p:nvPr>
        </p:nvSpPr>
        <p:spPr/>
        <p:txBody>
          <a:bodyPr/>
          <a:lstStyle/>
          <a:p>
            <a:fld id="{A6837353-30EB-4A48-80EB-173D804AEFBD}" type="slidenum">
              <a:rPr lang="zh-CN" altLang="en-US" smtClean="0">
                <a:solidFill>
                  <a:prstClr val="black"/>
                </a:solidFill>
              </a:rPr>
              <a:pPr/>
              <a:t>2</a:t>
            </a:fld>
            <a:endParaRPr lang="zh-CN" altLang="en-US">
              <a:solidFill>
                <a:prstClr val="black"/>
              </a:solidFill>
            </a:endParaRPr>
          </a:p>
        </p:txBody>
      </p:sp>
    </p:spTree>
    <p:extLst>
      <p:ext uri="{BB962C8B-B14F-4D97-AF65-F5344CB8AC3E}">
        <p14:creationId xmlns:p14="http://schemas.microsoft.com/office/powerpoint/2010/main" val="2282803754"/>
      </p:ext>
    </p:extLst>
  </p:cSld>
  <p:clrMapOvr>
    <a:masterClrMapping/>
  </p:clrMapOvr>
</p:notes>
</file>

<file path=ppt/notesSlides/notesSlide2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幻灯片图像占位符 1"/>
          <p:cNvSpPr>
            <a:spLocks noGrp="1" noRot="1" noChangeAspect="1"/>
          </p:cNvSpPr>
          <p:nvPr>
            <p:ph type="sldImg"/>
          </p:nvPr>
        </p:nvSpPr>
        <p:spPr>
          <a:xfrm>
            <a:off x="381000" y="685800"/>
            <a:ext cx="6096000" cy="3429000"/>
          </a:xfrm>
        </p:spPr>
      </p:sp>
      <p:sp>
        <p:nvSpPr>
          <p:cNvPr id="3" name="备注占位符 2"/>
          <p:cNvSpPr>
            <a:spLocks noGrp="1"/>
          </p:cNvSpPr>
          <p:nvPr>
            <p:ph type="body" idx="1"/>
          </p:nvPr>
        </p:nvSpPr>
        <p:spPr/>
        <p:txBody>
          <a:bodyPr>
            <a:normAutofit/>
          </a:bodyPr>
          <a:lstStyle/>
          <a:p>
            <a:endParaRPr lang="zh-CN" altLang="en-US"/>
          </a:p>
        </p:txBody>
      </p:sp>
      <p:sp>
        <p:nvSpPr>
          <p:cNvPr id="4" name="灯片编号占位符 3"/>
          <p:cNvSpPr>
            <a:spLocks noGrp="1"/>
          </p:cNvSpPr>
          <p:nvPr>
            <p:ph type="sldNum" sz="quarter" idx="10"/>
          </p:nvPr>
        </p:nvSpPr>
        <p:spPr/>
        <p:txBody>
          <a:bodyPr/>
          <a:lstStyle/>
          <a:p>
            <a:fld id="{D9EE08DF-DA78-46F4-852F-0D5173D95A43}" type="slidenum">
              <a:rPr lang="zh-CN" altLang="en-US" smtClean="0">
                <a:solidFill>
                  <a:prstClr val="black"/>
                </a:solidFill>
              </a:rPr>
              <a:pPr/>
              <a:t>30</a:t>
            </a:fld>
            <a:endParaRPr lang="zh-CN" altLang="en-US">
              <a:solidFill>
                <a:prstClr val="black"/>
              </a:solidFill>
            </a:endParaRPr>
          </a:p>
        </p:txBody>
      </p:sp>
    </p:spTree>
    <p:extLst>
      <p:ext uri="{BB962C8B-B14F-4D97-AF65-F5344CB8AC3E}">
        <p14:creationId xmlns:p14="http://schemas.microsoft.com/office/powerpoint/2010/main" val="3429090109"/>
      </p:ext>
    </p:extLst>
  </p:cSld>
  <p:clrMapOvr>
    <a:masterClrMapping/>
  </p:clrMapOvr>
</p:notes>
</file>

<file path=ppt/notesSlides/notesSlide2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幻灯片图像占位符 1"/>
          <p:cNvSpPr>
            <a:spLocks noGrp="1" noRot="1" noChangeAspect="1"/>
          </p:cNvSpPr>
          <p:nvPr>
            <p:ph type="sldImg"/>
          </p:nvPr>
        </p:nvSpPr>
        <p:spPr>
          <a:xfrm>
            <a:off x="685800" y="1143000"/>
            <a:ext cx="5486400" cy="3086100"/>
          </a:xfrm>
        </p:spPr>
      </p:sp>
      <p:sp>
        <p:nvSpPr>
          <p:cNvPr id="3" name="备注占位符 2"/>
          <p:cNvSpPr>
            <a:spLocks noGrp="1"/>
          </p:cNvSpPr>
          <p:nvPr>
            <p:ph type="body" idx="1"/>
          </p:nvPr>
        </p:nvSpPr>
        <p:spPr/>
        <p:txBody>
          <a:bodyPr/>
          <a:lstStyle/>
          <a:p>
            <a:endParaRPr lang="zh-CN" altLang="en-US"/>
          </a:p>
        </p:txBody>
      </p:sp>
      <p:sp>
        <p:nvSpPr>
          <p:cNvPr id="4" name="灯片编号占位符 3"/>
          <p:cNvSpPr>
            <a:spLocks noGrp="1"/>
          </p:cNvSpPr>
          <p:nvPr>
            <p:ph type="sldNum" sz="quarter" idx="10"/>
          </p:nvPr>
        </p:nvSpPr>
        <p:spPr/>
        <p:txBody>
          <a:bodyPr/>
          <a:lstStyle/>
          <a:p>
            <a:fld id="{A6837353-30EB-4A48-80EB-173D804AEFBD}" type="slidenum">
              <a:rPr lang="zh-CN" altLang="en-US" smtClean="0"/>
              <a:t>31</a:t>
            </a:fld>
            <a:endParaRPr lang="zh-CN" altLang="en-US"/>
          </a:p>
        </p:txBody>
      </p:sp>
    </p:spTree>
    <p:extLst>
      <p:ext uri="{BB962C8B-B14F-4D97-AF65-F5344CB8AC3E}">
        <p14:creationId xmlns:p14="http://schemas.microsoft.com/office/powerpoint/2010/main" val="1513040038"/>
      </p:ext>
    </p:extLst>
  </p:cSld>
  <p:clrMapOvr>
    <a:masterClrMapping/>
  </p:clrMapOvr>
</p:notes>
</file>

<file path=ppt/notesSlides/notesSlide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幻灯片图像占位符 1"/>
          <p:cNvSpPr>
            <a:spLocks noGrp="1" noRot="1" noChangeAspect="1"/>
          </p:cNvSpPr>
          <p:nvPr>
            <p:ph type="sldImg"/>
          </p:nvPr>
        </p:nvSpPr>
        <p:spPr>
          <a:xfrm>
            <a:off x="685800" y="1143000"/>
            <a:ext cx="5486400" cy="3086100"/>
          </a:xfrm>
        </p:spPr>
      </p:sp>
      <p:sp>
        <p:nvSpPr>
          <p:cNvPr id="3" name="备注占位符 2"/>
          <p:cNvSpPr>
            <a:spLocks noGrp="1"/>
          </p:cNvSpPr>
          <p:nvPr>
            <p:ph type="body" idx="1"/>
          </p:nvPr>
        </p:nvSpPr>
        <p:spPr/>
        <p:txBody>
          <a:bodyPr/>
          <a:lstStyle/>
          <a:p>
            <a:endParaRPr lang="zh-CN" altLang="en-US"/>
          </a:p>
        </p:txBody>
      </p:sp>
      <p:sp>
        <p:nvSpPr>
          <p:cNvPr id="4" name="灯片编号占位符 3"/>
          <p:cNvSpPr>
            <a:spLocks noGrp="1"/>
          </p:cNvSpPr>
          <p:nvPr>
            <p:ph type="sldNum" sz="quarter" idx="10"/>
          </p:nvPr>
        </p:nvSpPr>
        <p:spPr/>
        <p:txBody>
          <a:bodyPr/>
          <a:lstStyle/>
          <a:p>
            <a:fld id="{A6837353-30EB-4A48-80EB-173D804AEFBD}" type="slidenum">
              <a:rPr lang="zh-CN" altLang="en-US" smtClean="0"/>
              <a:t>9</a:t>
            </a:fld>
            <a:endParaRPr lang="zh-CN" altLang="en-US"/>
          </a:p>
        </p:txBody>
      </p:sp>
    </p:spTree>
    <p:extLst>
      <p:ext uri="{BB962C8B-B14F-4D97-AF65-F5344CB8AC3E}">
        <p14:creationId xmlns:p14="http://schemas.microsoft.com/office/powerpoint/2010/main" val="360927692"/>
      </p:ext>
    </p:extLst>
  </p:cSld>
  <p:clrMapOvr>
    <a:masterClrMapping/>
  </p:clrMapOvr>
</p:notes>
</file>

<file path=ppt/notesSlides/notesSlide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幻灯片图像占位符 1"/>
          <p:cNvSpPr>
            <a:spLocks noGrp="1" noRot="1" noChangeAspect="1"/>
          </p:cNvSpPr>
          <p:nvPr>
            <p:ph type="sldImg"/>
          </p:nvPr>
        </p:nvSpPr>
        <p:spPr>
          <a:xfrm>
            <a:off x="685800" y="1143000"/>
            <a:ext cx="5486400" cy="3086100"/>
          </a:xfrm>
        </p:spPr>
      </p:sp>
      <p:sp>
        <p:nvSpPr>
          <p:cNvPr id="3" name="备注占位符 2"/>
          <p:cNvSpPr>
            <a:spLocks noGrp="1"/>
          </p:cNvSpPr>
          <p:nvPr>
            <p:ph type="body" idx="1"/>
          </p:nvPr>
        </p:nvSpPr>
        <p:spPr/>
        <p:txBody>
          <a:bodyPr/>
          <a:lstStyle/>
          <a:p>
            <a:endParaRPr lang="zh-CN" altLang="en-US"/>
          </a:p>
        </p:txBody>
      </p:sp>
      <p:sp>
        <p:nvSpPr>
          <p:cNvPr id="4" name="灯片编号占位符 3"/>
          <p:cNvSpPr>
            <a:spLocks noGrp="1"/>
          </p:cNvSpPr>
          <p:nvPr>
            <p:ph type="sldNum" sz="quarter" idx="10"/>
          </p:nvPr>
        </p:nvSpPr>
        <p:spPr/>
        <p:txBody>
          <a:bodyPr/>
          <a:lstStyle/>
          <a:p>
            <a:fld id="{A6837353-30EB-4A48-80EB-173D804AEFBD}" type="slidenum">
              <a:rPr lang="zh-CN" altLang="en-US" smtClean="0">
                <a:solidFill>
                  <a:prstClr val="black"/>
                </a:solidFill>
              </a:rPr>
              <a:pPr/>
              <a:t>10</a:t>
            </a:fld>
            <a:endParaRPr lang="zh-CN" altLang="en-US">
              <a:solidFill>
                <a:prstClr val="black"/>
              </a:solidFill>
            </a:endParaRPr>
          </a:p>
        </p:txBody>
      </p:sp>
    </p:spTree>
    <p:extLst>
      <p:ext uri="{BB962C8B-B14F-4D97-AF65-F5344CB8AC3E}">
        <p14:creationId xmlns:p14="http://schemas.microsoft.com/office/powerpoint/2010/main" val="2282803754"/>
      </p:ext>
    </p:extLst>
  </p:cSld>
  <p:clrMapOvr>
    <a:masterClrMapping/>
  </p:clrMapOvr>
</p:notes>
</file>

<file path=ppt/notesSlides/notesSlide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幻灯片图像占位符 1"/>
          <p:cNvSpPr>
            <a:spLocks noGrp="1" noRot="1" noChangeAspect="1"/>
          </p:cNvSpPr>
          <p:nvPr>
            <p:ph type="sldImg"/>
          </p:nvPr>
        </p:nvSpPr>
        <p:spPr>
          <a:xfrm>
            <a:off x="685800" y="1143000"/>
            <a:ext cx="5486400" cy="3086100"/>
          </a:xfrm>
        </p:spPr>
      </p:sp>
      <p:sp>
        <p:nvSpPr>
          <p:cNvPr id="3" name="备注占位符 2"/>
          <p:cNvSpPr>
            <a:spLocks noGrp="1"/>
          </p:cNvSpPr>
          <p:nvPr>
            <p:ph type="body" idx="1"/>
          </p:nvPr>
        </p:nvSpPr>
        <p:spPr/>
        <p:txBody>
          <a:bodyPr/>
          <a:lstStyle/>
          <a:p>
            <a:endParaRPr lang="zh-CN" altLang="en-US"/>
          </a:p>
        </p:txBody>
      </p:sp>
      <p:sp>
        <p:nvSpPr>
          <p:cNvPr id="4" name="灯片编号占位符 3"/>
          <p:cNvSpPr>
            <a:spLocks noGrp="1"/>
          </p:cNvSpPr>
          <p:nvPr>
            <p:ph type="sldNum" sz="quarter" idx="10"/>
          </p:nvPr>
        </p:nvSpPr>
        <p:spPr/>
        <p:txBody>
          <a:bodyPr/>
          <a:lstStyle/>
          <a:p>
            <a:fld id="{A6837353-30EB-4A48-80EB-173D804AEFBD}" type="slidenum">
              <a:rPr lang="zh-CN" altLang="en-US" smtClean="0">
                <a:solidFill>
                  <a:prstClr val="black"/>
                </a:solidFill>
              </a:rPr>
              <a:pPr/>
              <a:t>12</a:t>
            </a:fld>
            <a:endParaRPr lang="zh-CN" altLang="en-US">
              <a:solidFill>
                <a:prstClr val="black"/>
              </a:solidFill>
            </a:endParaRPr>
          </a:p>
        </p:txBody>
      </p:sp>
    </p:spTree>
    <p:extLst>
      <p:ext uri="{BB962C8B-B14F-4D97-AF65-F5344CB8AC3E}">
        <p14:creationId xmlns:p14="http://schemas.microsoft.com/office/powerpoint/2010/main" val="360927692"/>
      </p:ext>
    </p:extLst>
  </p:cSld>
  <p:clrMapOvr>
    <a:masterClrMapping/>
  </p:clrMapOvr>
</p:notes>
</file>

<file path=ppt/notesSlides/notesSlide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幻灯片图像占位符 1"/>
          <p:cNvSpPr>
            <a:spLocks noGrp="1" noRot="1" noChangeAspect="1"/>
          </p:cNvSpPr>
          <p:nvPr>
            <p:ph type="sldImg"/>
          </p:nvPr>
        </p:nvSpPr>
        <p:spPr>
          <a:xfrm>
            <a:off x="685800" y="1143000"/>
            <a:ext cx="5486400" cy="3086100"/>
          </a:xfrm>
        </p:spPr>
      </p:sp>
      <p:sp>
        <p:nvSpPr>
          <p:cNvPr id="3" name="备注占位符 2"/>
          <p:cNvSpPr>
            <a:spLocks noGrp="1"/>
          </p:cNvSpPr>
          <p:nvPr>
            <p:ph type="body" idx="1"/>
          </p:nvPr>
        </p:nvSpPr>
        <p:spPr/>
        <p:txBody>
          <a:bodyPr/>
          <a:lstStyle/>
          <a:p>
            <a:endParaRPr lang="zh-CN" altLang="en-US"/>
          </a:p>
        </p:txBody>
      </p:sp>
      <p:sp>
        <p:nvSpPr>
          <p:cNvPr id="4" name="灯片编号占位符 3"/>
          <p:cNvSpPr>
            <a:spLocks noGrp="1"/>
          </p:cNvSpPr>
          <p:nvPr>
            <p:ph type="sldNum" sz="quarter" idx="10"/>
          </p:nvPr>
        </p:nvSpPr>
        <p:spPr/>
        <p:txBody>
          <a:bodyPr/>
          <a:lstStyle/>
          <a:p>
            <a:fld id="{A6837353-30EB-4A48-80EB-173D804AEFBD}" type="slidenum">
              <a:rPr lang="zh-CN" altLang="en-US" smtClean="0">
                <a:solidFill>
                  <a:prstClr val="black"/>
                </a:solidFill>
              </a:rPr>
              <a:pPr/>
              <a:t>13</a:t>
            </a:fld>
            <a:endParaRPr lang="zh-CN" altLang="en-US">
              <a:solidFill>
                <a:prstClr val="black"/>
              </a:solidFill>
            </a:endParaRPr>
          </a:p>
        </p:txBody>
      </p:sp>
    </p:spTree>
    <p:extLst>
      <p:ext uri="{BB962C8B-B14F-4D97-AF65-F5344CB8AC3E}">
        <p14:creationId xmlns:p14="http://schemas.microsoft.com/office/powerpoint/2010/main" val="360927692"/>
      </p:ext>
    </p:extLst>
  </p:cSld>
  <p:clrMapOvr>
    <a:masterClrMapping/>
  </p:clrMapOvr>
</p:notes>
</file>

<file path=ppt/notesSlides/notesSlide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幻灯片图像占位符 1"/>
          <p:cNvSpPr>
            <a:spLocks noGrp="1" noRot="1" noChangeAspect="1"/>
          </p:cNvSpPr>
          <p:nvPr>
            <p:ph type="sldImg"/>
          </p:nvPr>
        </p:nvSpPr>
        <p:spPr>
          <a:xfrm>
            <a:off x="685800" y="1143000"/>
            <a:ext cx="5486400" cy="3086100"/>
          </a:xfrm>
        </p:spPr>
      </p:sp>
      <p:sp>
        <p:nvSpPr>
          <p:cNvPr id="3" name="备注占位符 2"/>
          <p:cNvSpPr>
            <a:spLocks noGrp="1"/>
          </p:cNvSpPr>
          <p:nvPr>
            <p:ph type="body" idx="1"/>
          </p:nvPr>
        </p:nvSpPr>
        <p:spPr/>
        <p:txBody>
          <a:bodyPr/>
          <a:lstStyle/>
          <a:p>
            <a:endParaRPr lang="zh-CN" altLang="en-US"/>
          </a:p>
        </p:txBody>
      </p:sp>
      <p:sp>
        <p:nvSpPr>
          <p:cNvPr id="4" name="灯片编号占位符 3"/>
          <p:cNvSpPr>
            <a:spLocks noGrp="1"/>
          </p:cNvSpPr>
          <p:nvPr>
            <p:ph type="sldNum" sz="quarter" idx="10"/>
          </p:nvPr>
        </p:nvSpPr>
        <p:spPr/>
        <p:txBody>
          <a:bodyPr/>
          <a:lstStyle/>
          <a:p>
            <a:fld id="{A6837353-30EB-4A48-80EB-173D804AEFBD}" type="slidenum">
              <a:rPr lang="zh-CN" altLang="en-US" smtClean="0"/>
              <a:t>14</a:t>
            </a:fld>
            <a:endParaRPr lang="zh-CN" altLang="en-US"/>
          </a:p>
        </p:txBody>
      </p:sp>
    </p:spTree>
    <p:extLst>
      <p:ext uri="{BB962C8B-B14F-4D97-AF65-F5344CB8AC3E}">
        <p14:creationId xmlns:p14="http://schemas.microsoft.com/office/powerpoint/2010/main" val="2298314611"/>
      </p:ext>
    </p:extLst>
  </p:cSld>
  <p:clrMapOvr>
    <a:masterClrMapping/>
  </p:clrMapOvr>
</p:notes>
</file>

<file path=ppt/notesSlides/notesSlide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幻灯片图像占位符 1"/>
          <p:cNvSpPr>
            <a:spLocks noGrp="1" noRot="1" noChangeAspect="1"/>
          </p:cNvSpPr>
          <p:nvPr>
            <p:ph type="sldImg"/>
          </p:nvPr>
        </p:nvSpPr>
        <p:spPr>
          <a:xfrm>
            <a:off x="685800" y="1143000"/>
            <a:ext cx="5486400" cy="3086100"/>
          </a:xfrm>
        </p:spPr>
      </p:sp>
      <p:sp>
        <p:nvSpPr>
          <p:cNvPr id="3" name="备注占位符 2"/>
          <p:cNvSpPr>
            <a:spLocks noGrp="1"/>
          </p:cNvSpPr>
          <p:nvPr>
            <p:ph type="body" idx="1"/>
          </p:nvPr>
        </p:nvSpPr>
        <p:spPr/>
        <p:txBody>
          <a:bodyPr/>
          <a:lstStyle/>
          <a:p>
            <a:endParaRPr lang="zh-CN" altLang="en-US"/>
          </a:p>
        </p:txBody>
      </p:sp>
      <p:sp>
        <p:nvSpPr>
          <p:cNvPr id="4" name="灯片编号占位符 3"/>
          <p:cNvSpPr>
            <a:spLocks noGrp="1"/>
          </p:cNvSpPr>
          <p:nvPr>
            <p:ph type="sldNum" sz="quarter" idx="10"/>
          </p:nvPr>
        </p:nvSpPr>
        <p:spPr/>
        <p:txBody>
          <a:bodyPr/>
          <a:lstStyle/>
          <a:p>
            <a:fld id="{A6837353-30EB-4A48-80EB-173D804AEFBD}" type="slidenum">
              <a:rPr lang="zh-CN" altLang="en-US" smtClean="0">
                <a:solidFill>
                  <a:prstClr val="black"/>
                </a:solidFill>
              </a:rPr>
              <a:pPr/>
              <a:t>15</a:t>
            </a:fld>
            <a:endParaRPr lang="zh-CN" altLang="en-US">
              <a:solidFill>
                <a:prstClr val="black"/>
              </a:solidFill>
            </a:endParaRPr>
          </a:p>
        </p:txBody>
      </p:sp>
    </p:spTree>
    <p:extLst>
      <p:ext uri="{BB962C8B-B14F-4D97-AF65-F5344CB8AC3E}">
        <p14:creationId xmlns:p14="http://schemas.microsoft.com/office/powerpoint/2010/main" val="2298314611"/>
      </p:ext>
    </p:extLst>
  </p:cSld>
  <p:clrMapOvr>
    <a:masterClrMapping/>
  </p:clrMapOvr>
</p:notes>
</file>

<file path=ppt/notesSlides/notesSlide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幻灯片图像占位符 1"/>
          <p:cNvSpPr>
            <a:spLocks noGrp="1" noRot="1" noChangeAspect="1"/>
          </p:cNvSpPr>
          <p:nvPr>
            <p:ph type="sldImg"/>
          </p:nvPr>
        </p:nvSpPr>
        <p:spPr>
          <a:xfrm>
            <a:off x="685800" y="1143000"/>
            <a:ext cx="5486400" cy="3086100"/>
          </a:xfrm>
        </p:spPr>
      </p:sp>
      <p:sp>
        <p:nvSpPr>
          <p:cNvPr id="3" name="备注占位符 2"/>
          <p:cNvSpPr>
            <a:spLocks noGrp="1"/>
          </p:cNvSpPr>
          <p:nvPr>
            <p:ph type="body" idx="1"/>
          </p:nvPr>
        </p:nvSpPr>
        <p:spPr/>
        <p:txBody>
          <a:bodyPr/>
          <a:lstStyle/>
          <a:p>
            <a:endParaRPr lang="zh-CN" altLang="en-US"/>
          </a:p>
        </p:txBody>
      </p:sp>
      <p:sp>
        <p:nvSpPr>
          <p:cNvPr id="4" name="灯片编号占位符 3"/>
          <p:cNvSpPr>
            <a:spLocks noGrp="1"/>
          </p:cNvSpPr>
          <p:nvPr>
            <p:ph type="sldNum" sz="quarter" idx="10"/>
          </p:nvPr>
        </p:nvSpPr>
        <p:spPr/>
        <p:txBody>
          <a:bodyPr/>
          <a:lstStyle/>
          <a:p>
            <a:fld id="{A6837353-30EB-4A48-80EB-173D804AEFBD}" type="slidenum">
              <a:rPr lang="zh-CN" altLang="en-US" smtClean="0">
                <a:solidFill>
                  <a:prstClr val="black"/>
                </a:solidFill>
              </a:rPr>
              <a:pPr/>
              <a:t>17</a:t>
            </a:fld>
            <a:endParaRPr lang="zh-CN" altLang="en-US">
              <a:solidFill>
                <a:prstClr val="black"/>
              </a:solidFill>
            </a:endParaRPr>
          </a:p>
        </p:txBody>
      </p:sp>
    </p:spTree>
    <p:extLst>
      <p:ext uri="{BB962C8B-B14F-4D97-AF65-F5344CB8AC3E}">
        <p14:creationId xmlns:p14="http://schemas.microsoft.com/office/powerpoint/2010/main" val="2298314611"/>
      </p:ext>
    </p:extLst>
  </p:cSld>
  <p:clrMapOvr>
    <a:masterClrMapping/>
  </p:clrMapOvr>
</p:notes>
</file>

<file path=ppt/slideLayouts/_rels/slideLayout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0.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00.xml.rels><?xml version="1.0" encoding="UTF-8" standalone="yes"?>
<Relationships xmlns="http://schemas.openxmlformats.org/package/2006/relationships"><Relationship Id="rId1" Type="http://schemas.openxmlformats.org/officeDocument/2006/relationships/slideMaster" Target="../slideMasters/slideMaster9.xml"/></Relationships>
</file>

<file path=ppt/slideLayouts/_rels/slideLayout101.xml.rels><?xml version="1.0" encoding="UTF-8" standalone="yes"?>
<Relationships xmlns="http://schemas.openxmlformats.org/package/2006/relationships"><Relationship Id="rId1" Type="http://schemas.openxmlformats.org/officeDocument/2006/relationships/slideMaster" Target="../slideMasters/slideMaster9.xml"/></Relationships>
</file>

<file path=ppt/slideLayouts/_rels/slideLayout102.xml.rels><?xml version="1.0" encoding="UTF-8" standalone="yes"?>
<Relationships xmlns="http://schemas.openxmlformats.org/package/2006/relationships"><Relationship Id="rId1" Type="http://schemas.openxmlformats.org/officeDocument/2006/relationships/slideMaster" Target="../slideMasters/slideMaster9.xml"/></Relationships>
</file>

<file path=ppt/slideLayouts/_rels/slideLayout103.xml.rels><?xml version="1.0" encoding="UTF-8" standalone="yes"?>
<Relationships xmlns="http://schemas.openxmlformats.org/package/2006/relationships"><Relationship Id="rId1" Type="http://schemas.openxmlformats.org/officeDocument/2006/relationships/slideMaster" Target="../slideMasters/slideMaster9.xml"/></Relationships>
</file>

<file path=ppt/slideLayouts/_rels/slideLayout104.xml.rels><?xml version="1.0" encoding="UTF-8" standalone="yes"?>
<Relationships xmlns="http://schemas.openxmlformats.org/package/2006/relationships"><Relationship Id="rId1" Type="http://schemas.openxmlformats.org/officeDocument/2006/relationships/slideMaster" Target="../slideMasters/slideMaster9.xml"/></Relationships>
</file>

<file path=ppt/slideLayouts/_rels/slideLayout105.xml.rels><?xml version="1.0" encoding="UTF-8" standalone="yes"?>
<Relationships xmlns="http://schemas.openxmlformats.org/package/2006/relationships"><Relationship Id="rId1" Type="http://schemas.openxmlformats.org/officeDocument/2006/relationships/slideMaster" Target="../slideMasters/slideMaster9.xml"/></Relationships>
</file>

<file path=ppt/slideLayouts/_rels/slideLayout106.xml.rels><?xml version="1.0" encoding="UTF-8" standalone="yes"?>
<Relationships xmlns="http://schemas.openxmlformats.org/package/2006/relationships"><Relationship Id="rId1" Type="http://schemas.openxmlformats.org/officeDocument/2006/relationships/slideMaster" Target="../slideMasters/slideMaster9.xml"/></Relationships>
</file>

<file path=ppt/slideLayouts/_rels/slideLayout1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2.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13.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14.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15.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16.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17.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18.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19.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2.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0.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21.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22.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23.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24.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25.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26.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27.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28.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29.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3.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30.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31.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32.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33.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34.xml.rels><?xml version="1.0" encoding="UTF-8" standalone="yes"?>
<Relationships xmlns="http://schemas.openxmlformats.org/package/2006/relationships"><Relationship Id="rId1" Type="http://schemas.openxmlformats.org/officeDocument/2006/relationships/slideMaster" Target="../slideMasters/slideMaster4.xml"/></Relationships>
</file>

<file path=ppt/slideLayouts/_rels/slideLayout35.xml.rels><?xml version="1.0" encoding="UTF-8" standalone="yes"?>
<Relationships xmlns="http://schemas.openxmlformats.org/package/2006/relationships"><Relationship Id="rId1" Type="http://schemas.openxmlformats.org/officeDocument/2006/relationships/slideMaster" Target="../slideMasters/slideMaster4.xml"/></Relationships>
</file>

<file path=ppt/slideLayouts/_rels/slideLayout36.xml.rels><?xml version="1.0" encoding="UTF-8" standalone="yes"?>
<Relationships xmlns="http://schemas.openxmlformats.org/package/2006/relationships"><Relationship Id="rId1" Type="http://schemas.openxmlformats.org/officeDocument/2006/relationships/slideMaster" Target="../slideMasters/slideMaster4.xml"/></Relationships>
</file>

<file path=ppt/slideLayouts/_rels/slideLayout37.xml.rels><?xml version="1.0" encoding="UTF-8" standalone="yes"?>
<Relationships xmlns="http://schemas.openxmlformats.org/package/2006/relationships"><Relationship Id="rId1" Type="http://schemas.openxmlformats.org/officeDocument/2006/relationships/slideMaster" Target="../slideMasters/slideMaster4.xml"/></Relationships>
</file>

<file path=ppt/slideLayouts/_rels/slideLayout38.xml.rels><?xml version="1.0" encoding="UTF-8" standalone="yes"?>
<Relationships xmlns="http://schemas.openxmlformats.org/package/2006/relationships"><Relationship Id="rId1" Type="http://schemas.openxmlformats.org/officeDocument/2006/relationships/slideMaster" Target="../slideMasters/slideMaster4.xml"/></Relationships>
</file>

<file path=ppt/slideLayouts/_rels/slideLayout39.xml.rels><?xml version="1.0" encoding="UTF-8" standalone="yes"?>
<Relationships xmlns="http://schemas.openxmlformats.org/package/2006/relationships"><Relationship Id="rId1" Type="http://schemas.openxmlformats.org/officeDocument/2006/relationships/slideMaster" Target="../slideMasters/slideMaster4.xml"/></Relationships>
</file>

<file path=ppt/slideLayouts/_rels/slideLayout4.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40.xml.rels><?xml version="1.0" encoding="UTF-8" standalone="yes"?>
<Relationships xmlns="http://schemas.openxmlformats.org/package/2006/relationships"><Relationship Id="rId1" Type="http://schemas.openxmlformats.org/officeDocument/2006/relationships/slideMaster" Target="../slideMasters/slideMaster4.xml"/></Relationships>
</file>

<file path=ppt/slideLayouts/_rels/slideLayout41.xml.rels><?xml version="1.0" encoding="UTF-8" standalone="yes"?>
<Relationships xmlns="http://schemas.openxmlformats.org/package/2006/relationships"><Relationship Id="rId1" Type="http://schemas.openxmlformats.org/officeDocument/2006/relationships/slideMaster" Target="../slideMasters/slideMaster4.xml"/></Relationships>
</file>

<file path=ppt/slideLayouts/_rels/slideLayout42.xml.rels><?xml version="1.0" encoding="UTF-8" standalone="yes"?>
<Relationships xmlns="http://schemas.openxmlformats.org/package/2006/relationships"><Relationship Id="rId1" Type="http://schemas.openxmlformats.org/officeDocument/2006/relationships/slideMaster" Target="../slideMasters/slideMaster4.xml"/></Relationships>
</file>

<file path=ppt/slideLayouts/_rels/slideLayout43.xml.rels><?xml version="1.0" encoding="UTF-8" standalone="yes"?>
<Relationships xmlns="http://schemas.openxmlformats.org/package/2006/relationships"><Relationship Id="rId1" Type="http://schemas.openxmlformats.org/officeDocument/2006/relationships/slideMaster" Target="../slideMasters/slideMaster4.xml"/></Relationships>
</file>

<file path=ppt/slideLayouts/_rels/slideLayout44.xml.rels><?xml version="1.0" encoding="UTF-8" standalone="yes"?>
<Relationships xmlns="http://schemas.openxmlformats.org/package/2006/relationships"><Relationship Id="rId1" Type="http://schemas.openxmlformats.org/officeDocument/2006/relationships/slideMaster" Target="../slideMasters/slideMaster4.xml"/></Relationships>
</file>

<file path=ppt/slideLayouts/_rels/slideLayout45.xml.rels><?xml version="1.0" encoding="UTF-8" standalone="yes"?>
<Relationships xmlns="http://schemas.openxmlformats.org/package/2006/relationships"><Relationship Id="rId1" Type="http://schemas.openxmlformats.org/officeDocument/2006/relationships/slideMaster" Target="../slideMasters/slideMaster5.xml"/></Relationships>
</file>

<file path=ppt/slideLayouts/_rels/slideLayout46.xml.rels><?xml version="1.0" encoding="UTF-8" standalone="yes"?>
<Relationships xmlns="http://schemas.openxmlformats.org/package/2006/relationships"><Relationship Id="rId1" Type="http://schemas.openxmlformats.org/officeDocument/2006/relationships/slideMaster" Target="../slideMasters/slideMaster5.xml"/></Relationships>
</file>

<file path=ppt/slideLayouts/_rels/slideLayout47.xml.rels><?xml version="1.0" encoding="UTF-8" standalone="yes"?>
<Relationships xmlns="http://schemas.openxmlformats.org/package/2006/relationships"><Relationship Id="rId1" Type="http://schemas.openxmlformats.org/officeDocument/2006/relationships/slideMaster" Target="../slideMasters/slideMaster5.xml"/></Relationships>
</file>

<file path=ppt/slideLayouts/_rels/slideLayout48.xml.rels><?xml version="1.0" encoding="UTF-8" standalone="yes"?>
<Relationships xmlns="http://schemas.openxmlformats.org/package/2006/relationships"><Relationship Id="rId1" Type="http://schemas.openxmlformats.org/officeDocument/2006/relationships/slideMaster" Target="../slideMasters/slideMaster5.xml"/></Relationships>
</file>

<file path=ppt/slideLayouts/_rels/slideLayout49.xml.rels><?xml version="1.0" encoding="UTF-8" standalone="yes"?>
<Relationships xmlns="http://schemas.openxmlformats.org/package/2006/relationships"><Relationship Id="rId1" Type="http://schemas.openxmlformats.org/officeDocument/2006/relationships/slideMaster" Target="../slideMasters/slideMaster5.xml"/></Relationships>
</file>

<file path=ppt/slideLayouts/_rels/slideLayout5.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50.xml.rels><?xml version="1.0" encoding="UTF-8" standalone="yes"?>
<Relationships xmlns="http://schemas.openxmlformats.org/package/2006/relationships"><Relationship Id="rId1" Type="http://schemas.openxmlformats.org/officeDocument/2006/relationships/slideMaster" Target="../slideMasters/slideMaster5.xml"/></Relationships>
</file>

<file path=ppt/slideLayouts/_rels/slideLayout51.xml.rels><?xml version="1.0" encoding="UTF-8" standalone="yes"?>
<Relationships xmlns="http://schemas.openxmlformats.org/package/2006/relationships"><Relationship Id="rId1" Type="http://schemas.openxmlformats.org/officeDocument/2006/relationships/slideMaster" Target="../slideMasters/slideMaster5.xml"/></Relationships>
</file>

<file path=ppt/slideLayouts/_rels/slideLayout52.xml.rels><?xml version="1.0" encoding="UTF-8" standalone="yes"?>
<Relationships xmlns="http://schemas.openxmlformats.org/package/2006/relationships"><Relationship Id="rId1" Type="http://schemas.openxmlformats.org/officeDocument/2006/relationships/slideMaster" Target="../slideMasters/slideMaster5.xml"/></Relationships>
</file>

<file path=ppt/slideLayouts/_rels/slideLayout53.xml.rels><?xml version="1.0" encoding="UTF-8" standalone="yes"?>
<Relationships xmlns="http://schemas.openxmlformats.org/package/2006/relationships"><Relationship Id="rId1" Type="http://schemas.openxmlformats.org/officeDocument/2006/relationships/slideMaster" Target="../slideMasters/slideMaster5.xml"/></Relationships>
</file>

<file path=ppt/slideLayouts/_rels/slideLayout54.xml.rels><?xml version="1.0" encoding="UTF-8" standalone="yes"?>
<Relationships xmlns="http://schemas.openxmlformats.org/package/2006/relationships"><Relationship Id="rId1" Type="http://schemas.openxmlformats.org/officeDocument/2006/relationships/slideMaster" Target="../slideMasters/slideMaster5.xml"/></Relationships>
</file>

<file path=ppt/slideLayouts/_rels/slideLayout55.xml.rels><?xml version="1.0" encoding="UTF-8" standalone="yes"?>
<Relationships xmlns="http://schemas.openxmlformats.org/package/2006/relationships"><Relationship Id="rId1" Type="http://schemas.openxmlformats.org/officeDocument/2006/relationships/slideMaster" Target="../slideMasters/slideMaster5.xml"/></Relationships>
</file>

<file path=ppt/slideLayouts/_rels/slideLayout56.xml.rels><?xml version="1.0" encoding="UTF-8" standalone="yes"?>
<Relationships xmlns="http://schemas.openxmlformats.org/package/2006/relationships"><Relationship Id="rId1" Type="http://schemas.openxmlformats.org/officeDocument/2006/relationships/slideMaster" Target="../slideMasters/slideMaster6.xml"/></Relationships>
</file>

<file path=ppt/slideLayouts/_rels/slideLayout57.xml.rels><?xml version="1.0" encoding="UTF-8" standalone="yes"?>
<Relationships xmlns="http://schemas.openxmlformats.org/package/2006/relationships"><Relationship Id="rId1" Type="http://schemas.openxmlformats.org/officeDocument/2006/relationships/slideMaster" Target="../slideMasters/slideMaster6.xml"/></Relationships>
</file>

<file path=ppt/slideLayouts/_rels/slideLayout58.xml.rels><?xml version="1.0" encoding="UTF-8" standalone="yes"?>
<Relationships xmlns="http://schemas.openxmlformats.org/package/2006/relationships"><Relationship Id="rId1" Type="http://schemas.openxmlformats.org/officeDocument/2006/relationships/slideMaster" Target="../slideMasters/slideMaster6.xml"/></Relationships>
</file>

<file path=ppt/slideLayouts/_rels/slideLayout59.xml.rels><?xml version="1.0" encoding="UTF-8" standalone="yes"?>
<Relationships xmlns="http://schemas.openxmlformats.org/package/2006/relationships"><Relationship Id="rId1" Type="http://schemas.openxmlformats.org/officeDocument/2006/relationships/slideMaster" Target="../slideMasters/slideMaster6.xml"/></Relationships>
</file>

<file path=ppt/slideLayouts/_rels/slideLayout6.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60.xml.rels><?xml version="1.0" encoding="UTF-8" standalone="yes"?>
<Relationships xmlns="http://schemas.openxmlformats.org/package/2006/relationships"><Relationship Id="rId1" Type="http://schemas.openxmlformats.org/officeDocument/2006/relationships/slideMaster" Target="../slideMasters/slideMaster6.xml"/></Relationships>
</file>

<file path=ppt/slideLayouts/_rels/slideLayout61.xml.rels><?xml version="1.0" encoding="UTF-8" standalone="yes"?>
<Relationships xmlns="http://schemas.openxmlformats.org/package/2006/relationships"><Relationship Id="rId1" Type="http://schemas.openxmlformats.org/officeDocument/2006/relationships/slideMaster" Target="../slideMasters/slideMaster6.xml"/></Relationships>
</file>

<file path=ppt/slideLayouts/_rels/slideLayout62.xml.rels><?xml version="1.0" encoding="UTF-8" standalone="yes"?>
<Relationships xmlns="http://schemas.openxmlformats.org/package/2006/relationships"><Relationship Id="rId1" Type="http://schemas.openxmlformats.org/officeDocument/2006/relationships/slideMaster" Target="../slideMasters/slideMaster6.xml"/></Relationships>
</file>

<file path=ppt/slideLayouts/_rels/slideLayout63.xml.rels><?xml version="1.0" encoding="UTF-8" standalone="yes"?>
<Relationships xmlns="http://schemas.openxmlformats.org/package/2006/relationships"><Relationship Id="rId1" Type="http://schemas.openxmlformats.org/officeDocument/2006/relationships/slideMaster" Target="../slideMasters/slideMaster6.xml"/></Relationships>
</file>

<file path=ppt/slideLayouts/_rels/slideLayout64.xml.rels><?xml version="1.0" encoding="UTF-8" standalone="yes"?>
<Relationships xmlns="http://schemas.openxmlformats.org/package/2006/relationships"><Relationship Id="rId1" Type="http://schemas.openxmlformats.org/officeDocument/2006/relationships/slideMaster" Target="../slideMasters/slideMaster6.xml"/></Relationships>
</file>

<file path=ppt/slideLayouts/_rels/slideLayout65.xml.rels><?xml version="1.0" encoding="UTF-8" standalone="yes"?>
<Relationships xmlns="http://schemas.openxmlformats.org/package/2006/relationships"><Relationship Id="rId1" Type="http://schemas.openxmlformats.org/officeDocument/2006/relationships/slideMaster" Target="../slideMasters/slideMaster6.xml"/></Relationships>
</file>

<file path=ppt/slideLayouts/_rels/slideLayout66.xml.rels><?xml version="1.0" encoding="UTF-8" standalone="yes"?>
<Relationships xmlns="http://schemas.openxmlformats.org/package/2006/relationships"><Relationship Id="rId1" Type="http://schemas.openxmlformats.org/officeDocument/2006/relationships/slideMaster" Target="../slideMasters/slideMaster6.xml"/></Relationships>
</file>

<file path=ppt/slideLayouts/_rels/slideLayout67.xml.rels><?xml version="1.0" encoding="UTF-8" standalone="yes"?>
<Relationships xmlns="http://schemas.openxmlformats.org/package/2006/relationships"><Relationship Id="rId1" Type="http://schemas.openxmlformats.org/officeDocument/2006/relationships/slideMaster" Target="../slideMasters/slideMaster7.xml"/></Relationships>
</file>

<file path=ppt/slideLayouts/_rels/slideLayout68.xml.rels><?xml version="1.0" encoding="UTF-8" standalone="yes"?>
<Relationships xmlns="http://schemas.openxmlformats.org/package/2006/relationships"><Relationship Id="rId1" Type="http://schemas.openxmlformats.org/officeDocument/2006/relationships/slideMaster" Target="../slideMasters/slideMaster7.xml"/></Relationships>
</file>

<file path=ppt/slideLayouts/_rels/slideLayout69.xml.rels><?xml version="1.0" encoding="UTF-8" standalone="yes"?>
<Relationships xmlns="http://schemas.openxmlformats.org/package/2006/relationships"><Relationship Id="rId1" Type="http://schemas.openxmlformats.org/officeDocument/2006/relationships/slideMaster" Target="../slideMasters/slideMaster7.xml"/></Relationships>
</file>

<file path=ppt/slideLayouts/_rels/slideLayout7.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70.xml.rels><?xml version="1.0" encoding="UTF-8" standalone="yes"?>
<Relationships xmlns="http://schemas.openxmlformats.org/package/2006/relationships"><Relationship Id="rId1" Type="http://schemas.openxmlformats.org/officeDocument/2006/relationships/slideMaster" Target="../slideMasters/slideMaster7.xml"/></Relationships>
</file>

<file path=ppt/slideLayouts/_rels/slideLayout71.xml.rels><?xml version="1.0" encoding="UTF-8" standalone="yes"?>
<Relationships xmlns="http://schemas.openxmlformats.org/package/2006/relationships"><Relationship Id="rId1" Type="http://schemas.openxmlformats.org/officeDocument/2006/relationships/slideMaster" Target="../slideMasters/slideMaster7.xml"/></Relationships>
</file>

<file path=ppt/slideLayouts/_rels/slideLayout72.xml.rels><?xml version="1.0" encoding="UTF-8" standalone="yes"?>
<Relationships xmlns="http://schemas.openxmlformats.org/package/2006/relationships"><Relationship Id="rId1" Type="http://schemas.openxmlformats.org/officeDocument/2006/relationships/slideMaster" Target="../slideMasters/slideMaster7.xml"/></Relationships>
</file>

<file path=ppt/slideLayouts/_rels/slideLayout73.xml.rels><?xml version="1.0" encoding="UTF-8" standalone="yes"?>
<Relationships xmlns="http://schemas.openxmlformats.org/package/2006/relationships"><Relationship Id="rId1" Type="http://schemas.openxmlformats.org/officeDocument/2006/relationships/slideMaster" Target="../slideMasters/slideMaster7.xml"/></Relationships>
</file>

<file path=ppt/slideLayouts/_rels/slideLayout74.xml.rels><?xml version="1.0" encoding="UTF-8" standalone="yes"?>
<Relationships xmlns="http://schemas.openxmlformats.org/package/2006/relationships"><Relationship Id="rId1" Type="http://schemas.openxmlformats.org/officeDocument/2006/relationships/slideMaster" Target="../slideMasters/slideMaster7.xml"/></Relationships>
</file>

<file path=ppt/slideLayouts/_rels/slideLayout75.xml.rels><?xml version="1.0" encoding="UTF-8" standalone="yes"?>
<Relationships xmlns="http://schemas.openxmlformats.org/package/2006/relationships"><Relationship Id="rId1" Type="http://schemas.openxmlformats.org/officeDocument/2006/relationships/slideMaster" Target="../slideMasters/slideMaster7.xml"/></Relationships>
</file>

<file path=ppt/slideLayouts/_rels/slideLayout76.xml.rels><?xml version="1.0" encoding="UTF-8" standalone="yes"?>
<Relationships xmlns="http://schemas.openxmlformats.org/package/2006/relationships"><Relationship Id="rId1" Type="http://schemas.openxmlformats.org/officeDocument/2006/relationships/slideMaster" Target="../slideMasters/slideMaster7.xml"/></Relationships>
</file>

<file path=ppt/slideLayouts/_rels/slideLayout77.xml.rels><?xml version="1.0" encoding="UTF-8" standalone="yes"?>
<Relationships xmlns="http://schemas.openxmlformats.org/package/2006/relationships"><Relationship Id="rId1" Type="http://schemas.openxmlformats.org/officeDocument/2006/relationships/slideMaster" Target="../slideMasters/slideMaster7.xml"/></Relationships>
</file>

<file path=ppt/slideLayouts/_rels/slideLayout78.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79.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8.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80.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81.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82.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83.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84.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85.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86.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87.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88.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89.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9.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90.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91.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92.xml.rels><?xml version="1.0" encoding="UTF-8" standalone="yes"?>
<Relationships xmlns="http://schemas.openxmlformats.org/package/2006/relationships"><Relationship Id="rId1" Type="http://schemas.openxmlformats.org/officeDocument/2006/relationships/slideMaster" Target="../slideMasters/slideMaster9.xml"/></Relationships>
</file>

<file path=ppt/slideLayouts/_rels/slideLayout93.xml.rels><?xml version="1.0" encoding="UTF-8" standalone="yes"?>
<Relationships xmlns="http://schemas.openxmlformats.org/package/2006/relationships"><Relationship Id="rId1" Type="http://schemas.openxmlformats.org/officeDocument/2006/relationships/slideMaster" Target="../slideMasters/slideMaster9.xml"/></Relationships>
</file>

<file path=ppt/slideLayouts/_rels/slideLayout9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slideMaster" Target="../slideMasters/slideMaster9.xml"/></Relationships>
</file>

<file path=ppt/slideLayouts/_rels/slideLayout95.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3.png"/><Relationship Id="rId1" Type="http://schemas.openxmlformats.org/officeDocument/2006/relationships/slideMaster" Target="../slideMasters/slideMaster9.xml"/></Relationships>
</file>

<file path=ppt/slideLayouts/_rels/slideLayout96.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4.png"/><Relationship Id="rId1" Type="http://schemas.openxmlformats.org/officeDocument/2006/relationships/slideMaster" Target="../slideMasters/slideMaster9.xml"/><Relationship Id="rId5" Type="http://schemas.openxmlformats.org/officeDocument/2006/relationships/image" Target="../media/image6.png"/><Relationship Id="rId4" Type="http://schemas.openxmlformats.org/officeDocument/2006/relationships/image" Target="../media/image5.png"/></Relationships>
</file>

<file path=ppt/slideLayouts/_rels/slideLayout97.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7.png"/><Relationship Id="rId1" Type="http://schemas.openxmlformats.org/officeDocument/2006/relationships/slideMaster" Target="../slideMasters/slideMaster9.xml"/></Relationships>
</file>

<file path=ppt/slideLayouts/_rels/slideLayout98.xml.rels><?xml version="1.0" encoding="UTF-8" standalone="yes"?>
<Relationships xmlns="http://schemas.openxmlformats.org/package/2006/relationships"><Relationship Id="rId1" Type="http://schemas.openxmlformats.org/officeDocument/2006/relationships/slideMaster" Target="../slideMasters/slideMaster9.xml"/></Relationships>
</file>

<file path=ppt/slideLayouts/_rels/slideLayout99.xml.rels><?xml version="1.0" encoding="UTF-8" standalone="yes"?>
<Relationships xmlns="http://schemas.openxmlformats.org/package/2006/relationships"><Relationship Id="rId1" Type="http://schemas.openxmlformats.org/officeDocument/2006/relationships/slideMaster" Target="../slideMasters/slideMaster9.xml"/></Relationships>
</file>

<file path=ppt/slideLayouts/slideLayout1.xml><?xml version="1.0" encoding="utf-8"?>
<p:sldLayout xmlns:a="http://schemas.openxmlformats.org/drawingml/2006/main" xmlns:r="http://schemas.openxmlformats.org/officeDocument/2006/relationships" xmlns:p="http://schemas.openxmlformats.org/presentationml/2006/main" type="title" preserve="1">
  <p:cSld name="标题幻灯片">
    <p:spTree>
      <p:nvGrpSpPr>
        <p:cNvPr id="1" name=""/>
        <p:cNvGrpSpPr/>
        <p:nvPr/>
      </p:nvGrpSpPr>
      <p:grpSpPr>
        <a:xfrm>
          <a:off x="0" y="0"/>
          <a:ext cx="0" cy="0"/>
          <a:chOff x="0" y="0"/>
          <a:chExt cx="0" cy="0"/>
        </a:xfrm>
      </p:grpSpPr>
      <p:sp>
        <p:nvSpPr>
          <p:cNvPr id="2" name="标题 1"/>
          <p:cNvSpPr>
            <a:spLocks noGrp="1"/>
          </p:cNvSpPr>
          <p:nvPr>
            <p:ph type="ctrTitle"/>
          </p:nvPr>
        </p:nvSpPr>
        <p:spPr>
          <a:xfrm>
            <a:off x="1524000" y="1122363"/>
            <a:ext cx="9144000" cy="2387600"/>
          </a:xfrm>
        </p:spPr>
        <p:txBody>
          <a:bodyPr anchor="b"/>
          <a:lstStyle>
            <a:lvl1pPr algn="ctr">
              <a:defRPr sz="6000"/>
            </a:lvl1pPr>
          </a:lstStyle>
          <a:p>
            <a:r>
              <a:rPr lang="en-US" altLang="zh-CN"/>
              <a:t>Click to edit Master title style</a:t>
            </a:r>
            <a:endParaRPr lang="zh-CN" altLang="en-US"/>
          </a:p>
        </p:txBody>
      </p:sp>
      <p:sp>
        <p:nvSpPr>
          <p:cNvPr id="3" name="副标题 2"/>
          <p:cNvSpPr>
            <a:spLocks noGrp="1"/>
          </p:cNvSpPr>
          <p:nvPr>
            <p:ph type="subTitle" idx="1"/>
          </p:nvPr>
        </p:nvSpPr>
        <p:spPr>
          <a:xfrm>
            <a:off x="1524000" y="3602038"/>
            <a:ext cx="9144000" cy="1655762"/>
          </a:xfrm>
        </p:spPr>
        <p:txBody>
          <a:bodyPr/>
          <a:lstStyle>
            <a:lvl1pPr marL="0" indent="0" algn="ctr">
              <a:buNone/>
              <a:defRPr sz="2400"/>
            </a:lvl1pPr>
            <a:lvl2pPr marL="457200" indent="0" algn="ctr">
              <a:buNone/>
              <a:defRPr sz="2000"/>
            </a:lvl2pPr>
            <a:lvl3pPr marL="914400" indent="0" algn="ctr">
              <a:buNone/>
              <a:defRPr sz="1800"/>
            </a:lvl3pPr>
            <a:lvl4pPr marL="1371600" indent="0" algn="ctr">
              <a:buNone/>
              <a:defRPr sz="1600"/>
            </a:lvl4pPr>
            <a:lvl5pPr marL="1828800" indent="0" algn="ctr">
              <a:buNone/>
              <a:defRPr sz="1600"/>
            </a:lvl5pPr>
            <a:lvl6pPr marL="2286000" indent="0" algn="ctr">
              <a:buNone/>
              <a:defRPr sz="1600"/>
            </a:lvl6pPr>
            <a:lvl7pPr marL="2743200" indent="0" algn="ctr">
              <a:buNone/>
              <a:defRPr sz="1600"/>
            </a:lvl7pPr>
            <a:lvl8pPr marL="3200400" indent="0" algn="ctr">
              <a:buNone/>
              <a:defRPr sz="1600"/>
            </a:lvl8pPr>
            <a:lvl9pPr marL="3657600" indent="0" algn="ctr">
              <a:buNone/>
              <a:defRPr sz="1600"/>
            </a:lvl9pPr>
          </a:lstStyle>
          <a:p>
            <a:r>
              <a:rPr lang="en-US" altLang="zh-CN"/>
              <a:t>Click to edit Master subtitle style</a:t>
            </a:r>
            <a:endParaRPr lang="zh-CN" altLang="en-US"/>
          </a:p>
        </p:txBody>
      </p:sp>
      <p:sp>
        <p:nvSpPr>
          <p:cNvPr id="4" name="日期占位符 3"/>
          <p:cNvSpPr>
            <a:spLocks noGrp="1"/>
          </p:cNvSpPr>
          <p:nvPr>
            <p:ph type="dt" sz="half" idx="10"/>
          </p:nvPr>
        </p:nvSpPr>
        <p:spPr/>
        <p:txBody>
          <a:bodyPr/>
          <a:lstStyle/>
          <a:p>
            <a:fld id="{D997B5FA-0921-464F-AAE1-844C04324D75}" type="datetimeFigureOut">
              <a:rPr lang="zh-CN" altLang="en-US" smtClean="0"/>
              <a:t>2021/9/15</a:t>
            </a:fld>
            <a:endParaRPr lang="zh-CN" altLang="en-US"/>
          </a:p>
        </p:txBody>
      </p:sp>
      <p:sp>
        <p:nvSpPr>
          <p:cNvPr id="5" name="页脚占位符 4"/>
          <p:cNvSpPr>
            <a:spLocks noGrp="1"/>
          </p:cNvSpPr>
          <p:nvPr>
            <p:ph type="ftr" sz="quarter" idx="11"/>
          </p:nvPr>
        </p:nvSpPr>
        <p:spPr/>
        <p:txBody>
          <a:bodyPr/>
          <a:lstStyle/>
          <a:p>
            <a:endParaRPr lang="zh-CN" altLang="en-US"/>
          </a:p>
        </p:txBody>
      </p:sp>
      <p:sp>
        <p:nvSpPr>
          <p:cNvPr id="6" name="灯片编号占位符 5"/>
          <p:cNvSpPr>
            <a:spLocks noGrp="1"/>
          </p:cNvSpPr>
          <p:nvPr>
            <p:ph type="sldNum" sz="quarter" idx="12"/>
          </p:nvPr>
        </p:nvSpPr>
        <p:spPr/>
        <p:txBody>
          <a:bodyPr/>
          <a:lstStyle/>
          <a:p>
            <a:fld id="{565CE74E-AB26-4998-AD42-012C4C1AD076}" type="slidenum">
              <a:rPr lang="zh-CN" altLang="en-US" smtClean="0"/>
              <a:t>‹#›</a:t>
            </a:fld>
            <a:endParaRPr lang="zh-CN" altLang="en-US"/>
          </a:p>
        </p:txBody>
      </p:sp>
    </p:spTree>
  </p:cSld>
  <p:clrMapOvr>
    <a:masterClrMapping/>
  </p:clrMapOvr>
  <mc:AlternateContent xmlns:mc="http://schemas.openxmlformats.org/markup-compatibility/2006" xmlns:p14="http://schemas.microsoft.com/office/powerpoint/2010/main">
    <mc:Choice Requires="p14">
      <p:transition spd="slow" p14:dur="1500" advTm="1000">
        <p:split orient="vert"/>
      </p:transition>
    </mc:Choice>
    <mc:Fallback xmlns="">
      <p:transition spd="slow" advTm="1000">
        <p:split orient="vert"/>
      </p:transition>
    </mc:Fallback>
  </mc:AlternateContent>
</p:sldLayout>
</file>

<file path=ppt/slideLayouts/slideLayout10.xml><?xml version="1.0" encoding="utf-8"?>
<p:sldLayout xmlns:a="http://schemas.openxmlformats.org/drawingml/2006/main" xmlns:r="http://schemas.openxmlformats.org/officeDocument/2006/relationships" xmlns:p="http://schemas.openxmlformats.org/presentationml/2006/main" type="vertTx" preserve="1">
  <p:cSld name="标题和竖排文字">
    <p:spTree>
      <p:nvGrpSpPr>
        <p:cNvPr id="1" name=""/>
        <p:cNvGrpSpPr/>
        <p:nvPr/>
      </p:nvGrpSpPr>
      <p:grpSpPr>
        <a:xfrm>
          <a:off x="0" y="0"/>
          <a:ext cx="0" cy="0"/>
          <a:chOff x="0" y="0"/>
          <a:chExt cx="0" cy="0"/>
        </a:xfrm>
      </p:grpSpPr>
      <p:sp>
        <p:nvSpPr>
          <p:cNvPr id="2" name="标题 1"/>
          <p:cNvSpPr>
            <a:spLocks noGrp="1"/>
          </p:cNvSpPr>
          <p:nvPr>
            <p:ph type="title"/>
          </p:nvPr>
        </p:nvSpPr>
        <p:spPr/>
        <p:txBody>
          <a:bodyPr/>
          <a:lstStyle/>
          <a:p>
            <a:r>
              <a:rPr lang="en-US" altLang="zh-CN"/>
              <a:t>Click to edit Master title style</a:t>
            </a:r>
            <a:endParaRPr lang="zh-CN" altLang="en-US"/>
          </a:p>
        </p:txBody>
      </p:sp>
      <p:sp>
        <p:nvSpPr>
          <p:cNvPr id="3" name="竖排文字占位符 2"/>
          <p:cNvSpPr>
            <a:spLocks noGrp="1"/>
          </p:cNvSpPr>
          <p:nvPr>
            <p:ph type="body" orient="vert" idx="1"/>
          </p:nvPr>
        </p:nvSpPr>
        <p:spPr/>
        <p:txBody>
          <a:bodyPr vert="eaVert"/>
          <a:lstStyle/>
          <a:p>
            <a:pPr lvl="0"/>
            <a:r>
              <a:rPr lang="en-US" altLang="zh-CN"/>
              <a:t>Click to edit Master text styles</a:t>
            </a:r>
          </a:p>
          <a:p>
            <a:pPr lvl="1"/>
            <a:r>
              <a:rPr lang="en-US" altLang="zh-CN"/>
              <a:t>Second level</a:t>
            </a:r>
          </a:p>
          <a:p>
            <a:pPr lvl="2"/>
            <a:r>
              <a:rPr lang="en-US" altLang="zh-CN"/>
              <a:t>Third level</a:t>
            </a:r>
          </a:p>
          <a:p>
            <a:pPr lvl="3"/>
            <a:r>
              <a:rPr lang="en-US" altLang="zh-CN"/>
              <a:t>Fourth level</a:t>
            </a:r>
          </a:p>
          <a:p>
            <a:pPr lvl="4"/>
            <a:r>
              <a:rPr lang="en-US" altLang="zh-CN"/>
              <a:t>Fifth level</a:t>
            </a:r>
            <a:endParaRPr lang="zh-CN" altLang="en-US"/>
          </a:p>
        </p:txBody>
      </p:sp>
      <p:sp>
        <p:nvSpPr>
          <p:cNvPr id="4" name="日期占位符 3"/>
          <p:cNvSpPr>
            <a:spLocks noGrp="1"/>
          </p:cNvSpPr>
          <p:nvPr>
            <p:ph type="dt" sz="half" idx="10"/>
          </p:nvPr>
        </p:nvSpPr>
        <p:spPr/>
        <p:txBody>
          <a:bodyPr/>
          <a:lstStyle/>
          <a:p>
            <a:fld id="{D997B5FA-0921-464F-AAE1-844C04324D75}" type="datetimeFigureOut">
              <a:rPr lang="zh-CN" altLang="en-US" smtClean="0"/>
              <a:t>2021/9/15</a:t>
            </a:fld>
            <a:endParaRPr lang="zh-CN" altLang="en-US"/>
          </a:p>
        </p:txBody>
      </p:sp>
      <p:sp>
        <p:nvSpPr>
          <p:cNvPr id="5" name="页脚占位符 4"/>
          <p:cNvSpPr>
            <a:spLocks noGrp="1"/>
          </p:cNvSpPr>
          <p:nvPr>
            <p:ph type="ftr" sz="quarter" idx="11"/>
          </p:nvPr>
        </p:nvSpPr>
        <p:spPr/>
        <p:txBody>
          <a:bodyPr/>
          <a:lstStyle/>
          <a:p>
            <a:endParaRPr lang="zh-CN" altLang="en-US"/>
          </a:p>
        </p:txBody>
      </p:sp>
      <p:sp>
        <p:nvSpPr>
          <p:cNvPr id="6" name="灯片编号占位符 5"/>
          <p:cNvSpPr>
            <a:spLocks noGrp="1"/>
          </p:cNvSpPr>
          <p:nvPr>
            <p:ph type="sldNum" sz="quarter" idx="12"/>
          </p:nvPr>
        </p:nvSpPr>
        <p:spPr/>
        <p:txBody>
          <a:bodyPr/>
          <a:lstStyle/>
          <a:p>
            <a:fld id="{565CE74E-AB26-4998-AD42-012C4C1AD076}" type="slidenum">
              <a:rPr lang="zh-CN" altLang="en-US" smtClean="0"/>
              <a:t>‹#›</a:t>
            </a:fld>
            <a:endParaRPr lang="zh-CN" altLang="en-US"/>
          </a:p>
        </p:txBody>
      </p:sp>
    </p:spTree>
  </p:cSld>
  <p:clrMapOvr>
    <a:masterClrMapping/>
  </p:clrMapOvr>
  <mc:AlternateContent xmlns:mc="http://schemas.openxmlformats.org/markup-compatibility/2006" xmlns:p14="http://schemas.microsoft.com/office/powerpoint/2010/main">
    <mc:Choice Requires="p14">
      <p:transition spd="slow" p14:dur="1500" advTm="1000">
        <p:split orient="vert"/>
      </p:transition>
    </mc:Choice>
    <mc:Fallback xmlns="">
      <p:transition spd="slow" advTm="1000">
        <p:split orient="vert"/>
      </p:transition>
    </mc:Fallback>
  </mc:AlternateContent>
</p:sldLayout>
</file>

<file path=ppt/slideLayouts/slideLayout100.xml><?xml version="1.0" encoding="utf-8"?>
<p:sldLayout xmlns:a="http://schemas.openxmlformats.org/drawingml/2006/main" xmlns:r="http://schemas.openxmlformats.org/officeDocument/2006/relationships" xmlns:p="http://schemas.openxmlformats.org/presentationml/2006/main" type="twoTxTwoObj" preserve="1">
  <p:cSld name="比较">
    <p:spTree>
      <p:nvGrpSpPr>
        <p:cNvPr id="1" name=""/>
        <p:cNvGrpSpPr/>
        <p:nvPr/>
      </p:nvGrpSpPr>
      <p:grpSpPr>
        <a:xfrm>
          <a:off x="0" y="0"/>
          <a:ext cx="0" cy="0"/>
          <a:chOff x="0" y="0"/>
          <a:chExt cx="0" cy="0"/>
        </a:xfrm>
      </p:grpSpPr>
      <p:sp>
        <p:nvSpPr>
          <p:cNvPr id="2" name="标题 1"/>
          <p:cNvSpPr>
            <a:spLocks noGrp="1"/>
          </p:cNvSpPr>
          <p:nvPr>
            <p:ph type="title"/>
          </p:nvPr>
        </p:nvSpPr>
        <p:spPr>
          <a:xfrm>
            <a:off x="609600" y="274639"/>
            <a:ext cx="10972800" cy="1143000"/>
          </a:xfrm>
        </p:spPr>
        <p:txBody>
          <a:bodyPr/>
          <a:lstStyle>
            <a:lvl1pPr>
              <a:defRPr/>
            </a:lvl1pPr>
          </a:lstStyle>
          <a:p>
            <a:r>
              <a:rPr lang="en-US" altLang="zh-CN"/>
              <a:t>Click to edit Master title style</a:t>
            </a:r>
            <a:endParaRPr lang="zh-CN" altLang="en-US"/>
          </a:p>
        </p:txBody>
      </p:sp>
      <p:sp>
        <p:nvSpPr>
          <p:cNvPr id="3" name="文本占位符 2"/>
          <p:cNvSpPr>
            <a:spLocks noGrp="1"/>
          </p:cNvSpPr>
          <p:nvPr>
            <p:ph type="body" idx="1"/>
          </p:nvPr>
        </p:nvSpPr>
        <p:spPr>
          <a:xfrm>
            <a:off x="609601" y="1535113"/>
            <a:ext cx="5386916" cy="639763"/>
          </a:xfrm>
        </p:spPr>
        <p:txBody>
          <a:bodyPr anchor="b"/>
          <a:lstStyle>
            <a:lvl1pPr marL="0" indent="0">
              <a:buNone/>
              <a:defRPr sz="3200" b="1"/>
            </a:lvl1pPr>
            <a:lvl2pPr marL="609267" indent="0">
              <a:buNone/>
              <a:defRPr sz="2700" b="1"/>
            </a:lvl2pPr>
            <a:lvl3pPr marL="1218570" indent="0">
              <a:buNone/>
              <a:defRPr sz="2400" b="1"/>
            </a:lvl3pPr>
            <a:lvl4pPr marL="1827848" indent="0">
              <a:buNone/>
              <a:defRPr sz="2100" b="1"/>
            </a:lvl4pPr>
            <a:lvl5pPr marL="2437138" indent="0">
              <a:buNone/>
              <a:defRPr sz="2100" b="1"/>
            </a:lvl5pPr>
            <a:lvl6pPr marL="3046404" indent="0">
              <a:buNone/>
              <a:defRPr sz="2100" b="1"/>
            </a:lvl6pPr>
            <a:lvl7pPr marL="3655671" indent="0">
              <a:buNone/>
              <a:defRPr sz="2100" b="1"/>
            </a:lvl7pPr>
            <a:lvl8pPr marL="4264960" indent="0">
              <a:buNone/>
              <a:defRPr sz="2100" b="1"/>
            </a:lvl8pPr>
            <a:lvl9pPr marL="4874239" indent="0">
              <a:buNone/>
              <a:defRPr sz="2100" b="1"/>
            </a:lvl9pPr>
          </a:lstStyle>
          <a:p>
            <a:pPr lvl="0"/>
            <a:r>
              <a:rPr lang="en-US" altLang="zh-CN"/>
              <a:t>Click to edit Master text styles</a:t>
            </a:r>
          </a:p>
        </p:txBody>
      </p:sp>
      <p:sp>
        <p:nvSpPr>
          <p:cNvPr id="4" name="内容占位符 3"/>
          <p:cNvSpPr>
            <a:spLocks noGrp="1"/>
          </p:cNvSpPr>
          <p:nvPr>
            <p:ph sz="half" idx="2"/>
          </p:nvPr>
        </p:nvSpPr>
        <p:spPr>
          <a:xfrm>
            <a:off x="609601" y="2174875"/>
            <a:ext cx="5386916" cy="3951288"/>
          </a:xfrm>
        </p:spPr>
        <p:txBody>
          <a:bodyPr/>
          <a:lstStyle>
            <a:lvl1pPr>
              <a:defRPr sz="3200"/>
            </a:lvl1pPr>
            <a:lvl2pPr>
              <a:defRPr sz="2700"/>
            </a:lvl2pPr>
            <a:lvl3pPr>
              <a:defRPr sz="2400"/>
            </a:lvl3pPr>
            <a:lvl4pPr>
              <a:defRPr sz="2100"/>
            </a:lvl4pPr>
            <a:lvl5pPr>
              <a:defRPr sz="2100"/>
            </a:lvl5pPr>
            <a:lvl6pPr>
              <a:defRPr sz="2100"/>
            </a:lvl6pPr>
            <a:lvl7pPr>
              <a:defRPr sz="2100"/>
            </a:lvl7pPr>
            <a:lvl8pPr>
              <a:defRPr sz="2100"/>
            </a:lvl8pPr>
            <a:lvl9pPr>
              <a:defRPr sz="2100"/>
            </a:lvl9pPr>
          </a:lstStyle>
          <a:p>
            <a:pPr lvl="0"/>
            <a:r>
              <a:rPr lang="en-US" altLang="zh-CN"/>
              <a:t>Click to edit Master text styles</a:t>
            </a:r>
          </a:p>
          <a:p>
            <a:pPr lvl="1"/>
            <a:r>
              <a:rPr lang="en-US" altLang="zh-CN"/>
              <a:t>Second level</a:t>
            </a:r>
          </a:p>
          <a:p>
            <a:pPr lvl="2"/>
            <a:r>
              <a:rPr lang="en-US" altLang="zh-CN"/>
              <a:t>Third level</a:t>
            </a:r>
          </a:p>
          <a:p>
            <a:pPr lvl="3"/>
            <a:r>
              <a:rPr lang="en-US" altLang="zh-CN"/>
              <a:t>Fourth level</a:t>
            </a:r>
          </a:p>
          <a:p>
            <a:pPr lvl="4"/>
            <a:r>
              <a:rPr lang="en-US" altLang="zh-CN"/>
              <a:t>Fifth level</a:t>
            </a:r>
            <a:endParaRPr lang="zh-CN" altLang="en-US"/>
          </a:p>
        </p:txBody>
      </p:sp>
      <p:sp>
        <p:nvSpPr>
          <p:cNvPr id="5" name="文本占位符 4"/>
          <p:cNvSpPr>
            <a:spLocks noGrp="1"/>
          </p:cNvSpPr>
          <p:nvPr>
            <p:ph type="body" sz="quarter" idx="3"/>
          </p:nvPr>
        </p:nvSpPr>
        <p:spPr>
          <a:xfrm>
            <a:off x="6193398" y="1535113"/>
            <a:ext cx="5389033" cy="639763"/>
          </a:xfrm>
        </p:spPr>
        <p:txBody>
          <a:bodyPr anchor="b"/>
          <a:lstStyle>
            <a:lvl1pPr marL="0" indent="0">
              <a:buNone/>
              <a:defRPr sz="3200" b="1"/>
            </a:lvl1pPr>
            <a:lvl2pPr marL="609267" indent="0">
              <a:buNone/>
              <a:defRPr sz="2700" b="1"/>
            </a:lvl2pPr>
            <a:lvl3pPr marL="1218570" indent="0">
              <a:buNone/>
              <a:defRPr sz="2400" b="1"/>
            </a:lvl3pPr>
            <a:lvl4pPr marL="1827848" indent="0">
              <a:buNone/>
              <a:defRPr sz="2100" b="1"/>
            </a:lvl4pPr>
            <a:lvl5pPr marL="2437138" indent="0">
              <a:buNone/>
              <a:defRPr sz="2100" b="1"/>
            </a:lvl5pPr>
            <a:lvl6pPr marL="3046404" indent="0">
              <a:buNone/>
              <a:defRPr sz="2100" b="1"/>
            </a:lvl6pPr>
            <a:lvl7pPr marL="3655671" indent="0">
              <a:buNone/>
              <a:defRPr sz="2100" b="1"/>
            </a:lvl7pPr>
            <a:lvl8pPr marL="4264960" indent="0">
              <a:buNone/>
              <a:defRPr sz="2100" b="1"/>
            </a:lvl8pPr>
            <a:lvl9pPr marL="4874239" indent="0">
              <a:buNone/>
              <a:defRPr sz="2100" b="1"/>
            </a:lvl9pPr>
          </a:lstStyle>
          <a:p>
            <a:pPr lvl="0"/>
            <a:r>
              <a:rPr lang="en-US" altLang="zh-CN"/>
              <a:t>Click to edit Master text styles</a:t>
            </a:r>
          </a:p>
        </p:txBody>
      </p:sp>
      <p:sp>
        <p:nvSpPr>
          <p:cNvPr id="6" name="内容占位符 5"/>
          <p:cNvSpPr>
            <a:spLocks noGrp="1"/>
          </p:cNvSpPr>
          <p:nvPr>
            <p:ph sz="quarter" idx="4"/>
          </p:nvPr>
        </p:nvSpPr>
        <p:spPr>
          <a:xfrm>
            <a:off x="6193398" y="2174875"/>
            <a:ext cx="5389033" cy="3951288"/>
          </a:xfrm>
        </p:spPr>
        <p:txBody>
          <a:bodyPr/>
          <a:lstStyle>
            <a:lvl1pPr>
              <a:defRPr sz="3200"/>
            </a:lvl1pPr>
            <a:lvl2pPr>
              <a:defRPr sz="2700"/>
            </a:lvl2pPr>
            <a:lvl3pPr>
              <a:defRPr sz="2400"/>
            </a:lvl3pPr>
            <a:lvl4pPr>
              <a:defRPr sz="2100"/>
            </a:lvl4pPr>
            <a:lvl5pPr>
              <a:defRPr sz="2100"/>
            </a:lvl5pPr>
            <a:lvl6pPr>
              <a:defRPr sz="2100"/>
            </a:lvl6pPr>
            <a:lvl7pPr>
              <a:defRPr sz="2100"/>
            </a:lvl7pPr>
            <a:lvl8pPr>
              <a:defRPr sz="2100"/>
            </a:lvl8pPr>
            <a:lvl9pPr>
              <a:defRPr sz="2100"/>
            </a:lvl9pPr>
          </a:lstStyle>
          <a:p>
            <a:pPr lvl="0"/>
            <a:r>
              <a:rPr lang="en-US" altLang="zh-CN"/>
              <a:t>Click to edit Master text styles</a:t>
            </a:r>
          </a:p>
          <a:p>
            <a:pPr lvl="1"/>
            <a:r>
              <a:rPr lang="en-US" altLang="zh-CN"/>
              <a:t>Second level</a:t>
            </a:r>
          </a:p>
          <a:p>
            <a:pPr lvl="2"/>
            <a:r>
              <a:rPr lang="en-US" altLang="zh-CN"/>
              <a:t>Third level</a:t>
            </a:r>
          </a:p>
          <a:p>
            <a:pPr lvl="3"/>
            <a:r>
              <a:rPr lang="en-US" altLang="zh-CN"/>
              <a:t>Fourth level</a:t>
            </a:r>
          </a:p>
          <a:p>
            <a:pPr lvl="4"/>
            <a:r>
              <a:rPr lang="en-US" altLang="zh-CN"/>
              <a:t>Fifth level</a:t>
            </a:r>
            <a:endParaRPr lang="zh-CN" altLang="en-US"/>
          </a:p>
        </p:txBody>
      </p:sp>
      <p:sp>
        <p:nvSpPr>
          <p:cNvPr id="7" name="日期占位符 6"/>
          <p:cNvSpPr>
            <a:spLocks noGrp="1"/>
          </p:cNvSpPr>
          <p:nvPr>
            <p:ph type="dt" sz="half" idx="10"/>
          </p:nvPr>
        </p:nvSpPr>
        <p:spPr/>
        <p:txBody>
          <a:bodyPr/>
          <a:lstStyle/>
          <a:p>
            <a:fld id="{BB9E6C50-F2B0-4117-AF69-C839F5CC2C8C}" type="datetimeFigureOut">
              <a:rPr lang="zh-CN" altLang="en-US" smtClean="0">
                <a:solidFill>
                  <a:srgbClr val="000000">
                    <a:tint val="75000"/>
                  </a:srgbClr>
                </a:solidFill>
              </a:rPr>
              <a:pPr/>
              <a:t>2021/9/15</a:t>
            </a:fld>
            <a:endParaRPr lang="zh-CN" altLang="en-US">
              <a:solidFill>
                <a:srgbClr val="000000">
                  <a:tint val="75000"/>
                </a:srgbClr>
              </a:solidFill>
            </a:endParaRPr>
          </a:p>
        </p:txBody>
      </p:sp>
      <p:sp>
        <p:nvSpPr>
          <p:cNvPr id="8" name="页脚占位符 7"/>
          <p:cNvSpPr>
            <a:spLocks noGrp="1"/>
          </p:cNvSpPr>
          <p:nvPr>
            <p:ph type="ftr" sz="quarter" idx="11"/>
          </p:nvPr>
        </p:nvSpPr>
        <p:spPr/>
        <p:txBody>
          <a:bodyPr/>
          <a:lstStyle/>
          <a:p>
            <a:endParaRPr lang="zh-CN" altLang="en-US">
              <a:solidFill>
                <a:srgbClr val="000000">
                  <a:tint val="75000"/>
                </a:srgbClr>
              </a:solidFill>
            </a:endParaRPr>
          </a:p>
        </p:txBody>
      </p:sp>
      <p:sp>
        <p:nvSpPr>
          <p:cNvPr id="9" name="灯片编号占位符 8"/>
          <p:cNvSpPr>
            <a:spLocks noGrp="1"/>
          </p:cNvSpPr>
          <p:nvPr>
            <p:ph type="sldNum" sz="quarter" idx="12"/>
          </p:nvPr>
        </p:nvSpPr>
        <p:spPr/>
        <p:txBody>
          <a:bodyPr/>
          <a:lstStyle/>
          <a:p>
            <a:fld id="{2B6AB1BC-A075-4A18-8F82-2A7D645F5683}" type="slidenum">
              <a:rPr lang="zh-CN" altLang="en-US" smtClean="0">
                <a:solidFill>
                  <a:srgbClr val="000000">
                    <a:tint val="75000"/>
                  </a:srgbClr>
                </a:solidFill>
              </a:rPr>
              <a:pPr/>
              <a:t>‹#›</a:t>
            </a:fld>
            <a:endParaRPr lang="zh-CN" altLang="en-US">
              <a:solidFill>
                <a:srgbClr val="000000">
                  <a:tint val="75000"/>
                </a:srgbClr>
              </a:solidFill>
            </a:endParaRPr>
          </a:p>
        </p:txBody>
      </p:sp>
    </p:spTree>
    <p:extLst>
      <p:ext uri="{BB962C8B-B14F-4D97-AF65-F5344CB8AC3E}">
        <p14:creationId xmlns:p14="http://schemas.microsoft.com/office/powerpoint/2010/main" val="3816309473"/>
      </p:ext>
    </p:extLst>
  </p:cSld>
  <p:clrMapOvr>
    <a:masterClrMapping/>
  </p:clrMapOvr>
  <mc:AlternateContent xmlns:mc="http://schemas.openxmlformats.org/markup-compatibility/2006" xmlns:p14="http://schemas.microsoft.com/office/powerpoint/2010/main">
    <mc:Choice Requires="p14">
      <p:transition spd="slow" p14:dur="2000" advClick="0" advTm="3000">
        <p:random/>
      </p:transition>
    </mc:Choice>
    <mc:Fallback xmlns="">
      <p:transition spd="slow" advClick="0" advTm="3000">
        <p:random/>
      </p:transition>
    </mc:Fallback>
  </mc:AlternateContent>
</p:sldLayout>
</file>

<file path=ppt/slideLayouts/slideLayout101.xml><?xml version="1.0" encoding="utf-8"?>
<p:sldLayout xmlns:a="http://schemas.openxmlformats.org/drawingml/2006/main" xmlns:r="http://schemas.openxmlformats.org/officeDocument/2006/relationships" xmlns:p="http://schemas.openxmlformats.org/presentationml/2006/main" type="titleOnly" preserve="1">
  <p:cSld name="仅标题">
    <p:spTree>
      <p:nvGrpSpPr>
        <p:cNvPr id="1" name=""/>
        <p:cNvGrpSpPr/>
        <p:nvPr/>
      </p:nvGrpSpPr>
      <p:grpSpPr>
        <a:xfrm>
          <a:off x="0" y="0"/>
          <a:ext cx="0" cy="0"/>
          <a:chOff x="0" y="0"/>
          <a:chExt cx="0" cy="0"/>
        </a:xfrm>
      </p:grpSpPr>
      <p:sp>
        <p:nvSpPr>
          <p:cNvPr id="2" name="标题 1"/>
          <p:cNvSpPr>
            <a:spLocks noGrp="1"/>
          </p:cNvSpPr>
          <p:nvPr>
            <p:ph type="title"/>
          </p:nvPr>
        </p:nvSpPr>
        <p:spPr/>
        <p:txBody>
          <a:bodyPr/>
          <a:lstStyle/>
          <a:p>
            <a:r>
              <a:rPr lang="en-US" altLang="zh-CN"/>
              <a:t>Click to edit Master title style</a:t>
            </a:r>
            <a:endParaRPr lang="zh-CN" altLang="en-US"/>
          </a:p>
        </p:txBody>
      </p:sp>
      <p:sp>
        <p:nvSpPr>
          <p:cNvPr id="3" name="日期占位符 2"/>
          <p:cNvSpPr>
            <a:spLocks noGrp="1"/>
          </p:cNvSpPr>
          <p:nvPr>
            <p:ph type="dt" sz="half" idx="10"/>
          </p:nvPr>
        </p:nvSpPr>
        <p:spPr/>
        <p:txBody>
          <a:bodyPr/>
          <a:lstStyle/>
          <a:p>
            <a:fld id="{BB9E6C50-F2B0-4117-AF69-C839F5CC2C8C}" type="datetimeFigureOut">
              <a:rPr lang="zh-CN" altLang="en-US" smtClean="0">
                <a:solidFill>
                  <a:srgbClr val="000000">
                    <a:tint val="75000"/>
                  </a:srgbClr>
                </a:solidFill>
              </a:rPr>
              <a:pPr/>
              <a:t>2021/9/15</a:t>
            </a:fld>
            <a:endParaRPr lang="zh-CN" altLang="en-US">
              <a:solidFill>
                <a:srgbClr val="000000">
                  <a:tint val="75000"/>
                </a:srgbClr>
              </a:solidFill>
            </a:endParaRPr>
          </a:p>
        </p:txBody>
      </p:sp>
      <p:sp>
        <p:nvSpPr>
          <p:cNvPr id="4" name="页脚占位符 3"/>
          <p:cNvSpPr>
            <a:spLocks noGrp="1"/>
          </p:cNvSpPr>
          <p:nvPr>
            <p:ph type="ftr" sz="quarter" idx="11"/>
          </p:nvPr>
        </p:nvSpPr>
        <p:spPr/>
        <p:txBody>
          <a:bodyPr/>
          <a:lstStyle/>
          <a:p>
            <a:endParaRPr lang="zh-CN" altLang="en-US">
              <a:solidFill>
                <a:srgbClr val="000000">
                  <a:tint val="75000"/>
                </a:srgbClr>
              </a:solidFill>
            </a:endParaRPr>
          </a:p>
        </p:txBody>
      </p:sp>
      <p:sp>
        <p:nvSpPr>
          <p:cNvPr id="5" name="灯片编号占位符 4"/>
          <p:cNvSpPr>
            <a:spLocks noGrp="1"/>
          </p:cNvSpPr>
          <p:nvPr>
            <p:ph type="sldNum" sz="quarter" idx="12"/>
          </p:nvPr>
        </p:nvSpPr>
        <p:spPr/>
        <p:txBody>
          <a:bodyPr/>
          <a:lstStyle/>
          <a:p>
            <a:fld id="{2B6AB1BC-A075-4A18-8F82-2A7D645F5683}" type="slidenum">
              <a:rPr lang="zh-CN" altLang="en-US" smtClean="0">
                <a:solidFill>
                  <a:srgbClr val="000000">
                    <a:tint val="75000"/>
                  </a:srgbClr>
                </a:solidFill>
              </a:rPr>
              <a:pPr/>
              <a:t>‹#›</a:t>
            </a:fld>
            <a:endParaRPr lang="zh-CN" altLang="en-US">
              <a:solidFill>
                <a:srgbClr val="000000">
                  <a:tint val="75000"/>
                </a:srgbClr>
              </a:solidFill>
            </a:endParaRPr>
          </a:p>
        </p:txBody>
      </p:sp>
    </p:spTree>
    <p:extLst>
      <p:ext uri="{BB962C8B-B14F-4D97-AF65-F5344CB8AC3E}">
        <p14:creationId xmlns:p14="http://schemas.microsoft.com/office/powerpoint/2010/main" val="4241343506"/>
      </p:ext>
    </p:extLst>
  </p:cSld>
  <p:clrMapOvr>
    <a:masterClrMapping/>
  </p:clrMapOvr>
  <mc:AlternateContent xmlns:mc="http://schemas.openxmlformats.org/markup-compatibility/2006" xmlns:p14="http://schemas.microsoft.com/office/powerpoint/2010/main">
    <mc:Choice Requires="p14">
      <p:transition spd="slow" p14:dur="2000" advClick="0" advTm="3000">
        <p:random/>
      </p:transition>
    </mc:Choice>
    <mc:Fallback xmlns="">
      <p:transition spd="slow" advClick="0" advTm="3000">
        <p:random/>
      </p:transition>
    </mc:Fallback>
  </mc:AlternateContent>
</p:sldLayout>
</file>

<file path=ppt/slideLayouts/slideLayout102.xml><?xml version="1.0" encoding="utf-8"?>
<p:sldLayout xmlns:a="http://schemas.openxmlformats.org/drawingml/2006/main" xmlns:r="http://schemas.openxmlformats.org/officeDocument/2006/relationships" xmlns:p="http://schemas.openxmlformats.org/presentationml/2006/main" type="blank" preserve="1">
  <p:cSld name="空白">
    <p:spTree>
      <p:nvGrpSpPr>
        <p:cNvPr id="1" name=""/>
        <p:cNvGrpSpPr/>
        <p:nvPr/>
      </p:nvGrpSpPr>
      <p:grpSpPr>
        <a:xfrm>
          <a:off x="0" y="0"/>
          <a:ext cx="0" cy="0"/>
          <a:chOff x="0" y="0"/>
          <a:chExt cx="0" cy="0"/>
        </a:xfrm>
      </p:grpSpPr>
      <p:sp>
        <p:nvSpPr>
          <p:cNvPr id="2" name="日期占位符 1"/>
          <p:cNvSpPr>
            <a:spLocks noGrp="1"/>
          </p:cNvSpPr>
          <p:nvPr>
            <p:ph type="dt" sz="half" idx="10"/>
          </p:nvPr>
        </p:nvSpPr>
        <p:spPr/>
        <p:txBody>
          <a:bodyPr/>
          <a:lstStyle/>
          <a:p>
            <a:fld id="{BB9E6C50-F2B0-4117-AF69-C839F5CC2C8C}" type="datetimeFigureOut">
              <a:rPr lang="zh-CN" altLang="en-US" smtClean="0">
                <a:solidFill>
                  <a:srgbClr val="000000">
                    <a:tint val="75000"/>
                  </a:srgbClr>
                </a:solidFill>
              </a:rPr>
              <a:pPr/>
              <a:t>2021/9/15</a:t>
            </a:fld>
            <a:endParaRPr lang="zh-CN" altLang="en-US">
              <a:solidFill>
                <a:srgbClr val="000000">
                  <a:tint val="75000"/>
                </a:srgbClr>
              </a:solidFill>
            </a:endParaRPr>
          </a:p>
        </p:txBody>
      </p:sp>
      <p:sp>
        <p:nvSpPr>
          <p:cNvPr id="3" name="页脚占位符 2"/>
          <p:cNvSpPr>
            <a:spLocks noGrp="1"/>
          </p:cNvSpPr>
          <p:nvPr>
            <p:ph type="ftr" sz="quarter" idx="11"/>
          </p:nvPr>
        </p:nvSpPr>
        <p:spPr/>
        <p:txBody>
          <a:bodyPr/>
          <a:lstStyle/>
          <a:p>
            <a:endParaRPr lang="zh-CN" altLang="en-US">
              <a:solidFill>
                <a:srgbClr val="000000">
                  <a:tint val="75000"/>
                </a:srgbClr>
              </a:solidFill>
            </a:endParaRPr>
          </a:p>
        </p:txBody>
      </p:sp>
      <p:sp>
        <p:nvSpPr>
          <p:cNvPr id="4" name="灯片编号占位符 3"/>
          <p:cNvSpPr>
            <a:spLocks noGrp="1"/>
          </p:cNvSpPr>
          <p:nvPr>
            <p:ph type="sldNum" sz="quarter" idx="12"/>
          </p:nvPr>
        </p:nvSpPr>
        <p:spPr/>
        <p:txBody>
          <a:bodyPr/>
          <a:lstStyle/>
          <a:p>
            <a:fld id="{2B6AB1BC-A075-4A18-8F82-2A7D645F5683}" type="slidenum">
              <a:rPr lang="zh-CN" altLang="en-US" smtClean="0">
                <a:solidFill>
                  <a:srgbClr val="000000">
                    <a:tint val="75000"/>
                  </a:srgbClr>
                </a:solidFill>
              </a:rPr>
              <a:pPr/>
              <a:t>‹#›</a:t>
            </a:fld>
            <a:endParaRPr lang="zh-CN" altLang="en-US">
              <a:solidFill>
                <a:srgbClr val="000000">
                  <a:tint val="75000"/>
                </a:srgbClr>
              </a:solidFill>
            </a:endParaRPr>
          </a:p>
        </p:txBody>
      </p:sp>
    </p:spTree>
    <p:extLst>
      <p:ext uri="{BB962C8B-B14F-4D97-AF65-F5344CB8AC3E}">
        <p14:creationId xmlns:p14="http://schemas.microsoft.com/office/powerpoint/2010/main" val="3866371272"/>
      </p:ext>
    </p:extLst>
  </p:cSld>
  <p:clrMapOvr>
    <a:masterClrMapping/>
  </p:clrMapOvr>
  <mc:AlternateContent xmlns:mc="http://schemas.openxmlformats.org/markup-compatibility/2006" xmlns:p14="http://schemas.microsoft.com/office/powerpoint/2010/main">
    <mc:Choice Requires="p14">
      <p:transition spd="slow" p14:dur="2000" advClick="0" advTm="3000">
        <p:random/>
      </p:transition>
    </mc:Choice>
    <mc:Fallback xmlns="">
      <p:transition spd="slow" advClick="0" advTm="3000">
        <p:random/>
      </p:transition>
    </mc:Fallback>
  </mc:AlternateContent>
</p:sldLayout>
</file>

<file path=ppt/slideLayouts/slideLayout103.xml><?xml version="1.0" encoding="utf-8"?>
<p:sldLayout xmlns:a="http://schemas.openxmlformats.org/drawingml/2006/main" xmlns:r="http://schemas.openxmlformats.org/officeDocument/2006/relationships" xmlns:p="http://schemas.openxmlformats.org/presentationml/2006/main" type="objTx" preserve="1">
  <p:cSld name="内容与标题">
    <p:spTree>
      <p:nvGrpSpPr>
        <p:cNvPr id="1" name=""/>
        <p:cNvGrpSpPr/>
        <p:nvPr/>
      </p:nvGrpSpPr>
      <p:grpSpPr>
        <a:xfrm>
          <a:off x="0" y="0"/>
          <a:ext cx="0" cy="0"/>
          <a:chOff x="0" y="0"/>
          <a:chExt cx="0" cy="0"/>
        </a:xfrm>
      </p:grpSpPr>
      <p:sp>
        <p:nvSpPr>
          <p:cNvPr id="2" name="标题 1"/>
          <p:cNvSpPr>
            <a:spLocks noGrp="1"/>
          </p:cNvSpPr>
          <p:nvPr>
            <p:ph type="title"/>
          </p:nvPr>
        </p:nvSpPr>
        <p:spPr>
          <a:xfrm>
            <a:off x="609604" y="273049"/>
            <a:ext cx="4011083" cy="1162051"/>
          </a:xfrm>
        </p:spPr>
        <p:txBody>
          <a:bodyPr anchor="b"/>
          <a:lstStyle>
            <a:lvl1pPr algn="l">
              <a:defRPr sz="2700" b="1"/>
            </a:lvl1pPr>
          </a:lstStyle>
          <a:p>
            <a:r>
              <a:rPr lang="en-US" altLang="zh-CN"/>
              <a:t>Click to edit Master title style</a:t>
            </a:r>
            <a:endParaRPr lang="zh-CN" altLang="en-US"/>
          </a:p>
        </p:txBody>
      </p:sp>
      <p:sp>
        <p:nvSpPr>
          <p:cNvPr id="3" name="内容占位符 2"/>
          <p:cNvSpPr>
            <a:spLocks noGrp="1"/>
          </p:cNvSpPr>
          <p:nvPr>
            <p:ph idx="1"/>
          </p:nvPr>
        </p:nvSpPr>
        <p:spPr>
          <a:xfrm>
            <a:off x="4766736" y="273082"/>
            <a:ext cx="6815667" cy="5853113"/>
          </a:xfrm>
        </p:spPr>
        <p:txBody>
          <a:bodyPr/>
          <a:lstStyle>
            <a:lvl1pPr>
              <a:defRPr sz="4300"/>
            </a:lvl1pPr>
            <a:lvl2pPr>
              <a:defRPr sz="3700"/>
            </a:lvl2pPr>
            <a:lvl3pPr>
              <a:defRPr sz="3200"/>
            </a:lvl3pPr>
            <a:lvl4pPr>
              <a:defRPr sz="2700"/>
            </a:lvl4pPr>
            <a:lvl5pPr>
              <a:defRPr sz="2700"/>
            </a:lvl5pPr>
            <a:lvl6pPr>
              <a:defRPr sz="2700"/>
            </a:lvl6pPr>
            <a:lvl7pPr>
              <a:defRPr sz="2700"/>
            </a:lvl7pPr>
            <a:lvl8pPr>
              <a:defRPr sz="2700"/>
            </a:lvl8pPr>
            <a:lvl9pPr>
              <a:defRPr sz="2700"/>
            </a:lvl9pPr>
          </a:lstStyle>
          <a:p>
            <a:pPr lvl="0"/>
            <a:r>
              <a:rPr lang="en-US" altLang="zh-CN"/>
              <a:t>Click to edit Master text styles</a:t>
            </a:r>
          </a:p>
          <a:p>
            <a:pPr lvl="1"/>
            <a:r>
              <a:rPr lang="en-US" altLang="zh-CN"/>
              <a:t>Second level</a:t>
            </a:r>
          </a:p>
          <a:p>
            <a:pPr lvl="2"/>
            <a:r>
              <a:rPr lang="en-US" altLang="zh-CN"/>
              <a:t>Third level</a:t>
            </a:r>
          </a:p>
          <a:p>
            <a:pPr lvl="3"/>
            <a:r>
              <a:rPr lang="en-US" altLang="zh-CN"/>
              <a:t>Fourth level</a:t>
            </a:r>
          </a:p>
          <a:p>
            <a:pPr lvl="4"/>
            <a:r>
              <a:rPr lang="en-US" altLang="zh-CN"/>
              <a:t>Fifth level</a:t>
            </a:r>
            <a:endParaRPr lang="zh-CN" altLang="en-US"/>
          </a:p>
        </p:txBody>
      </p:sp>
      <p:sp>
        <p:nvSpPr>
          <p:cNvPr id="4" name="文本占位符 3"/>
          <p:cNvSpPr>
            <a:spLocks noGrp="1"/>
          </p:cNvSpPr>
          <p:nvPr>
            <p:ph type="body" sz="half" idx="2"/>
          </p:nvPr>
        </p:nvSpPr>
        <p:spPr>
          <a:xfrm>
            <a:off x="609604" y="1435109"/>
            <a:ext cx="4011083" cy="4691063"/>
          </a:xfrm>
        </p:spPr>
        <p:txBody>
          <a:bodyPr/>
          <a:lstStyle>
            <a:lvl1pPr marL="0" indent="0">
              <a:buNone/>
              <a:defRPr sz="1900"/>
            </a:lvl1pPr>
            <a:lvl2pPr marL="609267" indent="0">
              <a:buNone/>
              <a:defRPr sz="1600"/>
            </a:lvl2pPr>
            <a:lvl3pPr marL="1218570" indent="0">
              <a:buNone/>
              <a:defRPr sz="1300"/>
            </a:lvl3pPr>
            <a:lvl4pPr marL="1827848" indent="0">
              <a:buNone/>
              <a:defRPr sz="1200"/>
            </a:lvl4pPr>
            <a:lvl5pPr marL="2437138" indent="0">
              <a:buNone/>
              <a:defRPr sz="1200"/>
            </a:lvl5pPr>
            <a:lvl6pPr marL="3046404" indent="0">
              <a:buNone/>
              <a:defRPr sz="1200"/>
            </a:lvl6pPr>
            <a:lvl7pPr marL="3655671" indent="0">
              <a:buNone/>
              <a:defRPr sz="1200"/>
            </a:lvl7pPr>
            <a:lvl8pPr marL="4264960" indent="0">
              <a:buNone/>
              <a:defRPr sz="1200"/>
            </a:lvl8pPr>
            <a:lvl9pPr marL="4874239" indent="0">
              <a:buNone/>
              <a:defRPr sz="1200"/>
            </a:lvl9pPr>
          </a:lstStyle>
          <a:p>
            <a:pPr lvl="0"/>
            <a:r>
              <a:rPr lang="en-US" altLang="zh-CN"/>
              <a:t>Click to edit Master text styles</a:t>
            </a:r>
          </a:p>
        </p:txBody>
      </p:sp>
      <p:sp>
        <p:nvSpPr>
          <p:cNvPr id="5" name="日期占位符 4"/>
          <p:cNvSpPr>
            <a:spLocks noGrp="1"/>
          </p:cNvSpPr>
          <p:nvPr>
            <p:ph type="dt" sz="half" idx="10"/>
          </p:nvPr>
        </p:nvSpPr>
        <p:spPr/>
        <p:txBody>
          <a:bodyPr/>
          <a:lstStyle/>
          <a:p>
            <a:fld id="{BB9E6C50-F2B0-4117-AF69-C839F5CC2C8C}" type="datetimeFigureOut">
              <a:rPr lang="zh-CN" altLang="en-US" smtClean="0">
                <a:solidFill>
                  <a:srgbClr val="000000">
                    <a:tint val="75000"/>
                  </a:srgbClr>
                </a:solidFill>
              </a:rPr>
              <a:pPr/>
              <a:t>2021/9/15</a:t>
            </a:fld>
            <a:endParaRPr lang="zh-CN" altLang="en-US">
              <a:solidFill>
                <a:srgbClr val="000000">
                  <a:tint val="75000"/>
                </a:srgbClr>
              </a:solidFill>
            </a:endParaRPr>
          </a:p>
        </p:txBody>
      </p:sp>
      <p:sp>
        <p:nvSpPr>
          <p:cNvPr id="6" name="页脚占位符 5"/>
          <p:cNvSpPr>
            <a:spLocks noGrp="1"/>
          </p:cNvSpPr>
          <p:nvPr>
            <p:ph type="ftr" sz="quarter" idx="11"/>
          </p:nvPr>
        </p:nvSpPr>
        <p:spPr/>
        <p:txBody>
          <a:bodyPr/>
          <a:lstStyle/>
          <a:p>
            <a:endParaRPr lang="zh-CN" altLang="en-US">
              <a:solidFill>
                <a:srgbClr val="000000">
                  <a:tint val="75000"/>
                </a:srgbClr>
              </a:solidFill>
            </a:endParaRPr>
          </a:p>
        </p:txBody>
      </p:sp>
      <p:sp>
        <p:nvSpPr>
          <p:cNvPr id="7" name="灯片编号占位符 6"/>
          <p:cNvSpPr>
            <a:spLocks noGrp="1"/>
          </p:cNvSpPr>
          <p:nvPr>
            <p:ph type="sldNum" sz="quarter" idx="12"/>
          </p:nvPr>
        </p:nvSpPr>
        <p:spPr/>
        <p:txBody>
          <a:bodyPr/>
          <a:lstStyle/>
          <a:p>
            <a:fld id="{2B6AB1BC-A075-4A18-8F82-2A7D645F5683}" type="slidenum">
              <a:rPr lang="zh-CN" altLang="en-US" smtClean="0">
                <a:solidFill>
                  <a:srgbClr val="000000">
                    <a:tint val="75000"/>
                  </a:srgbClr>
                </a:solidFill>
              </a:rPr>
              <a:pPr/>
              <a:t>‹#›</a:t>
            </a:fld>
            <a:endParaRPr lang="zh-CN" altLang="en-US">
              <a:solidFill>
                <a:srgbClr val="000000">
                  <a:tint val="75000"/>
                </a:srgbClr>
              </a:solidFill>
            </a:endParaRPr>
          </a:p>
        </p:txBody>
      </p:sp>
    </p:spTree>
    <p:extLst>
      <p:ext uri="{BB962C8B-B14F-4D97-AF65-F5344CB8AC3E}">
        <p14:creationId xmlns:p14="http://schemas.microsoft.com/office/powerpoint/2010/main" val="3268526587"/>
      </p:ext>
    </p:extLst>
  </p:cSld>
  <p:clrMapOvr>
    <a:masterClrMapping/>
  </p:clrMapOvr>
  <mc:AlternateContent xmlns:mc="http://schemas.openxmlformats.org/markup-compatibility/2006" xmlns:p14="http://schemas.microsoft.com/office/powerpoint/2010/main">
    <mc:Choice Requires="p14">
      <p:transition spd="slow" p14:dur="2000" advClick="0" advTm="3000">
        <p:random/>
      </p:transition>
    </mc:Choice>
    <mc:Fallback xmlns="">
      <p:transition spd="slow" advClick="0" advTm="3000">
        <p:random/>
      </p:transition>
    </mc:Fallback>
  </mc:AlternateContent>
</p:sldLayout>
</file>

<file path=ppt/slideLayouts/slideLayout104.xml><?xml version="1.0" encoding="utf-8"?>
<p:sldLayout xmlns:a="http://schemas.openxmlformats.org/drawingml/2006/main" xmlns:r="http://schemas.openxmlformats.org/officeDocument/2006/relationships" xmlns:p="http://schemas.openxmlformats.org/presentationml/2006/main" type="picTx" preserve="1">
  <p:cSld name="图片与标题">
    <p:spTree>
      <p:nvGrpSpPr>
        <p:cNvPr id="1" name=""/>
        <p:cNvGrpSpPr/>
        <p:nvPr/>
      </p:nvGrpSpPr>
      <p:grpSpPr>
        <a:xfrm>
          <a:off x="0" y="0"/>
          <a:ext cx="0" cy="0"/>
          <a:chOff x="0" y="0"/>
          <a:chExt cx="0" cy="0"/>
        </a:xfrm>
      </p:grpSpPr>
      <p:sp>
        <p:nvSpPr>
          <p:cNvPr id="2" name="标题 1"/>
          <p:cNvSpPr>
            <a:spLocks noGrp="1"/>
          </p:cNvSpPr>
          <p:nvPr>
            <p:ph type="title"/>
          </p:nvPr>
        </p:nvSpPr>
        <p:spPr>
          <a:xfrm>
            <a:off x="2389717" y="4800601"/>
            <a:ext cx="7315200" cy="566739"/>
          </a:xfrm>
        </p:spPr>
        <p:txBody>
          <a:bodyPr anchor="b"/>
          <a:lstStyle>
            <a:lvl1pPr algn="l">
              <a:defRPr sz="2700" b="1"/>
            </a:lvl1pPr>
          </a:lstStyle>
          <a:p>
            <a:r>
              <a:rPr lang="en-US" altLang="zh-CN"/>
              <a:t>Click to edit Master title style</a:t>
            </a:r>
            <a:endParaRPr lang="zh-CN" altLang="en-US"/>
          </a:p>
        </p:txBody>
      </p:sp>
      <p:sp>
        <p:nvSpPr>
          <p:cNvPr id="3" name="图片占位符 2"/>
          <p:cNvSpPr>
            <a:spLocks noGrp="1"/>
          </p:cNvSpPr>
          <p:nvPr>
            <p:ph type="pic" idx="1"/>
          </p:nvPr>
        </p:nvSpPr>
        <p:spPr>
          <a:xfrm>
            <a:off x="2389717" y="612775"/>
            <a:ext cx="7315200" cy="4114800"/>
          </a:xfrm>
        </p:spPr>
        <p:txBody>
          <a:bodyPr/>
          <a:lstStyle>
            <a:lvl1pPr marL="0" indent="0">
              <a:buNone/>
              <a:defRPr sz="4300"/>
            </a:lvl1pPr>
            <a:lvl2pPr marL="609267" indent="0">
              <a:buNone/>
              <a:defRPr sz="3700"/>
            </a:lvl2pPr>
            <a:lvl3pPr marL="1218570" indent="0">
              <a:buNone/>
              <a:defRPr sz="3200"/>
            </a:lvl3pPr>
            <a:lvl4pPr marL="1827848" indent="0">
              <a:buNone/>
              <a:defRPr sz="2700"/>
            </a:lvl4pPr>
            <a:lvl5pPr marL="2437138" indent="0">
              <a:buNone/>
              <a:defRPr sz="2700"/>
            </a:lvl5pPr>
            <a:lvl6pPr marL="3046404" indent="0">
              <a:buNone/>
              <a:defRPr sz="2700"/>
            </a:lvl6pPr>
            <a:lvl7pPr marL="3655671" indent="0">
              <a:buNone/>
              <a:defRPr sz="2700"/>
            </a:lvl7pPr>
            <a:lvl8pPr marL="4264960" indent="0">
              <a:buNone/>
              <a:defRPr sz="2700"/>
            </a:lvl8pPr>
            <a:lvl9pPr marL="4874239" indent="0">
              <a:buNone/>
              <a:defRPr sz="2700"/>
            </a:lvl9pPr>
          </a:lstStyle>
          <a:p>
            <a:r>
              <a:rPr lang="en-US" altLang="zh-CN"/>
              <a:t>Click icon to add picture</a:t>
            </a:r>
            <a:endParaRPr lang="zh-CN" altLang="en-US"/>
          </a:p>
        </p:txBody>
      </p:sp>
      <p:sp>
        <p:nvSpPr>
          <p:cNvPr id="4" name="文本占位符 3"/>
          <p:cNvSpPr>
            <a:spLocks noGrp="1"/>
          </p:cNvSpPr>
          <p:nvPr>
            <p:ph type="body" sz="half" idx="2"/>
          </p:nvPr>
        </p:nvSpPr>
        <p:spPr>
          <a:xfrm>
            <a:off x="2389717" y="5367369"/>
            <a:ext cx="7315200" cy="804863"/>
          </a:xfrm>
        </p:spPr>
        <p:txBody>
          <a:bodyPr/>
          <a:lstStyle>
            <a:lvl1pPr marL="0" indent="0">
              <a:buNone/>
              <a:defRPr sz="1900"/>
            </a:lvl1pPr>
            <a:lvl2pPr marL="609267" indent="0">
              <a:buNone/>
              <a:defRPr sz="1600"/>
            </a:lvl2pPr>
            <a:lvl3pPr marL="1218570" indent="0">
              <a:buNone/>
              <a:defRPr sz="1300"/>
            </a:lvl3pPr>
            <a:lvl4pPr marL="1827848" indent="0">
              <a:buNone/>
              <a:defRPr sz="1200"/>
            </a:lvl4pPr>
            <a:lvl5pPr marL="2437138" indent="0">
              <a:buNone/>
              <a:defRPr sz="1200"/>
            </a:lvl5pPr>
            <a:lvl6pPr marL="3046404" indent="0">
              <a:buNone/>
              <a:defRPr sz="1200"/>
            </a:lvl6pPr>
            <a:lvl7pPr marL="3655671" indent="0">
              <a:buNone/>
              <a:defRPr sz="1200"/>
            </a:lvl7pPr>
            <a:lvl8pPr marL="4264960" indent="0">
              <a:buNone/>
              <a:defRPr sz="1200"/>
            </a:lvl8pPr>
            <a:lvl9pPr marL="4874239" indent="0">
              <a:buNone/>
              <a:defRPr sz="1200"/>
            </a:lvl9pPr>
          </a:lstStyle>
          <a:p>
            <a:pPr lvl="0"/>
            <a:r>
              <a:rPr lang="en-US" altLang="zh-CN"/>
              <a:t>Click to edit Master text styles</a:t>
            </a:r>
          </a:p>
        </p:txBody>
      </p:sp>
      <p:sp>
        <p:nvSpPr>
          <p:cNvPr id="5" name="日期占位符 4"/>
          <p:cNvSpPr>
            <a:spLocks noGrp="1"/>
          </p:cNvSpPr>
          <p:nvPr>
            <p:ph type="dt" sz="half" idx="10"/>
          </p:nvPr>
        </p:nvSpPr>
        <p:spPr/>
        <p:txBody>
          <a:bodyPr/>
          <a:lstStyle/>
          <a:p>
            <a:fld id="{BB9E6C50-F2B0-4117-AF69-C839F5CC2C8C}" type="datetimeFigureOut">
              <a:rPr lang="zh-CN" altLang="en-US" smtClean="0">
                <a:solidFill>
                  <a:srgbClr val="000000">
                    <a:tint val="75000"/>
                  </a:srgbClr>
                </a:solidFill>
              </a:rPr>
              <a:pPr/>
              <a:t>2021/9/15</a:t>
            </a:fld>
            <a:endParaRPr lang="zh-CN" altLang="en-US">
              <a:solidFill>
                <a:srgbClr val="000000">
                  <a:tint val="75000"/>
                </a:srgbClr>
              </a:solidFill>
            </a:endParaRPr>
          </a:p>
        </p:txBody>
      </p:sp>
      <p:sp>
        <p:nvSpPr>
          <p:cNvPr id="6" name="页脚占位符 5"/>
          <p:cNvSpPr>
            <a:spLocks noGrp="1"/>
          </p:cNvSpPr>
          <p:nvPr>
            <p:ph type="ftr" sz="quarter" idx="11"/>
          </p:nvPr>
        </p:nvSpPr>
        <p:spPr/>
        <p:txBody>
          <a:bodyPr/>
          <a:lstStyle/>
          <a:p>
            <a:endParaRPr lang="zh-CN" altLang="en-US">
              <a:solidFill>
                <a:srgbClr val="000000">
                  <a:tint val="75000"/>
                </a:srgbClr>
              </a:solidFill>
            </a:endParaRPr>
          </a:p>
        </p:txBody>
      </p:sp>
      <p:sp>
        <p:nvSpPr>
          <p:cNvPr id="7" name="灯片编号占位符 6"/>
          <p:cNvSpPr>
            <a:spLocks noGrp="1"/>
          </p:cNvSpPr>
          <p:nvPr>
            <p:ph type="sldNum" sz="quarter" idx="12"/>
          </p:nvPr>
        </p:nvSpPr>
        <p:spPr/>
        <p:txBody>
          <a:bodyPr/>
          <a:lstStyle/>
          <a:p>
            <a:fld id="{2B6AB1BC-A075-4A18-8F82-2A7D645F5683}" type="slidenum">
              <a:rPr lang="zh-CN" altLang="en-US" smtClean="0">
                <a:solidFill>
                  <a:srgbClr val="000000">
                    <a:tint val="75000"/>
                  </a:srgbClr>
                </a:solidFill>
              </a:rPr>
              <a:pPr/>
              <a:t>‹#›</a:t>
            </a:fld>
            <a:endParaRPr lang="zh-CN" altLang="en-US">
              <a:solidFill>
                <a:srgbClr val="000000">
                  <a:tint val="75000"/>
                </a:srgbClr>
              </a:solidFill>
            </a:endParaRPr>
          </a:p>
        </p:txBody>
      </p:sp>
    </p:spTree>
    <p:extLst>
      <p:ext uri="{BB962C8B-B14F-4D97-AF65-F5344CB8AC3E}">
        <p14:creationId xmlns:p14="http://schemas.microsoft.com/office/powerpoint/2010/main" val="1256901105"/>
      </p:ext>
    </p:extLst>
  </p:cSld>
  <p:clrMapOvr>
    <a:masterClrMapping/>
  </p:clrMapOvr>
  <mc:AlternateContent xmlns:mc="http://schemas.openxmlformats.org/markup-compatibility/2006" xmlns:p14="http://schemas.microsoft.com/office/powerpoint/2010/main">
    <mc:Choice Requires="p14">
      <p:transition spd="slow" p14:dur="2000" advClick="0" advTm="3000">
        <p:random/>
      </p:transition>
    </mc:Choice>
    <mc:Fallback xmlns="">
      <p:transition spd="slow" advClick="0" advTm="3000">
        <p:random/>
      </p:transition>
    </mc:Fallback>
  </mc:AlternateContent>
</p:sldLayout>
</file>

<file path=ppt/slideLayouts/slideLayout105.xml><?xml version="1.0" encoding="utf-8"?>
<p:sldLayout xmlns:a="http://schemas.openxmlformats.org/drawingml/2006/main" xmlns:r="http://schemas.openxmlformats.org/officeDocument/2006/relationships" xmlns:p="http://schemas.openxmlformats.org/presentationml/2006/main" type="vertTx" preserve="1">
  <p:cSld name="标题和竖排文字">
    <p:spTree>
      <p:nvGrpSpPr>
        <p:cNvPr id="1" name=""/>
        <p:cNvGrpSpPr/>
        <p:nvPr/>
      </p:nvGrpSpPr>
      <p:grpSpPr>
        <a:xfrm>
          <a:off x="0" y="0"/>
          <a:ext cx="0" cy="0"/>
          <a:chOff x="0" y="0"/>
          <a:chExt cx="0" cy="0"/>
        </a:xfrm>
      </p:grpSpPr>
      <p:sp>
        <p:nvSpPr>
          <p:cNvPr id="2" name="标题 1"/>
          <p:cNvSpPr>
            <a:spLocks noGrp="1"/>
          </p:cNvSpPr>
          <p:nvPr>
            <p:ph type="title"/>
          </p:nvPr>
        </p:nvSpPr>
        <p:spPr/>
        <p:txBody>
          <a:bodyPr/>
          <a:lstStyle/>
          <a:p>
            <a:r>
              <a:rPr lang="en-US" altLang="zh-CN"/>
              <a:t>Click to edit Master title style</a:t>
            </a:r>
            <a:endParaRPr lang="zh-CN" altLang="en-US"/>
          </a:p>
        </p:txBody>
      </p:sp>
      <p:sp>
        <p:nvSpPr>
          <p:cNvPr id="3" name="竖排文字占位符 2"/>
          <p:cNvSpPr>
            <a:spLocks noGrp="1"/>
          </p:cNvSpPr>
          <p:nvPr>
            <p:ph type="body" orient="vert" idx="1"/>
          </p:nvPr>
        </p:nvSpPr>
        <p:spPr/>
        <p:txBody>
          <a:bodyPr vert="eaVert"/>
          <a:lstStyle/>
          <a:p>
            <a:pPr lvl="0"/>
            <a:r>
              <a:rPr lang="en-US" altLang="zh-CN"/>
              <a:t>Click to edit Master text styles</a:t>
            </a:r>
          </a:p>
          <a:p>
            <a:pPr lvl="1"/>
            <a:r>
              <a:rPr lang="en-US" altLang="zh-CN"/>
              <a:t>Second level</a:t>
            </a:r>
          </a:p>
          <a:p>
            <a:pPr lvl="2"/>
            <a:r>
              <a:rPr lang="en-US" altLang="zh-CN"/>
              <a:t>Third level</a:t>
            </a:r>
          </a:p>
          <a:p>
            <a:pPr lvl="3"/>
            <a:r>
              <a:rPr lang="en-US" altLang="zh-CN"/>
              <a:t>Fourth level</a:t>
            </a:r>
          </a:p>
          <a:p>
            <a:pPr lvl="4"/>
            <a:r>
              <a:rPr lang="en-US" altLang="zh-CN"/>
              <a:t>Fifth level</a:t>
            </a:r>
            <a:endParaRPr lang="zh-CN" altLang="en-US"/>
          </a:p>
        </p:txBody>
      </p:sp>
      <p:sp>
        <p:nvSpPr>
          <p:cNvPr id="4" name="日期占位符 3"/>
          <p:cNvSpPr>
            <a:spLocks noGrp="1"/>
          </p:cNvSpPr>
          <p:nvPr>
            <p:ph type="dt" sz="half" idx="10"/>
          </p:nvPr>
        </p:nvSpPr>
        <p:spPr/>
        <p:txBody>
          <a:bodyPr/>
          <a:lstStyle/>
          <a:p>
            <a:fld id="{BB9E6C50-F2B0-4117-AF69-C839F5CC2C8C}" type="datetimeFigureOut">
              <a:rPr lang="zh-CN" altLang="en-US" smtClean="0">
                <a:solidFill>
                  <a:srgbClr val="000000">
                    <a:tint val="75000"/>
                  </a:srgbClr>
                </a:solidFill>
              </a:rPr>
              <a:pPr/>
              <a:t>2021/9/15</a:t>
            </a:fld>
            <a:endParaRPr lang="zh-CN" altLang="en-US">
              <a:solidFill>
                <a:srgbClr val="000000">
                  <a:tint val="75000"/>
                </a:srgbClr>
              </a:solidFill>
            </a:endParaRPr>
          </a:p>
        </p:txBody>
      </p:sp>
      <p:sp>
        <p:nvSpPr>
          <p:cNvPr id="5" name="页脚占位符 4"/>
          <p:cNvSpPr>
            <a:spLocks noGrp="1"/>
          </p:cNvSpPr>
          <p:nvPr>
            <p:ph type="ftr" sz="quarter" idx="11"/>
          </p:nvPr>
        </p:nvSpPr>
        <p:spPr/>
        <p:txBody>
          <a:bodyPr/>
          <a:lstStyle/>
          <a:p>
            <a:endParaRPr lang="zh-CN" altLang="en-US">
              <a:solidFill>
                <a:srgbClr val="000000">
                  <a:tint val="75000"/>
                </a:srgbClr>
              </a:solidFill>
            </a:endParaRPr>
          </a:p>
        </p:txBody>
      </p:sp>
      <p:sp>
        <p:nvSpPr>
          <p:cNvPr id="6" name="灯片编号占位符 5"/>
          <p:cNvSpPr>
            <a:spLocks noGrp="1"/>
          </p:cNvSpPr>
          <p:nvPr>
            <p:ph type="sldNum" sz="quarter" idx="12"/>
          </p:nvPr>
        </p:nvSpPr>
        <p:spPr/>
        <p:txBody>
          <a:bodyPr/>
          <a:lstStyle/>
          <a:p>
            <a:fld id="{2B6AB1BC-A075-4A18-8F82-2A7D645F5683}" type="slidenum">
              <a:rPr lang="zh-CN" altLang="en-US" smtClean="0">
                <a:solidFill>
                  <a:srgbClr val="000000">
                    <a:tint val="75000"/>
                  </a:srgbClr>
                </a:solidFill>
              </a:rPr>
              <a:pPr/>
              <a:t>‹#›</a:t>
            </a:fld>
            <a:endParaRPr lang="zh-CN" altLang="en-US">
              <a:solidFill>
                <a:srgbClr val="000000">
                  <a:tint val="75000"/>
                </a:srgbClr>
              </a:solidFill>
            </a:endParaRPr>
          </a:p>
        </p:txBody>
      </p:sp>
    </p:spTree>
    <p:extLst>
      <p:ext uri="{BB962C8B-B14F-4D97-AF65-F5344CB8AC3E}">
        <p14:creationId xmlns:p14="http://schemas.microsoft.com/office/powerpoint/2010/main" val="2901207006"/>
      </p:ext>
    </p:extLst>
  </p:cSld>
  <p:clrMapOvr>
    <a:masterClrMapping/>
  </p:clrMapOvr>
  <mc:AlternateContent xmlns:mc="http://schemas.openxmlformats.org/markup-compatibility/2006" xmlns:p14="http://schemas.microsoft.com/office/powerpoint/2010/main">
    <mc:Choice Requires="p14">
      <p:transition spd="slow" p14:dur="2000" advClick="0" advTm="3000">
        <p:random/>
      </p:transition>
    </mc:Choice>
    <mc:Fallback xmlns="">
      <p:transition spd="slow" advClick="0" advTm="3000">
        <p:random/>
      </p:transition>
    </mc:Fallback>
  </mc:AlternateContent>
</p:sldLayout>
</file>

<file path=ppt/slideLayouts/slideLayout106.xml><?xml version="1.0" encoding="utf-8"?>
<p:sldLayout xmlns:a="http://schemas.openxmlformats.org/drawingml/2006/main" xmlns:r="http://schemas.openxmlformats.org/officeDocument/2006/relationships" xmlns:p="http://schemas.openxmlformats.org/presentationml/2006/main" type="vertTitleAndTx" preserve="1">
  <p:cSld name="垂直排列标题与文本">
    <p:spTree>
      <p:nvGrpSpPr>
        <p:cNvPr id="1" name=""/>
        <p:cNvGrpSpPr/>
        <p:nvPr/>
      </p:nvGrpSpPr>
      <p:grpSpPr>
        <a:xfrm>
          <a:off x="0" y="0"/>
          <a:ext cx="0" cy="0"/>
          <a:chOff x="0" y="0"/>
          <a:chExt cx="0" cy="0"/>
        </a:xfrm>
      </p:grpSpPr>
      <p:sp>
        <p:nvSpPr>
          <p:cNvPr id="2" name="竖排标题 1"/>
          <p:cNvSpPr>
            <a:spLocks noGrp="1"/>
          </p:cNvSpPr>
          <p:nvPr>
            <p:ph type="title" orient="vert"/>
          </p:nvPr>
        </p:nvSpPr>
        <p:spPr>
          <a:xfrm>
            <a:off x="8839204" y="206377"/>
            <a:ext cx="2743201" cy="4387851"/>
          </a:xfrm>
        </p:spPr>
        <p:txBody>
          <a:bodyPr vert="eaVert"/>
          <a:lstStyle/>
          <a:p>
            <a:r>
              <a:rPr lang="en-US" altLang="zh-CN"/>
              <a:t>Click to edit Master title style</a:t>
            </a:r>
            <a:endParaRPr lang="zh-CN" altLang="en-US"/>
          </a:p>
        </p:txBody>
      </p:sp>
      <p:sp>
        <p:nvSpPr>
          <p:cNvPr id="3" name="竖排文字占位符 2"/>
          <p:cNvSpPr>
            <a:spLocks noGrp="1"/>
          </p:cNvSpPr>
          <p:nvPr>
            <p:ph type="body" orient="vert" idx="1"/>
          </p:nvPr>
        </p:nvSpPr>
        <p:spPr>
          <a:xfrm>
            <a:off x="609600" y="206377"/>
            <a:ext cx="8026400" cy="4387851"/>
          </a:xfrm>
        </p:spPr>
        <p:txBody>
          <a:bodyPr vert="eaVert"/>
          <a:lstStyle/>
          <a:p>
            <a:pPr lvl="0"/>
            <a:r>
              <a:rPr lang="en-US" altLang="zh-CN"/>
              <a:t>Click to edit Master text styles</a:t>
            </a:r>
          </a:p>
          <a:p>
            <a:pPr lvl="1"/>
            <a:r>
              <a:rPr lang="en-US" altLang="zh-CN"/>
              <a:t>Second level</a:t>
            </a:r>
          </a:p>
          <a:p>
            <a:pPr lvl="2"/>
            <a:r>
              <a:rPr lang="en-US" altLang="zh-CN"/>
              <a:t>Third level</a:t>
            </a:r>
          </a:p>
          <a:p>
            <a:pPr lvl="3"/>
            <a:r>
              <a:rPr lang="en-US" altLang="zh-CN"/>
              <a:t>Fourth level</a:t>
            </a:r>
          </a:p>
          <a:p>
            <a:pPr lvl="4"/>
            <a:r>
              <a:rPr lang="en-US" altLang="zh-CN"/>
              <a:t>Fifth level</a:t>
            </a:r>
            <a:endParaRPr lang="zh-CN" altLang="en-US"/>
          </a:p>
        </p:txBody>
      </p:sp>
      <p:sp>
        <p:nvSpPr>
          <p:cNvPr id="4" name="日期占位符 3"/>
          <p:cNvSpPr>
            <a:spLocks noGrp="1"/>
          </p:cNvSpPr>
          <p:nvPr>
            <p:ph type="dt" sz="half" idx="10"/>
          </p:nvPr>
        </p:nvSpPr>
        <p:spPr/>
        <p:txBody>
          <a:bodyPr/>
          <a:lstStyle/>
          <a:p>
            <a:fld id="{BB9E6C50-F2B0-4117-AF69-C839F5CC2C8C}" type="datetimeFigureOut">
              <a:rPr lang="zh-CN" altLang="en-US" smtClean="0">
                <a:solidFill>
                  <a:srgbClr val="000000">
                    <a:tint val="75000"/>
                  </a:srgbClr>
                </a:solidFill>
              </a:rPr>
              <a:pPr/>
              <a:t>2021/9/15</a:t>
            </a:fld>
            <a:endParaRPr lang="zh-CN" altLang="en-US">
              <a:solidFill>
                <a:srgbClr val="000000">
                  <a:tint val="75000"/>
                </a:srgbClr>
              </a:solidFill>
            </a:endParaRPr>
          </a:p>
        </p:txBody>
      </p:sp>
      <p:sp>
        <p:nvSpPr>
          <p:cNvPr id="5" name="页脚占位符 4"/>
          <p:cNvSpPr>
            <a:spLocks noGrp="1"/>
          </p:cNvSpPr>
          <p:nvPr>
            <p:ph type="ftr" sz="quarter" idx="11"/>
          </p:nvPr>
        </p:nvSpPr>
        <p:spPr/>
        <p:txBody>
          <a:bodyPr/>
          <a:lstStyle/>
          <a:p>
            <a:endParaRPr lang="zh-CN" altLang="en-US">
              <a:solidFill>
                <a:srgbClr val="000000">
                  <a:tint val="75000"/>
                </a:srgbClr>
              </a:solidFill>
            </a:endParaRPr>
          </a:p>
        </p:txBody>
      </p:sp>
      <p:sp>
        <p:nvSpPr>
          <p:cNvPr id="6" name="灯片编号占位符 5"/>
          <p:cNvSpPr>
            <a:spLocks noGrp="1"/>
          </p:cNvSpPr>
          <p:nvPr>
            <p:ph type="sldNum" sz="quarter" idx="12"/>
          </p:nvPr>
        </p:nvSpPr>
        <p:spPr/>
        <p:txBody>
          <a:bodyPr/>
          <a:lstStyle/>
          <a:p>
            <a:fld id="{2B6AB1BC-A075-4A18-8F82-2A7D645F5683}" type="slidenum">
              <a:rPr lang="zh-CN" altLang="en-US" smtClean="0">
                <a:solidFill>
                  <a:srgbClr val="000000">
                    <a:tint val="75000"/>
                  </a:srgbClr>
                </a:solidFill>
              </a:rPr>
              <a:pPr/>
              <a:t>‹#›</a:t>
            </a:fld>
            <a:endParaRPr lang="zh-CN" altLang="en-US">
              <a:solidFill>
                <a:srgbClr val="000000">
                  <a:tint val="75000"/>
                </a:srgbClr>
              </a:solidFill>
            </a:endParaRPr>
          </a:p>
        </p:txBody>
      </p:sp>
    </p:spTree>
    <p:extLst>
      <p:ext uri="{BB962C8B-B14F-4D97-AF65-F5344CB8AC3E}">
        <p14:creationId xmlns:p14="http://schemas.microsoft.com/office/powerpoint/2010/main" val="1613019766"/>
      </p:ext>
    </p:extLst>
  </p:cSld>
  <p:clrMapOvr>
    <a:masterClrMapping/>
  </p:clrMapOvr>
  <mc:AlternateContent xmlns:mc="http://schemas.openxmlformats.org/markup-compatibility/2006" xmlns:p14="http://schemas.microsoft.com/office/powerpoint/2010/main">
    <mc:Choice Requires="p14">
      <p:transition spd="slow" p14:dur="2000" advClick="0" advTm="3000">
        <p:random/>
      </p:transition>
    </mc:Choice>
    <mc:Fallback xmlns="">
      <p:transition spd="slow" advClick="0" advTm="3000">
        <p:random/>
      </p:transition>
    </mc:Fallback>
  </mc:AlternateContent>
</p:sldLayout>
</file>

<file path=ppt/slideLayouts/slideLayout11.xml><?xml version="1.0" encoding="utf-8"?>
<p:sldLayout xmlns:a="http://schemas.openxmlformats.org/drawingml/2006/main" xmlns:r="http://schemas.openxmlformats.org/officeDocument/2006/relationships" xmlns:p="http://schemas.openxmlformats.org/presentationml/2006/main" type="vertTitleAndTx" preserve="1">
  <p:cSld name="垂直排列标题与&#10;文本">
    <p:spTree>
      <p:nvGrpSpPr>
        <p:cNvPr id="1" name=""/>
        <p:cNvGrpSpPr/>
        <p:nvPr/>
      </p:nvGrpSpPr>
      <p:grpSpPr>
        <a:xfrm>
          <a:off x="0" y="0"/>
          <a:ext cx="0" cy="0"/>
          <a:chOff x="0" y="0"/>
          <a:chExt cx="0" cy="0"/>
        </a:xfrm>
      </p:grpSpPr>
      <p:sp>
        <p:nvSpPr>
          <p:cNvPr id="2" name="竖排标题 1"/>
          <p:cNvSpPr>
            <a:spLocks noGrp="1"/>
          </p:cNvSpPr>
          <p:nvPr>
            <p:ph type="title" orient="vert"/>
          </p:nvPr>
        </p:nvSpPr>
        <p:spPr>
          <a:xfrm>
            <a:off x="8724902" y="365125"/>
            <a:ext cx="2628900" cy="5811838"/>
          </a:xfrm>
        </p:spPr>
        <p:txBody>
          <a:bodyPr vert="eaVert"/>
          <a:lstStyle/>
          <a:p>
            <a:r>
              <a:rPr lang="en-US" altLang="zh-CN"/>
              <a:t>Click to edit Master title style</a:t>
            </a:r>
            <a:endParaRPr lang="zh-CN" altLang="en-US"/>
          </a:p>
        </p:txBody>
      </p:sp>
      <p:sp>
        <p:nvSpPr>
          <p:cNvPr id="3" name="竖排文字占位符 2"/>
          <p:cNvSpPr>
            <a:spLocks noGrp="1"/>
          </p:cNvSpPr>
          <p:nvPr>
            <p:ph type="body" orient="vert" idx="1"/>
          </p:nvPr>
        </p:nvSpPr>
        <p:spPr>
          <a:xfrm>
            <a:off x="838203" y="365125"/>
            <a:ext cx="7734300" cy="5811838"/>
          </a:xfrm>
        </p:spPr>
        <p:txBody>
          <a:bodyPr vert="eaVert"/>
          <a:lstStyle/>
          <a:p>
            <a:pPr lvl="0"/>
            <a:r>
              <a:rPr lang="en-US" altLang="zh-CN"/>
              <a:t>Click to edit Master text styles</a:t>
            </a:r>
          </a:p>
          <a:p>
            <a:pPr lvl="1"/>
            <a:r>
              <a:rPr lang="en-US" altLang="zh-CN"/>
              <a:t>Second level</a:t>
            </a:r>
          </a:p>
          <a:p>
            <a:pPr lvl="2"/>
            <a:r>
              <a:rPr lang="en-US" altLang="zh-CN"/>
              <a:t>Third level</a:t>
            </a:r>
          </a:p>
          <a:p>
            <a:pPr lvl="3"/>
            <a:r>
              <a:rPr lang="en-US" altLang="zh-CN"/>
              <a:t>Fourth level</a:t>
            </a:r>
          </a:p>
          <a:p>
            <a:pPr lvl="4"/>
            <a:r>
              <a:rPr lang="en-US" altLang="zh-CN"/>
              <a:t>Fifth level</a:t>
            </a:r>
            <a:endParaRPr lang="zh-CN" altLang="en-US"/>
          </a:p>
        </p:txBody>
      </p:sp>
      <p:sp>
        <p:nvSpPr>
          <p:cNvPr id="4" name="日期占位符 3"/>
          <p:cNvSpPr>
            <a:spLocks noGrp="1"/>
          </p:cNvSpPr>
          <p:nvPr>
            <p:ph type="dt" sz="half" idx="10"/>
          </p:nvPr>
        </p:nvSpPr>
        <p:spPr/>
        <p:txBody>
          <a:bodyPr/>
          <a:lstStyle/>
          <a:p>
            <a:fld id="{D997B5FA-0921-464F-AAE1-844C04324D75}" type="datetimeFigureOut">
              <a:rPr lang="zh-CN" altLang="en-US" smtClean="0"/>
              <a:t>2021/9/15</a:t>
            </a:fld>
            <a:endParaRPr lang="zh-CN" altLang="en-US"/>
          </a:p>
        </p:txBody>
      </p:sp>
      <p:sp>
        <p:nvSpPr>
          <p:cNvPr id="5" name="页脚占位符 4"/>
          <p:cNvSpPr>
            <a:spLocks noGrp="1"/>
          </p:cNvSpPr>
          <p:nvPr>
            <p:ph type="ftr" sz="quarter" idx="11"/>
          </p:nvPr>
        </p:nvSpPr>
        <p:spPr/>
        <p:txBody>
          <a:bodyPr/>
          <a:lstStyle/>
          <a:p>
            <a:endParaRPr lang="zh-CN" altLang="en-US"/>
          </a:p>
        </p:txBody>
      </p:sp>
      <p:sp>
        <p:nvSpPr>
          <p:cNvPr id="6" name="灯片编号占位符 5"/>
          <p:cNvSpPr>
            <a:spLocks noGrp="1"/>
          </p:cNvSpPr>
          <p:nvPr>
            <p:ph type="sldNum" sz="quarter" idx="12"/>
          </p:nvPr>
        </p:nvSpPr>
        <p:spPr/>
        <p:txBody>
          <a:bodyPr/>
          <a:lstStyle/>
          <a:p>
            <a:fld id="{565CE74E-AB26-4998-AD42-012C4C1AD076}" type="slidenum">
              <a:rPr lang="zh-CN" altLang="en-US" smtClean="0"/>
              <a:t>‹#›</a:t>
            </a:fld>
            <a:endParaRPr lang="zh-CN" altLang="en-US"/>
          </a:p>
        </p:txBody>
      </p:sp>
    </p:spTree>
  </p:cSld>
  <p:clrMapOvr>
    <a:masterClrMapping/>
  </p:clrMapOvr>
  <mc:AlternateContent xmlns:mc="http://schemas.openxmlformats.org/markup-compatibility/2006" xmlns:p14="http://schemas.microsoft.com/office/powerpoint/2010/main">
    <mc:Choice Requires="p14">
      <p:transition spd="slow" p14:dur="1500" advTm="1000">
        <p:split orient="vert"/>
      </p:transition>
    </mc:Choice>
    <mc:Fallback xmlns="">
      <p:transition spd="slow" advTm="1000">
        <p:split orient="vert"/>
      </p:transition>
    </mc:Fallback>
  </mc:AlternateContent>
</p:sldLayout>
</file>

<file path=ppt/slideLayouts/slideLayout12.xml><?xml version="1.0" encoding="utf-8"?>
<p:sldLayout xmlns:a="http://schemas.openxmlformats.org/drawingml/2006/main" xmlns:r="http://schemas.openxmlformats.org/officeDocument/2006/relationships" xmlns:p="http://schemas.openxmlformats.org/presentationml/2006/main" type="title" preserve="1">
  <p:cSld name="Title Slide">
    <p:spTree>
      <p:nvGrpSpPr>
        <p:cNvPr id="1" name=""/>
        <p:cNvGrpSpPr/>
        <p:nvPr/>
      </p:nvGrpSpPr>
      <p:grpSpPr>
        <a:xfrm>
          <a:off x="0" y="0"/>
          <a:ext cx="0" cy="0"/>
          <a:chOff x="0" y="0"/>
          <a:chExt cx="0" cy="0"/>
        </a:xfrm>
      </p:grpSpPr>
      <p:sp>
        <p:nvSpPr>
          <p:cNvPr id="2" name="Title 1"/>
          <p:cNvSpPr>
            <a:spLocks noGrp="1"/>
          </p:cNvSpPr>
          <p:nvPr>
            <p:ph type="ctrTitle"/>
          </p:nvPr>
        </p:nvSpPr>
        <p:spPr>
          <a:xfrm>
            <a:off x="1524000" y="1122363"/>
            <a:ext cx="9144000" cy="2387600"/>
          </a:xfrm>
        </p:spPr>
        <p:txBody>
          <a:bodyPr anchor="b"/>
          <a:lstStyle>
            <a:lvl1pPr algn="ctr">
              <a:defRPr sz="4500"/>
            </a:lvl1pPr>
          </a:lstStyle>
          <a:p>
            <a:r>
              <a:rPr lang="en-US"/>
              <a:t>Click to edit Master title style</a:t>
            </a:r>
          </a:p>
        </p:txBody>
      </p:sp>
      <p:sp>
        <p:nvSpPr>
          <p:cNvPr id="3" name="Subtitle 2"/>
          <p:cNvSpPr>
            <a:spLocks noGrp="1"/>
          </p:cNvSpPr>
          <p:nvPr>
            <p:ph type="subTitle" idx="1"/>
          </p:nvPr>
        </p:nvSpPr>
        <p:spPr>
          <a:xfrm>
            <a:off x="1524000" y="3602079"/>
            <a:ext cx="9144000" cy="1655763"/>
          </a:xfrm>
        </p:spPr>
        <p:txBody>
          <a:bodyPr/>
          <a:lstStyle>
            <a:lvl1pPr marL="0" indent="0" algn="ctr">
              <a:buNone/>
              <a:defRPr sz="1800"/>
            </a:lvl1pPr>
            <a:lvl2pPr marL="342900" indent="0" algn="ctr">
              <a:buNone/>
              <a:defRPr sz="1500"/>
            </a:lvl2pPr>
            <a:lvl3pPr marL="685800" indent="0" algn="ctr">
              <a:buNone/>
              <a:defRPr sz="1350"/>
            </a:lvl3pPr>
            <a:lvl4pPr marL="1028700" indent="0" algn="ctr">
              <a:buNone/>
              <a:defRPr sz="1200"/>
            </a:lvl4pPr>
            <a:lvl5pPr marL="1371600" indent="0" algn="ctr">
              <a:buNone/>
              <a:defRPr sz="1200"/>
            </a:lvl5pPr>
            <a:lvl6pPr marL="1714500" indent="0" algn="ctr">
              <a:buNone/>
              <a:defRPr sz="1200"/>
            </a:lvl6pPr>
            <a:lvl7pPr marL="2057400" indent="0" algn="ctr">
              <a:buNone/>
              <a:defRPr sz="1200"/>
            </a:lvl7pPr>
            <a:lvl8pPr marL="2400300" indent="0" algn="ctr">
              <a:buNone/>
              <a:defRPr sz="1200"/>
            </a:lvl8pPr>
            <a:lvl9pPr marL="2743200" indent="0" algn="ctr">
              <a:buNone/>
              <a:defRPr sz="1200"/>
            </a:lvl9pPr>
          </a:lstStyle>
          <a:p>
            <a:r>
              <a:rPr lang="en-US"/>
              <a:t>Click to edit Master subtitle style</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4039629293"/>
      </p:ext>
    </p:extLst>
  </p:cSld>
  <p:clrMapOvr>
    <a:masterClrMapping/>
  </p:clrMapOvr>
</p:sldLayout>
</file>

<file path=ppt/slideLayouts/slideLayout13.xml><?xml version="1.0" encoding="utf-8"?>
<p:sldLayout xmlns:a="http://schemas.openxmlformats.org/drawingml/2006/main" xmlns:r="http://schemas.openxmlformats.org/officeDocument/2006/relationships" xmlns:p="http://schemas.openxmlformats.org/presentationml/2006/main" type="obj" preserve="1">
  <p:cSld name="Title and Conten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Content Placeholder 2"/>
          <p:cNvSpPr>
            <a:spLocks noGrp="1"/>
          </p:cNvSpPr>
          <p:nvPr>
            <p:ph idx="1"/>
          </p:nvPr>
        </p:nvSpPr>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3419707554"/>
      </p:ext>
    </p:extLst>
  </p:cSld>
  <p:clrMapOvr>
    <a:masterClrMapping/>
  </p:clrMapOvr>
</p:sldLayout>
</file>

<file path=ppt/slideLayouts/slideLayout14.xml><?xml version="1.0" encoding="utf-8"?>
<p:sldLayout xmlns:a="http://schemas.openxmlformats.org/drawingml/2006/main" xmlns:r="http://schemas.openxmlformats.org/officeDocument/2006/relationships" xmlns:p="http://schemas.openxmlformats.org/presentationml/2006/main" type="secHead" preserve="1">
  <p:cSld name="Section Header">
    <p:spTree>
      <p:nvGrpSpPr>
        <p:cNvPr id="1" name=""/>
        <p:cNvGrpSpPr/>
        <p:nvPr/>
      </p:nvGrpSpPr>
      <p:grpSpPr>
        <a:xfrm>
          <a:off x="0" y="0"/>
          <a:ext cx="0" cy="0"/>
          <a:chOff x="0" y="0"/>
          <a:chExt cx="0" cy="0"/>
        </a:xfrm>
      </p:grpSpPr>
      <p:sp>
        <p:nvSpPr>
          <p:cNvPr id="2" name="Title 1"/>
          <p:cNvSpPr>
            <a:spLocks noGrp="1"/>
          </p:cNvSpPr>
          <p:nvPr>
            <p:ph type="title"/>
          </p:nvPr>
        </p:nvSpPr>
        <p:spPr>
          <a:xfrm>
            <a:off x="831851" y="1709783"/>
            <a:ext cx="10515600" cy="2852737"/>
          </a:xfrm>
        </p:spPr>
        <p:txBody>
          <a:bodyPr anchor="b"/>
          <a:lstStyle>
            <a:lvl1pPr>
              <a:defRPr sz="4500"/>
            </a:lvl1pPr>
          </a:lstStyle>
          <a:p>
            <a:r>
              <a:rPr lang="en-US"/>
              <a:t>Click to edit Master title style</a:t>
            </a:r>
          </a:p>
        </p:txBody>
      </p:sp>
      <p:sp>
        <p:nvSpPr>
          <p:cNvPr id="3" name="Text Placeholder 2"/>
          <p:cNvSpPr>
            <a:spLocks noGrp="1"/>
          </p:cNvSpPr>
          <p:nvPr>
            <p:ph type="body" idx="1"/>
          </p:nvPr>
        </p:nvSpPr>
        <p:spPr>
          <a:xfrm>
            <a:off x="831851" y="4589507"/>
            <a:ext cx="10515600" cy="1500187"/>
          </a:xfrm>
        </p:spPr>
        <p:txBody>
          <a:bodyPr/>
          <a:lstStyle>
            <a:lvl1pPr marL="0" indent="0">
              <a:buNone/>
              <a:defRPr sz="1800">
                <a:solidFill>
                  <a:schemeClr val="tx1">
                    <a:tint val="75000"/>
                  </a:schemeClr>
                </a:solidFill>
              </a:defRPr>
            </a:lvl1pPr>
            <a:lvl2pPr marL="342900" indent="0">
              <a:buNone/>
              <a:defRPr sz="1500">
                <a:solidFill>
                  <a:schemeClr val="tx1">
                    <a:tint val="75000"/>
                  </a:schemeClr>
                </a:solidFill>
              </a:defRPr>
            </a:lvl2pPr>
            <a:lvl3pPr marL="685800" indent="0">
              <a:buNone/>
              <a:defRPr sz="1350">
                <a:solidFill>
                  <a:schemeClr val="tx1">
                    <a:tint val="75000"/>
                  </a:schemeClr>
                </a:solidFill>
              </a:defRPr>
            </a:lvl3pPr>
            <a:lvl4pPr marL="1028700" indent="0">
              <a:buNone/>
              <a:defRPr sz="1200">
                <a:solidFill>
                  <a:schemeClr val="tx1">
                    <a:tint val="75000"/>
                  </a:schemeClr>
                </a:solidFill>
              </a:defRPr>
            </a:lvl4pPr>
            <a:lvl5pPr marL="1371600" indent="0">
              <a:buNone/>
              <a:defRPr sz="1200">
                <a:solidFill>
                  <a:schemeClr val="tx1">
                    <a:tint val="75000"/>
                  </a:schemeClr>
                </a:solidFill>
              </a:defRPr>
            </a:lvl5pPr>
            <a:lvl6pPr marL="1714500" indent="0">
              <a:buNone/>
              <a:defRPr sz="1200">
                <a:solidFill>
                  <a:schemeClr val="tx1">
                    <a:tint val="75000"/>
                  </a:schemeClr>
                </a:solidFill>
              </a:defRPr>
            </a:lvl6pPr>
            <a:lvl7pPr marL="2057400" indent="0">
              <a:buNone/>
              <a:defRPr sz="1200">
                <a:solidFill>
                  <a:schemeClr val="tx1">
                    <a:tint val="75000"/>
                  </a:schemeClr>
                </a:solidFill>
              </a:defRPr>
            </a:lvl7pPr>
            <a:lvl8pPr marL="2400300" indent="0">
              <a:buNone/>
              <a:defRPr sz="1200">
                <a:solidFill>
                  <a:schemeClr val="tx1">
                    <a:tint val="75000"/>
                  </a:schemeClr>
                </a:solidFill>
              </a:defRPr>
            </a:lvl8pPr>
            <a:lvl9pPr marL="2743200" indent="0">
              <a:buNone/>
              <a:defRPr sz="1200">
                <a:solidFill>
                  <a:schemeClr val="tx1">
                    <a:tint val="75000"/>
                  </a:schemeClr>
                </a:solidFill>
              </a:defRPr>
            </a:lvl9pPr>
          </a:lstStyle>
          <a:p>
            <a:pPr lvl="0"/>
            <a:r>
              <a:rPr lang="en-US"/>
              <a:t>Edit Master text styles</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2580715791"/>
      </p:ext>
    </p:extLst>
  </p:cSld>
  <p:clrMapOvr>
    <a:masterClrMapping/>
  </p:clrMapOvr>
</p:sldLayout>
</file>

<file path=ppt/slideLayouts/slideLayout15.xml><?xml version="1.0" encoding="utf-8"?>
<p:sldLayout xmlns:a="http://schemas.openxmlformats.org/drawingml/2006/main" xmlns:r="http://schemas.openxmlformats.org/officeDocument/2006/relationships" xmlns:p="http://schemas.openxmlformats.org/presentationml/2006/main" type="twoObj" preserve="1">
  <p:cSld name="Two Conten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Content Placeholder 2"/>
          <p:cNvSpPr>
            <a:spLocks noGrp="1"/>
          </p:cNvSpPr>
          <p:nvPr>
            <p:ph sz="half" idx="1"/>
          </p:nvPr>
        </p:nvSpPr>
        <p:spPr>
          <a:xfrm>
            <a:off x="838200" y="1825625"/>
            <a:ext cx="5181600" cy="4351339"/>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Content Placeholder 3"/>
          <p:cNvSpPr>
            <a:spLocks noGrp="1"/>
          </p:cNvSpPr>
          <p:nvPr>
            <p:ph sz="half" idx="2"/>
          </p:nvPr>
        </p:nvSpPr>
        <p:spPr>
          <a:xfrm>
            <a:off x="6172200" y="1825625"/>
            <a:ext cx="5181600" cy="4351339"/>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5" name="Date Placeholder 4"/>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6" name="Footer Placeholder 5"/>
          <p:cNvSpPr>
            <a:spLocks noGrp="1"/>
          </p:cNvSpPr>
          <p:nvPr>
            <p:ph type="ftr" sz="quarter" idx="11"/>
          </p:nvPr>
        </p:nvSpPr>
        <p:spPr/>
        <p:txBody>
          <a:bodyPr/>
          <a:lstStyle/>
          <a:p>
            <a:endParaRPr lang="en-US">
              <a:solidFill>
                <a:prstClr val="black">
                  <a:tint val="75000"/>
                </a:prstClr>
              </a:solidFill>
            </a:endParaRPr>
          </a:p>
        </p:txBody>
      </p:sp>
      <p:sp>
        <p:nvSpPr>
          <p:cNvPr id="7" name="Slide Number Placeholder 6"/>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2931157851"/>
      </p:ext>
    </p:extLst>
  </p:cSld>
  <p:clrMapOvr>
    <a:masterClrMapping/>
  </p:clrMapOvr>
</p:sldLayout>
</file>

<file path=ppt/slideLayouts/slideLayout16.xml><?xml version="1.0" encoding="utf-8"?>
<p:sldLayout xmlns:a="http://schemas.openxmlformats.org/drawingml/2006/main" xmlns:r="http://schemas.openxmlformats.org/officeDocument/2006/relationships" xmlns:p="http://schemas.openxmlformats.org/presentationml/2006/main" type="twoTxTwoObj" preserve="1">
  <p:cSld name="Comparison">
    <p:spTree>
      <p:nvGrpSpPr>
        <p:cNvPr id="1" name=""/>
        <p:cNvGrpSpPr/>
        <p:nvPr/>
      </p:nvGrpSpPr>
      <p:grpSpPr>
        <a:xfrm>
          <a:off x="0" y="0"/>
          <a:ext cx="0" cy="0"/>
          <a:chOff x="0" y="0"/>
          <a:chExt cx="0" cy="0"/>
        </a:xfrm>
      </p:grpSpPr>
      <p:sp>
        <p:nvSpPr>
          <p:cNvPr id="2" name="Title 1"/>
          <p:cNvSpPr>
            <a:spLocks noGrp="1"/>
          </p:cNvSpPr>
          <p:nvPr>
            <p:ph type="title"/>
          </p:nvPr>
        </p:nvSpPr>
        <p:spPr>
          <a:xfrm>
            <a:off x="839788" y="365129"/>
            <a:ext cx="10515600" cy="1325563"/>
          </a:xfrm>
        </p:spPr>
        <p:txBody>
          <a:bodyPr/>
          <a:lstStyle/>
          <a:p>
            <a:r>
              <a:rPr lang="en-US"/>
              <a:t>Click to edit Master title style</a:t>
            </a:r>
          </a:p>
        </p:txBody>
      </p:sp>
      <p:sp>
        <p:nvSpPr>
          <p:cNvPr id="3" name="Text Placeholder 2"/>
          <p:cNvSpPr>
            <a:spLocks noGrp="1"/>
          </p:cNvSpPr>
          <p:nvPr>
            <p:ph type="body" idx="1"/>
          </p:nvPr>
        </p:nvSpPr>
        <p:spPr>
          <a:xfrm>
            <a:off x="839789" y="1681163"/>
            <a:ext cx="5157787" cy="823912"/>
          </a:xfrm>
        </p:spPr>
        <p:txBody>
          <a:bodyPr anchor="b"/>
          <a:lstStyle>
            <a:lvl1pPr marL="0" indent="0">
              <a:buNone/>
              <a:defRPr sz="1800" b="1"/>
            </a:lvl1pPr>
            <a:lvl2pPr marL="342900" indent="0">
              <a:buNone/>
              <a:defRPr sz="1500" b="1"/>
            </a:lvl2pPr>
            <a:lvl3pPr marL="685800" indent="0">
              <a:buNone/>
              <a:defRPr sz="1350" b="1"/>
            </a:lvl3pPr>
            <a:lvl4pPr marL="1028700" indent="0">
              <a:buNone/>
              <a:defRPr sz="1200" b="1"/>
            </a:lvl4pPr>
            <a:lvl5pPr marL="1371600" indent="0">
              <a:buNone/>
              <a:defRPr sz="1200" b="1"/>
            </a:lvl5pPr>
            <a:lvl6pPr marL="1714500" indent="0">
              <a:buNone/>
              <a:defRPr sz="1200" b="1"/>
            </a:lvl6pPr>
            <a:lvl7pPr marL="2057400" indent="0">
              <a:buNone/>
              <a:defRPr sz="1200" b="1"/>
            </a:lvl7pPr>
            <a:lvl8pPr marL="2400300" indent="0">
              <a:buNone/>
              <a:defRPr sz="1200" b="1"/>
            </a:lvl8pPr>
            <a:lvl9pPr marL="2743200" indent="0">
              <a:buNone/>
              <a:defRPr sz="1200" b="1"/>
            </a:lvl9pPr>
          </a:lstStyle>
          <a:p>
            <a:pPr lvl="0"/>
            <a:r>
              <a:rPr lang="en-US"/>
              <a:t>Edit Master text styles</a:t>
            </a:r>
          </a:p>
        </p:txBody>
      </p:sp>
      <p:sp>
        <p:nvSpPr>
          <p:cNvPr id="4" name="Content Placeholder 3"/>
          <p:cNvSpPr>
            <a:spLocks noGrp="1"/>
          </p:cNvSpPr>
          <p:nvPr>
            <p:ph sz="half" idx="2"/>
          </p:nvPr>
        </p:nvSpPr>
        <p:spPr>
          <a:xfrm>
            <a:off x="839789" y="2505075"/>
            <a:ext cx="5157787" cy="3684588"/>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5" name="Text Placeholder 4"/>
          <p:cNvSpPr>
            <a:spLocks noGrp="1"/>
          </p:cNvSpPr>
          <p:nvPr>
            <p:ph type="body" sz="quarter" idx="3"/>
          </p:nvPr>
        </p:nvSpPr>
        <p:spPr>
          <a:xfrm>
            <a:off x="6172203" y="1681163"/>
            <a:ext cx="5183188" cy="823912"/>
          </a:xfrm>
        </p:spPr>
        <p:txBody>
          <a:bodyPr anchor="b"/>
          <a:lstStyle>
            <a:lvl1pPr marL="0" indent="0">
              <a:buNone/>
              <a:defRPr sz="1800" b="1"/>
            </a:lvl1pPr>
            <a:lvl2pPr marL="342900" indent="0">
              <a:buNone/>
              <a:defRPr sz="1500" b="1"/>
            </a:lvl2pPr>
            <a:lvl3pPr marL="685800" indent="0">
              <a:buNone/>
              <a:defRPr sz="1350" b="1"/>
            </a:lvl3pPr>
            <a:lvl4pPr marL="1028700" indent="0">
              <a:buNone/>
              <a:defRPr sz="1200" b="1"/>
            </a:lvl4pPr>
            <a:lvl5pPr marL="1371600" indent="0">
              <a:buNone/>
              <a:defRPr sz="1200" b="1"/>
            </a:lvl5pPr>
            <a:lvl6pPr marL="1714500" indent="0">
              <a:buNone/>
              <a:defRPr sz="1200" b="1"/>
            </a:lvl6pPr>
            <a:lvl7pPr marL="2057400" indent="0">
              <a:buNone/>
              <a:defRPr sz="1200" b="1"/>
            </a:lvl7pPr>
            <a:lvl8pPr marL="2400300" indent="0">
              <a:buNone/>
              <a:defRPr sz="1200" b="1"/>
            </a:lvl8pPr>
            <a:lvl9pPr marL="2743200" indent="0">
              <a:buNone/>
              <a:defRPr sz="1200" b="1"/>
            </a:lvl9pPr>
          </a:lstStyle>
          <a:p>
            <a:pPr lvl="0"/>
            <a:r>
              <a:rPr lang="en-US"/>
              <a:t>Edit Master text styles</a:t>
            </a:r>
          </a:p>
        </p:txBody>
      </p:sp>
      <p:sp>
        <p:nvSpPr>
          <p:cNvPr id="6" name="Content Placeholder 5"/>
          <p:cNvSpPr>
            <a:spLocks noGrp="1"/>
          </p:cNvSpPr>
          <p:nvPr>
            <p:ph sz="quarter" idx="4"/>
          </p:nvPr>
        </p:nvSpPr>
        <p:spPr>
          <a:xfrm>
            <a:off x="6172203" y="2505075"/>
            <a:ext cx="5183188" cy="3684588"/>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7" name="Date Placeholder 6"/>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8" name="Footer Placeholder 7"/>
          <p:cNvSpPr>
            <a:spLocks noGrp="1"/>
          </p:cNvSpPr>
          <p:nvPr>
            <p:ph type="ftr" sz="quarter" idx="11"/>
          </p:nvPr>
        </p:nvSpPr>
        <p:spPr/>
        <p:txBody>
          <a:bodyPr/>
          <a:lstStyle/>
          <a:p>
            <a:endParaRPr lang="en-US">
              <a:solidFill>
                <a:prstClr val="black">
                  <a:tint val="75000"/>
                </a:prstClr>
              </a:solidFill>
            </a:endParaRPr>
          </a:p>
        </p:txBody>
      </p:sp>
      <p:sp>
        <p:nvSpPr>
          <p:cNvPr id="9" name="Slide Number Placeholder 8"/>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1737559564"/>
      </p:ext>
    </p:extLst>
  </p:cSld>
  <p:clrMapOvr>
    <a:masterClrMapping/>
  </p:clrMapOvr>
</p:sldLayout>
</file>

<file path=ppt/slideLayouts/slideLayout17.xml><?xml version="1.0" encoding="utf-8"?>
<p:sldLayout xmlns:a="http://schemas.openxmlformats.org/drawingml/2006/main" xmlns:r="http://schemas.openxmlformats.org/officeDocument/2006/relationships" xmlns:p="http://schemas.openxmlformats.org/presentationml/2006/main" type="titleOnly" preserve="1">
  <p:cSld name="Title Only">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Date Placeholder 2"/>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4" name="Footer Placeholder 3"/>
          <p:cNvSpPr>
            <a:spLocks noGrp="1"/>
          </p:cNvSpPr>
          <p:nvPr>
            <p:ph type="ftr" sz="quarter" idx="11"/>
          </p:nvPr>
        </p:nvSpPr>
        <p:spPr/>
        <p:txBody>
          <a:bodyPr/>
          <a:lstStyle/>
          <a:p>
            <a:endParaRPr lang="en-US">
              <a:solidFill>
                <a:prstClr val="black">
                  <a:tint val="75000"/>
                </a:prstClr>
              </a:solidFill>
            </a:endParaRPr>
          </a:p>
        </p:txBody>
      </p:sp>
      <p:sp>
        <p:nvSpPr>
          <p:cNvPr id="5" name="Slide Number Placeholder 4"/>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1087683920"/>
      </p:ext>
    </p:extLst>
  </p:cSld>
  <p:clrMapOvr>
    <a:masterClrMapping/>
  </p:clrMapOvr>
</p:sldLayout>
</file>

<file path=ppt/slideLayouts/slideLayout18.xml><?xml version="1.0" encoding="utf-8"?>
<p:sldLayout xmlns:a="http://schemas.openxmlformats.org/drawingml/2006/main" xmlns:r="http://schemas.openxmlformats.org/officeDocument/2006/relationships" xmlns:p="http://schemas.openxmlformats.org/presentationml/2006/main" type="blank" preserve="1">
  <p:cSld name="Blank">
    <p:spTree>
      <p:nvGrpSpPr>
        <p:cNvPr id="1" name=""/>
        <p:cNvGrpSpPr/>
        <p:nvPr/>
      </p:nvGrpSpPr>
      <p:grpSpPr>
        <a:xfrm>
          <a:off x="0" y="0"/>
          <a:ext cx="0" cy="0"/>
          <a:chOff x="0" y="0"/>
          <a:chExt cx="0" cy="0"/>
        </a:xfrm>
      </p:grpSpPr>
      <p:sp>
        <p:nvSpPr>
          <p:cNvPr id="2" name="Date Placeholder 1"/>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3" name="Footer Placeholder 2"/>
          <p:cNvSpPr>
            <a:spLocks noGrp="1"/>
          </p:cNvSpPr>
          <p:nvPr>
            <p:ph type="ftr" sz="quarter" idx="11"/>
          </p:nvPr>
        </p:nvSpPr>
        <p:spPr/>
        <p:txBody>
          <a:bodyPr/>
          <a:lstStyle/>
          <a:p>
            <a:endParaRPr lang="en-US">
              <a:solidFill>
                <a:prstClr val="black">
                  <a:tint val="75000"/>
                </a:prstClr>
              </a:solidFill>
            </a:endParaRPr>
          </a:p>
        </p:txBody>
      </p:sp>
      <p:sp>
        <p:nvSpPr>
          <p:cNvPr id="4" name="Slide Number Placeholder 3"/>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3507432701"/>
      </p:ext>
    </p:extLst>
  </p:cSld>
  <p:clrMapOvr>
    <a:masterClrMapping/>
  </p:clrMapOvr>
</p:sldLayout>
</file>

<file path=ppt/slideLayouts/slideLayout19.xml><?xml version="1.0" encoding="utf-8"?>
<p:sldLayout xmlns:a="http://schemas.openxmlformats.org/drawingml/2006/main" xmlns:r="http://schemas.openxmlformats.org/officeDocument/2006/relationships" xmlns:p="http://schemas.openxmlformats.org/presentationml/2006/main" type="objTx" preserve="1">
  <p:cSld name="Content with Caption">
    <p:spTree>
      <p:nvGrpSpPr>
        <p:cNvPr id="1" name=""/>
        <p:cNvGrpSpPr/>
        <p:nvPr/>
      </p:nvGrpSpPr>
      <p:grpSpPr>
        <a:xfrm>
          <a:off x="0" y="0"/>
          <a:ext cx="0" cy="0"/>
          <a:chOff x="0" y="0"/>
          <a:chExt cx="0" cy="0"/>
        </a:xfrm>
      </p:grpSpPr>
      <p:sp>
        <p:nvSpPr>
          <p:cNvPr id="2" name="Title 1"/>
          <p:cNvSpPr>
            <a:spLocks noGrp="1"/>
          </p:cNvSpPr>
          <p:nvPr>
            <p:ph type="title"/>
          </p:nvPr>
        </p:nvSpPr>
        <p:spPr>
          <a:xfrm>
            <a:off x="839788" y="457200"/>
            <a:ext cx="3932237" cy="1600200"/>
          </a:xfrm>
        </p:spPr>
        <p:txBody>
          <a:bodyPr anchor="b"/>
          <a:lstStyle>
            <a:lvl1pPr>
              <a:defRPr sz="2400"/>
            </a:lvl1pPr>
          </a:lstStyle>
          <a:p>
            <a:r>
              <a:rPr lang="en-US"/>
              <a:t>Click to edit Master title style</a:t>
            </a:r>
          </a:p>
        </p:txBody>
      </p:sp>
      <p:sp>
        <p:nvSpPr>
          <p:cNvPr id="3" name="Content Placeholder 2"/>
          <p:cNvSpPr>
            <a:spLocks noGrp="1"/>
          </p:cNvSpPr>
          <p:nvPr>
            <p:ph idx="1"/>
          </p:nvPr>
        </p:nvSpPr>
        <p:spPr>
          <a:xfrm>
            <a:off x="5183188" y="987468"/>
            <a:ext cx="6172200" cy="4873625"/>
          </a:xfrm>
        </p:spPr>
        <p:txBody>
          <a:bodyPr/>
          <a:lstStyle>
            <a:lvl1pPr>
              <a:defRPr sz="2400"/>
            </a:lvl1pPr>
            <a:lvl2pPr>
              <a:defRPr sz="2100"/>
            </a:lvl2pPr>
            <a:lvl3pPr>
              <a:defRPr sz="1800"/>
            </a:lvl3pPr>
            <a:lvl4pPr>
              <a:defRPr sz="1500"/>
            </a:lvl4pPr>
            <a:lvl5pPr>
              <a:defRPr sz="1500"/>
            </a:lvl5pPr>
            <a:lvl6pPr>
              <a:defRPr sz="1500"/>
            </a:lvl6pPr>
            <a:lvl7pPr>
              <a:defRPr sz="1500"/>
            </a:lvl7pPr>
            <a:lvl8pPr>
              <a:defRPr sz="1500"/>
            </a:lvl8pPr>
            <a:lvl9pPr>
              <a:defRPr sz="1500"/>
            </a:lvl9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Text Placeholder 3"/>
          <p:cNvSpPr>
            <a:spLocks noGrp="1"/>
          </p:cNvSpPr>
          <p:nvPr>
            <p:ph type="body" sz="half" idx="2"/>
          </p:nvPr>
        </p:nvSpPr>
        <p:spPr>
          <a:xfrm>
            <a:off x="839788" y="2057401"/>
            <a:ext cx="3932237" cy="3811588"/>
          </a:xfrm>
        </p:spPr>
        <p:txBody>
          <a:bodyPr/>
          <a:lstStyle>
            <a:lvl1pPr marL="0" indent="0">
              <a:buNone/>
              <a:defRPr sz="1200"/>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en-US"/>
              <a:t>Edit Master text styles</a:t>
            </a:r>
          </a:p>
        </p:txBody>
      </p:sp>
      <p:sp>
        <p:nvSpPr>
          <p:cNvPr id="5" name="Date Placeholder 4"/>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6" name="Footer Placeholder 5"/>
          <p:cNvSpPr>
            <a:spLocks noGrp="1"/>
          </p:cNvSpPr>
          <p:nvPr>
            <p:ph type="ftr" sz="quarter" idx="11"/>
          </p:nvPr>
        </p:nvSpPr>
        <p:spPr/>
        <p:txBody>
          <a:bodyPr/>
          <a:lstStyle/>
          <a:p>
            <a:endParaRPr lang="en-US">
              <a:solidFill>
                <a:prstClr val="black">
                  <a:tint val="75000"/>
                </a:prstClr>
              </a:solidFill>
            </a:endParaRPr>
          </a:p>
        </p:txBody>
      </p:sp>
      <p:sp>
        <p:nvSpPr>
          <p:cNvPr id="7" name="Slide Number Placeholder 6"/>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836400620"/>
      </p:ext>
    </p:extLst>
  </p:cSld>
  <p:clrMapOvr>
    <a:masterClrMapping/>
  </p:clrMapOvr>
</p:sldLayout>
</file>

<file path=ppt/slideLayouts/slideLayout2.xml><?xml version="1.0" encoding="utf-8"?>
<p:sldLayout xmlns:a="http://schemas.openxmlformats.org/drawingml/2006/main" xmlns:r="http://schemas.openxmlformats.org/officeDocument/2006/relationships" xmlns:p="http://schemas.openxmlformats.org/presentationml/2006/main" type="obj" preserve="1">
  <p:cSld name="标题和内容">
    <p:spTree>
      <p:nvGrpSpPr>
        <p:cNvPr id="1" name=""/>
        <p:cNvGrpSpPr/>
        <p:nvPr/>
      </p:nvGrpSpPr>
      <p:grpSpPr>
        <a:xfrm>
          <a:off x="0" y="0"/>
          <a:ext cx="0" cy="0"/>
          <a:chOff x="0" y="0"/>
          <a:chExt cx="0" cy="0"/>
        </a:xfrm>
      </p:grpSpPr>
      <p:sp>
        <p:nvSpPr>
          <p:cNvPr id="2" name="标题 1"/>
          <p:cNvSpPr>
            <a:spLocks noGrp="1"/>
          </p:cNvSpPr>
          <p:nvPr>
            <p:ph type="title"/>
          </p:nvPr>
        </p:nvSpPr>
        <p:spPr/>
        <p:txBody>
          <a:bodyPr/>
          <a:lstStyle/>
          <a:p>
            <a:r>
              <a:rPr lang="en-US" altLang="zh-CN"/>
              <a:t>Click to edit Master title style</a:t>
            </a:r>
            <a:endParaRPr lang="zh-CN" altLang="en-US"/>
          </a:p>
        </p:txBody>
      </p:sp>
      <p:sp>
        <p:nvSpPr>
          <p:cNvPr id="3" name="内容占位符 2"/>
          <p:cNvSpPr>
            <a:spLocks noGrp="1"/>
          </p:cNvSpPr>
          <p:nvPr>
            <p:ph idx="1"/>
          </p:nvPr>
        </p:nvSpPr>
        <p:spPr/>
        <p:txBody>
          <a:bodyPr/>
          <a:lstStyle/>
          <a:p>
            <a:pPr lvl="0"/>
            <a:r>
              <a:rPr lang="en-US" altLang="zh-CN"/>
              <a:t>Click to edit Master text styles</a:t>
            </a:r>
          </a:p>
          <a:p>
            <a:pPr lvl="1"/>
            <a:r>
              <a:rPr lang="en-US" altLang="zh-CN"/>
              <a:t>Second level</a:t>
            </a:r>
          </a:p>
          <a:p>
            <a:pPr lvl="2"/>
            <a:r>
              <a:rPr lang="en-US" altLang="zh-CN"/>
              <a:t>Third level</a:t>
            </a:r>
          </a:p>
          <a:p>
            <a:pPr lvl="3"/>
            <a:r>
              <a:rPr lang="en-US" altLang="zh-CN"/>
              <a:t>Fourth level</a:t>
            </a:r>
          </a:p>
          <a:p>
            <a:pPr lvl="4"/>
            <a:r>
              <a:rPr lang="en-US" altLang="zh-CN"/>
              <a:t>Fifth level</a:t>
            </a:r>
            <a:endParaRPr lang="zh-CN" altLang="en-US"/>
          </a:p>
        </p:txBody>
      </p:sp>
      <p:sp>
        <p:nvSpPr>
          <p:cNvPr id="4" name="日期占位符 3"/>
          <p:cNvSpPr>
            <a:spLocks noGrp="1"/>
          </p:cNvSpPr>
          <p:nvPr>
            <p:ph type="dt" sz="half" idx="10"/>
          </p:nvPr>
        </p:nvSpPr>
        <p:spPr/>
        <p:txBody>
          <a:bodyPr/>
          <a:lstStyle/>
          <a:p>
            <a:fld id="{D997B5FA-0921-464F-AAE1-844C04324D75}" type="datetimeFigureOut">
              <a:rPr lang="zh-CN" altLang="en-US" smtClean="0"/>
              <a:t>2021/9/15</a:t>
            </a:fld>
            <a:endParaRPr lang="zh-CN" altLang="en-US"/>
          </a:p>
        </p:txBody>
      </p:sp>
      <p:sp>
        <p:nvSpPr>
          <p:cNvPr id="5" name="页脚占位符 4"/>
          <p:cNvSpPr>
            <a:spLocks noGrp="1"/>
          </p:cNvSpPr>
          <p:nvPr>
            <p:ph type="ftr" sz="quarter" idx="11"/>
          </p:nvPr>
        </p:nvSpPr>
        <p:spPr/>
        <p:txBody>
          <a:bodyPr/>
          <a:lstStyle/>
          <a:p>
            <a:endParaRPr lang="zh-CN" altLang="en-US"/>
          </a:p>
        </p:txBody>
      </p:sp>
      <p:sp>
        <p:nvSpPr>
          <p:cNvPr id="6" name="灯片编号占位符 5"/>
          <p:cNvSpPr>
            <a:spLocks noGrp="1"/>
          </p:cNvSpPr>
          <p:nvPr>
            <p:ph type="sldNum" sz="quarter" idx="12"/>
          </p:nvPr>
        </p:nvSpPr>
        <p:spPr/>
        <p:txBody>
          <a:bodyPr/>
          <a:lstStyle/>
          <a:p>
            <a:fld id="{565CE74E-AB26-4998-AD42-012C4C1AD076}" type="slidenum">
              <a:rPr lang="zh-CN" altLang="en-US" smtClean="0"/>
              <a:t>‹#›</a:t>
            </a:fld>
            <a:endParaRPr lang="zh-CN" altLang="en-US"/>
          </a:p>
        </p:txBody>
      </p:sp>
    </p:spTree>
  </p:cSld>
  <p:clrMapOvr>
    <a:masterClrMapping/>
  </p:clrMapOvr>
  <mc:AlternateContent xmlns:mc="http://schemas.openxmlformats.org/markup-compatibility/2006" xmlns:p14="http://schemas.microsoft.com/office/powerpoint/2010/main">
    <mc:Choice Requires="p14">
      <p:transition spd="slow" p14:dur="1500" advTm="1000">
        <p:split orient="vert"/>
      </p:transition>
    </mc:Choice>
    <mc:Fallback xmlns="">
      <p:transition spd="slow" advTm="1000">
        <p:split orient="vert"/>
      </p:transition>
    </mc:Fallback>
  </mc:AlternateContent>
</p:sldLayout>
</file>

<file path=ppt/slideLayouts/slideLayout20.xml><?xml version="1.0" encoding="utf-8"?>
<p:sldLayout xmlns:a="http://schemas.openxmlformats.org/drawingml/2006/main" xmlns:r="http://schemas.openxmlformats.org/officeDocument/2006/relationships" xmlns:p="http://schemas.openxmlformats.org/presentationml/2006/main" type="picTx" preserve="1">
  <p:cSld name="Picture with Caption">
    <p:spTree>
      <p:nvGrpSpPr>
        <p:cNvPr id="1" name=""/>
        <p:cNvGrpSpPr/>
        <p:nvPr/>
      </p:nvGrpSpPr>
      <p:grpSpPr>
        <a:xfrm>
          <a:off x="0" y="0"/>
          <a:ext cx="0" cy="0"/>
          <a:chOff x="0" y="0"/>
          <a:chExt cx="0" cy="0"/>
        </a:xfrm>
      </p:grpSpPr>
      <p:sp>
        <p:nvSpPr>
          <p:cNvPr id="2" name="Title 1"/>
          <p:cNvSpPr>
            <a:spLocks noGrp="1"/>
          </p:cNvSpPr>
          <p:nvPr>
            <p:ph type="title"/>
          </p:nvPr>
        </p:nvSpPr>
        <p:spPr>
          <a:xfrm>
            <a:off x="839788" y="457200"/>
            <a:ext cx="3932237" cy="1600200"/>
          </a:xfrm>
        </p:spPr>
        <p:txBody>
          <a:bodyPr anchor="b"/>
          <a:lstStyle>
            <a:lvl1pPr>
              <a:defRPr sz="2400"/>
            </a:lvl1pPr>
          </a:lstStyle>
          <a:p>
            <a:r>
              <a:rPr lang="en-US"/>
              <a:t>Click to edit Master title style</a:t>
            </a:r>
          </a:p>
        </p:txBody>
      </p:sp>
      <p:sp>
        <p:nvSpPr>
          <p:cNvPr id="3" name="Picture Placeholder 2"/>
          <p:cNvSpPr>
            <a:spLocks noGrp="1"/>
          </p:cNvSpPr>
          <p:nvPr>
            <p:ph type="pic" idx="1"/>
          </p:nvPr>
        </p:nvSpPr>
        <p:spPr>
          <a:xfrm>
            <a:off x="5183188" y="987468"/>
            <a:ext cx="6172200" cy="4873625"/>
          </a:xfrm>
        </p:spPr>
        <p:txBody>
          <a:bodyPr/>
          <a:lstStyle>
            <a:lvl1pPr marL="0" indent="0">
              <a:buNone/>
              <a:defRPr sz="2400"/>
            </a:lvl1pPr>
            <a:lvl2pPr marL="342900" indent="0">
              <a:buNone/>
              <a:defRPr sz="2100"/>
            </a:lvl2pPr>
            <a:lvl3pPr marL="685800" indent="0">
              <a:buNone/>
              <a:defRPr sz="1800"/>
            </a:lvl3pPr>
            <a:lvl4pPr marL="1028700" indent="0">
              <a:buNone/>
              <a:defRPr sz="1500"/>
            </a:lvl4pPr>
            <a:lvl5pPr marL="1371600" indent="0">
              <a:buNone/>
              <a:defRPr sz="1500"/>
            </a:lvl5pPr>
            <a:lvl6pPr marL="1714500" indent="0">
              <a:buNone/>
              <a:defRPr sz="1500"/>
            </a:lvl6pPr>
            <a:lvl7pPr marL="2057400" indent="0">
              <a:buNone/>
              <a:defRPr sz="1500"/>
            </a:lvl7pPr>
            <a:lvl8pPr marL="2400300" indent="0">
              <a:buNone/>
              <a:defRPr sz="1500"/>
            </a:lvl8pPr>
            <a:lvl9pPr marL="2743200" indent="0">
              <a:buNone/>
              <a:defRPr sz="1500"/>
            </a:lvl9pPr>
          </a:lstStyle>
          <a:p>
            <a:endParaRPr lang="en-US"/>
          </a:p>
        </p:txBody>
      </p:sp>
      <p:sp>
        <p:nvSpPr>
          <p:cNvPr id="4" name="Text Placeholder 3"/>
          <p:cNvSpPr>
            <a:spLocks noGrp="1"/>
          </p:cNvSpPr>
          <p:nvPr>
            <p:ph type="body" sz="half" idx="2"/>
          </p:nvPr>
        </p:nvSpPr>
        <p:spPr>
          <a:xfrm>
            <a:off x="839788" y="2057401"/>
            <a:ext cx="3932237" cy="3811588"/>
          </a:xfrm>
        </p:spPr>
        <p:txBody>
          <a:bodyPr/>
          <a:lstStyle>
            <a:lvl1pPr marL="0" indent="0">
              <a:buNone/>
              <a:defRPr sz="1200"/>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en-US"/>
              <a:t>Edit Master text styles</a:t>
            </a:r>
          </a:p>
        </p:txBody>
      </p:sp>
      <p:sp>
        <p:nvSpPr>
          <p:cNvPr id="5" name="Date Placeholder 4"/>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6" name="Footer Placeholder 5"/>
          <p:cNvSpPr>
            <a:spLocks noGrp="1"/>
          </p:cNvSpPr>
          <p:nvPr>
            <p:ph type="ftr" sz="quarter" idx="11"/>
          </p:nvPr>
        </p:nvSpPr>
        <p:spPr/>
        <p:txBody>
          <a:bodyPr/>
          <a:lstStyle/>
          <a:p>
            <a:endParaRPr lang="en-US">
              <a:solidFill>
                <a:prstClr val="black">
                  <a:tint val="75000"/>
                </a:prstClr>
              </a:solidFill>
            </a:endParaRPr>
          </a:p>
        </p:txBody>
      </p:sp>
      <p:sp>
        <p:nvSpPr>
          <p:cNvPr id="7" name="Slide Number Placeholder 6"/>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2197025075"/>
      </p:ext>
    </p:extLst>
  </p:cSld>
  <p:clrMapOvr>
    <a:masterClrMapping/>
  </p:clrMapOvr>
</p:sldLayout>
</file>

<file path=ppt/slideLayouts/slideLayout21.xml><?xml version="1.0" encoding="utf-8"?>
<p:sldLayout xmlns:a="http://schemas.openxmlformats.org/drawingml/2006/main" xmlns:r="http://schemas.openxmlformats.org/officeDocument/2006/relationships" xmlns:p="http://schemas.openxmlformats.org/presentationml/2006/main" type="vertTx" preserve="1">
  <p:cSld name="Title and Vertical Tex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Vertical Text Placeholder 2"/>
          <p:cNvSpPr>
            <a:spLocks noGrp="1"/>
          </p:cNvSpPr>
          <p:nvPr>
            <p:ph type="body" orient="vert" idx="1"/>
          </p:nvPr>
        </p:nvSpPr>
        <p:spPr/>
        <p:txBody>
          <a:bodyPr vert="eaVert"/>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1775632854"/>
      </p:ext>
    </p:extLst>
  </p:cSld>
  <p:clrMapOvr>
    <a:masterClrMapping/>
  </p:clrMapOvr>
</p:sldLayout>
</file>

<file path=ppt/slideLayouts/slideLayout22.xml><?xml version="1.0" encoding="utf-8"?>
<p:sldLayout xmlns:a="http://schemas.openxmlformats.org/drawingml/2006/main" xmlns:r="http://schemas.openxmlformats.org/officeDocument/2006/relationships" xmlns:p="http://schemas.openxmlformats.org/presentationml/2006/main" type="vertTitleAndTx" preserve="1">
  <p:cSld name="Vertical Title and Text">
    <p:spTree>
      <p:nvGrpSpPr>
        <p:cNvPr id="1" name=""/>
        <p:cNvGrpSpPr/>
        <p:nvPr/>
      </p:nvGrpSpPr>
      <p:grpSpPr>
        <a:xfrm>
          <a:off x="0" y="0"/>
          <a:ext cx="0" cy="0"/>
          <a:chOff x="0" y="0"/>
          <a:chExt cx="0" cy="0"/>
        </a:xfrm>
      </p:grpSpPr>
      <p:sp>
        <p:nvSpPr>
          <p:cNvPr id="2" name="Vertical Title 1"/>
          <p:cNvSpPr>
            <a:spLocks noGrp="1"/>
          </p:cNvSpPr>
          <p:nvPr>
            <p:ph type="title" orient="vert"/>
          </p:nvPr>
        </p:nvSpPr>
        <p:spPr>
          <a:xfrm>
            <a:off x="8724902" y="365169"/>
            <a:ext cx="2628900" cy="5811839"/>
          </a:xfrm>
        </p:spPr>
        <p:txBody>
          <a:bodyPr vert="eaVert"/>
          <a:lstStyle/>
          <a:p>
            <a:r>
              <a:rPr lang="en-US"/>
              <a:t>Click to edit Master title style</a:t>
            </a:r>
          </a:p>
        </p:txBody>
      </p:sp>
      <p:sp>
        <p:nvSpPr>
          <p:cNvPr id="3" name="Vertical Text Placeholder 2"/>
          <p:cNvSpPr>
            <a:spLocks noGrp="1"/>
          </p:cNvSpPr>
          <p:nvPr>
            <p:ph type="body" orient="vert" idx="1"/>
          </p:nvPr>
        </p:nvSpPr>
        <p:spPr>
          <a:xfrm>
            <a:off x="838203" y="365169"/>
            <a:ext cx="7734300" cy="5811839"/>
          </a:xfrm>
        </p:spPr>
        <p:txBody>
          <a:bodyPr vert="eaVert"/>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2499648381"/>
      </p:ext>
    </p:extLst>
  </p:cSld>
  <p:clrMapOvr>
    <a:masterClrMapping/>
  </p:clrMapOvr>
</p:sldLayout>
</file>

<file path=ppt/slideLayouts/slideLayout23.xml><?xml version="1.0" encoding="utf-8"?>
<p:sldLayout xmlns:a="http://schemas.openxmlformats.org/drawingml/2006/main" xmlns:r="http://schemas.openxmlformats.org/officeDocument/2006/relationships" xmlns:p="http://schemas.openxmlformats.org/presentationml/2006/main" type="title" preserve="1">
  <p:cSld name="Title Slide">
    <p:spTree>
      <p:nvGrpSpPr>
        <p:cNvPr id="1" name=""/>
        <p:cNvGrpSpPr/>
        <p:nvPr/>
      </p:nvGrpSpPr>
      <p:grpSpPr>
        <a:xfrm>
          <a:off x="0" y="0"/>
          <a:ext cx="0" cy="0"/>
          <a:chOff x="0" y="0"/>
          <a:chExt cx="0" cy="0"/>
        </a:xfrm>
      </p:grpSpPr>
      <p:sp>
        <p:nvSpPr>
          <p:cNvPr id="2" name="Title 1"/>
          <p:cNvSpPr>
            <a:spLocks noGrp="1"/>
          </p:cNvSpPr>
          <p:nvPr>
            <p:ph type="ctrTitle"/>
          </p:nvPr>
        </p:nvSpPr>
        <p:spPr>
          <a:xfrm>
            <a:off x="1524000" y="1122363"/>
            <a:ext cx="9144000" cy="2387600"/>
          </a:xfrm>
        </p:spPr>
        <p:txBody>
          <a:bodyPr anchor="b"/>
          <a:lstStyle>
            <a:lvl1pPr algn="ctr">
              <a:defRPr sz="4500"/>
            </a:lvl1pPr>
          </a:lstStyle>
          <a:p>
            <a:r>
              <a:rPr lang="en-US"/>
              <a:t>Click to edit Master title style</a:t>
            </a:r>
          </a:p>
        </p:txBody>
      </p:sp>
      <p:sp>
        <p:nvSpPr>
          <p:cNvPr id="3" name="Subtitle 2"/>
          <p:cNvSpPr>
            <a:spLocks noGrp="1"/>
          </p:cNvSpPr>
          <p:nvPr>
            <p:ph type="subTitle" idx="1"/>
          </p:nvPr>
        </p:nvSpPr>
        <p:spPr>
          <a:xfrm>
            <a:off x="1524000" y="3602078"/>
            <a:ext cx="9144000" cy="1655763"/>
          </a:xfrm>
        </p:spPr>
        <p:txBody>
          <a:bodyPr/>
          <a:lstStyle>
            <a:lvl1pPr marL="0" indent="0" algn="ctr">
              <a:buNone/>
              <a:defRPr sz="1800"/>
            </a:lvl1pPr>
            <a:lvl2pPr marL="342900" indent="0" algn="ctr">
              <a:buNone/>
              <a:defRPr sz="1500"/>
            </a:lvl2pPr>
            <a:lvl3pPr marL="685800" indent="0" algn="ctr">
              <a:buNone/>
              <a:defRPr sz="1350"/>
            </a:lvl3pPr>
            <a:lvl4pPr marL="1028700" indent="0" algn="ctr">
              <a:buNone/>
              <a:defRPr sz="1200"/>
            </a:lvl4pPr>
            <a:lvl5pPr marL="1371600" indent="0" algn="ctr">
              <a:buNone/>
              <a:defRPr sz="1200"/>
            </a:lvl5pPr>
            <a:lvl6pPr marL="1714500" indent="0" algn="ctr">
              <a:buNone/>
              <a:defRPr sz="1200"/>
            </a:lvl6pPr>
            <a:lvl7pPr marL="2057400" indent="0" algn="ctr">
              <a:buNone/>
              <a:defRPr sz="1200"/>
            </a:lvl7pPr>
            <a:lvl8pPr marL="2400300" indent="0" algn="ctr">
              <a:buNone/>
              <a:defRPr sz="1200"/>
            </a:lvl8pPr>
            <a:lvl9pPr marL="2743200" indent="0" algn="ctr">
              <a:buNone/>
              <a:defRPr sz="1200"/>
            </a:lvl9pPr>
          </a:lstStyle>
          <a:p>
            <a:r>
              <a:rPr lang="en-US"/>
              <a:t>Click to edit Master subtitle style</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1830990132"/>
      </p:ext>
    </p:extLst>
  </p:cSld>
  <p:clrMapOvr>
    <a:masterClrMapping/>
  </p:clrMapOvr>
</p:sldLayout>
</file>

<file path=ppt/slideLayouts/slideLayout24.xml><?xml version="1.0" encoding="utf-8"?>
<p:sldLayout xmlns:a="http://schemas.openxmlformats.org/drawingml/2006/main" xmlns:r="http://schemas.openxmlformats.org/officeDocument/2006/relationships" xmlns:p="http://schemas.openxmlformats.org/presentationml/2006/main" type="obj" preserve="1">
  <p:cSld name="Title and Conten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Content Placeholder 2"/>
          <p:cNvSpPr>
            <a:spLocks noGrp="1"/>
          </p:cNvSpPr>
          <p:nvPr>
            <p:ph idx="1"/>
          </p:nvPr>
        </p:nvSpPr>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304062366"/>
      </p:ext>
    </p:extLst>
  </p:cSld>
  <p:clrMapOvr>
    <a:masterClrMapping/>
  </p:clrMapOvr>
</p:sldLayout>
</file>

<file path=ppt/slideLayouts/slideLayout25.xml><?xml version="1.0" encoding="utf-8"?>
<p:sldLayout xmlns:a="http://schemas.openxmlformats.org/drawingml/2006/main" xmlns:r="http://schemas.openxmlformats.org/officeDocument/2006/relationships" xmlns:p="http://schemas.openxmlformats.org/presentationml/2006/main" type="secHead" preserve="1">
  <p:cSld name="Section Header">
    <p:spTree>
      <p:nvGrpSpPr>
        <p:cNvPr id="1" name=""/>
        <p:cNvGrpSpPr/>
        <p:nvPr/>
      </p:nvGrpSpPr>
      <p:grpSpPr>
        <a:xfrm>
          <a:off x="0" y="0"/>
          <a:ext cx="0" cy="0"/>
          <a:chOff x="0" y="0"/>
          <a:chExt cx="0" cy="0"/>
        </a:xfrm>
      </p:grpSpPr>
      <p:sp>
        <p:nvSpPr>
          <p:cNvPr id="2" name="Title 1"/>
          <p:cNvSpPr>
            <a:spLocks noGrp="1"/>
          </p:cNvSpPr>
          <p:nvPr>
            <p:ph type="title"/>
          </p:nvPr>
        </p:nvSpPr>
        <p:spPr>
          <a:xfrm>
            <a:off x="831851" y="1709781"/>
            <a:ext cx="10515600" cy="2852737"/>
          </a:xfrm>
        </p:spPr>
        <p:txBody>
          <a:bodyPr anchor="b"/>
          <a:lstStyle>
            <a:lvl1pPr>
              <a:defRPr sz="4500"/>
            </a:lvl1pPr>
          </a:lstStyle>
          <a:p>
            <a:r>
              <a:rPr lang="en-US"/>
              <a:t>Click to edit Master title style</a:t>
            </a:r>
          </a:p>
        </p:txBody>
      </p:sp>
      <p:sp>
        <p:nvSpPr>
          <p:cNvPr id="3" name="Text Placeholder 2"/>
          <p:cNvSpPr>
            <a:spLocks noGrp="1"/>
          </p:cNvSpPr>
          <p:nvPr>
            <p:ph type="body" idx="1"/>
          </p:nvPr>
        </p:nvSpPr>
        <p:spPr>
          <a:xfrm>
            <a:off x="831851" y="4589505"/>
            <a:ext cx="10515600" cy="1500187"/>
          </a:xfrm>
        </p:spPr>
        <p:txBody>
          <a:bodyPr/>
          <a:lstStyle>
            <a:lvl1pPr marL="0" indent="0">
              <a:buNone/>
              <a:defRPr sz="1800">
                <a:solidFill>
                  <a:schemeClr val="tx1">
                    <a:tint val="75000"/>
                  </a:schemeClr>
                </a:solidFill>
              </a:defRPr>
            </a:lvl1pPr>
            <a:lvl2pPr marL="342900" indent="0">
              <a:buNone/>
              <a:defRPr sz="1500">
                <a:solidFill>
                  <a:schemeClr val="tx1">
                    <a:tint val="75000"/>
                  </a:schemeClr>
                </a:solidFill>
              </a:defRPr>
            </a:lvl2pPr>
            <a:lvl3pPr marL="685800" indent="0">
              <a:buNone/>
              <a:defRPr sz="1350">
                <a:solidFill>
                  <a:schemeClr val="tx1">
                    <a:tint val="75000"/>
                  </a:schemeClr>
                </a:solidFill>
              </a:defRPr>
            </a:lvl3pPr>
            <a:lvl4pPr marL="1028700" indent="0">
              <a:buNone/>
              <a:defRPr sz="1200">
                <a:solidFill>
                  <a:schemeClr val="tx1">
                    <a:tint val="75000"/>
                  </a:schemeClr>
                </a:solidFill>
              </a:defRPr>
            </a:lvl4pPr>
            <a:lvl5pPr marL="1371600" indent="0">
              <a:buNone/>
              <a:defRPr sz="1200">
                <a:solidFill>
                  <a:schemeClr val="tx1">
                    <a:tint val="75000"/>
                  </a:schemeClr>
                </a:solidFill>
              </a:defRPr>
            </a:lvl5pPr>
            <a:lvl6pPr marL="1714500" indent="0">
              <a:buNone/>
              <a:defRPr sz="1200">
                <a:solidFill>
                  <a:schemeClr val="tx1">
                    <a:tint val="75000"/>
                  </a:schemeClr>
                </a:solidFill>
              </a:defRPr>
            </a:lvl6pPr>
            <a:lvl7pPr marL="2057400" indent="0">
              <a:buNone/>
              <a:defRPr sz="1200">
                <a:solidFill>
                  <a:schemeClr val="tx1">
                    <a:tint val="75000"/>
                  </a:schemeClr>
                </a:solidFill>
              </a:defRPr>
            </a:lvl7pPr>
            <a:lvl8pPr marL="2400300" indent="0">
              <a:buNone/>
              <a:defRPr sz="1200">
                <a:solidFill>
                  <a:schemeClr val="tx1">
                    <a:tint val="75000"/>
                  </a:schemeClr>
                </a:solidFill>
              </a:defRPr>
            </a:lvl8pPr>
            <a:lvl9pPr marL="2743200" indent="0">
              <a:buNone/>
              <a:defRPr sz="1200">
                <a:solidFill>
                  <a:schemeClr val="tx1">
                    <a:tint val="75000"/>
                  </a:schemeClr>
                </a:solidFill>
              </a:defRPr>
            </a:lvl9pPr>
          </a:lstStyle>
          <a:p>
            <a:pPr lvl="0"/>
            <a:r>
              <a:rPr lang="en-US"/>
              <a:t>Edit Master text styles</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2371590783"/>
      </p:ext>
    </p:extLst>
  </p:cSld>
  <p:clrMapOvr>
    <a:masterClrMapping/>
  </p:clrMapOvr>
</p:sldLayout>
</file>

<file path=ppt/slideLayouts/slideLayout26.xml><?xml version="1.0" encoding="utf-8"?>
<p:sldLayout xmlns:a="http://schemas.openxmlformats.org/drawingml/2006/main" xmlns:r="http://schemas.openxmlformats.org/officeDocument/2006/relationships" xmlns:p="http://schemas.openxmlformats.org/presentationml/2006/main" type="twoObj" preserve="1">
  <p:cSld name="Two Conten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Content Placeholder 2"/>
          <p:cNvSpPr>
            <a:spLocks noGrp="1"/>
          </p:cNvSpPr>
          <p:nvPr>
            <p:ph sz="half" idx="1"/>
          </p:nvPr>
        </p:nvSpPr>
        <p:spPr>
          <a:xfrm>
            <a:off x="838200" y="1825625"/>
            <a:ext cx="5181600" cy="4351339"/>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Content Placeholder 3"/>
          <p:cNvSpPr>
            <a:spLocks noGrp="1"/>
          </p:cNvSpPr>
          <p:nvPr>
            <p:ph sz="half" idx="2"/>
          </p:nvPr>
        </p:nvSpPr>
        <p:spPr>
          <a:xfrm>
            <a:off x="6172200" y="1825625"/>
            <a:ext cx="5181600" cy="4351339"/>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5" name="Date Placeholder 4"/>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6" name="Footer Placeholder 5"/>
          <p:cNvSpPr>
            <a:spLocks noGrp="1"/>
          </p:cNvSpPr>
          <p:nvPr>
            <p:ph type="ftr" sz="quarter" idx="11"/>
          </p:nvPr>
        </p:nvSpPr>
        <p:spPr/>
        <p:txBody>
          <a:bodyPr/>
          <a:lstStyle/>
          <a:p>
            <a:endParaRPr lang="en-US">
              <a:solidFill>
                <a:prstClr val="black">
                  <a:tint val="75000"/>
                </a:prstClr>
              </a:solidFill>
            </a:endParaRPr>
          </a:p>
        </p:txBody>
      </p:sp>
      <p:sp>
        <p:nvSpPr>
          <p:cNvPr id="7" name="Slide Number Placeholder 6"/>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2313868760"/>
      </p:ext>
    </p:extLst>
  </p:cSld>
  <p:clrMapOvr>
    <a:masterClrMapping/>
  </p:clrMapOvr>
</p:sldLayout>
</file>

<file path=ppt/slideLayouts/slideLayout27.xml><?xml version="1.0" encoding="utf-8"?>
<p:sldLayout xmlns:a="http://schemas.openxmlformats.org/drawingml/2006/main" xmlns:r="http://schemas.openxmlformats.org/officeDocument/2006/relationships" xmlns:p="http://schemas.openxmlformats.org/presentationml/2006/main" type="twoTxTwoObj" preserve="1">
  <p:cSld name="Comparison">
    <p:spTree>
      <p:nvGrpSpPr>
        <p:cNvPr id="1" name=""/>
        <p:cNvGrpSpPr/>
        <p:nvPr/>
      </p:nvGrpSpPr>
      <p:grpSpPr>
        <a:xfrm>
          <a:off x="0" y="0"/>
          <a:ext cx="0" cy="0"/>
          <a:chOff x="0" y="0"/>
          <a:chExt cx="0" cy="0"/>
        </a:xfrm>
      </p:grpSpPr>
      <p:sp>
        <p:nvSpPr>
          <p:cNvPr id="2" name="Title 1"/>
          <p:cNvSpPr>
            <a:spLocks noGrp="1"/>
          </p:cNvSpPr>
          <p:nvPr>
            <p:ph type="title"/>
          </p:nvPr>
        </p:nvSpPr>
        <p:spPr>
          <a:xfrm>
            <a:off x="839788" y="365129"/>
            <a:ext cx="10515600" cy="1325563"/>
          </a:xfrm>
        </p:spPr>
        <p:txBody>
          <a:bodyPr/>
          <a:lstStyle/>
          <a:p>
            <a:r>
              <a:rPr lang="en-US"/>
              <a:t>Click to edit Master title style</a:t>
            </a:r>
          </a:p>
        </p:txBody>
      </p:sp>
      <p:sp>
        <p:nvSpPr>
          <p:cNvPr id="3" name="Text Placeholder 2"/>
          <p:cNvSpPr>
            <a:spLocks noGrp="1"/>
          </p:cNvSpPr>
          <p:nvPr>
            <p:ph type="body" idx="1"/>
          </p:nvPr>
        </p:nvSpPr>
        <p:spPr>
          <a:xfrm>
            <a:off x="839789" y="1681163"/>
            <a:ext cx="5157787" cy="823912"/>
          </a:xfrm>
        </p:spPr>
        <p:txBody>
          <a:bodyPr anchor="b"/>
          <a:lstStyle>
            <a:lvl1pPr marL="0" indent="0">
              <a:buNone/>
              <a:defRPr sz="1800" b="1"/>
            </a:lvl1pPr>
            <a:lvl2pPr marL="342900" indent="0">
              <a:buNone/>
              <a:defRPr sz="1500" b="1"/>
            </a:lvl2pPr>
            <a:lvl3pPr marL="685800" indent="0">
              <a:buNone/>
              <a:defRPr sz="1350" b="1"/>
            </a:lvl3pPr>
            <a:lvl4pPr marL="1028700" indent="0">
              <a:buNone/>
              <a:defRPr sz="1200" b="1"/>
            </a:lvl4pPr>
            <a:lvl5pPr marL="1371600" indent="0">
              <a:buNone/>
              <a:defRPr sz="1200" b="1"/>
            </a:lvl5pPr>
            <a:lvl6pPr marL="1714500" indent="0">
              <a:buNone/>
              <a:defRPr sz="1200" b="1"/>
            </a:lvl6pPr>
            <a:lvl7pPr marL="2057400" indent="0">
              <a:buNone/>
              <a:defRPr sz="1200" b="1"/>
            </a:lvl7pPr>
            <a:lvl8pPr marL="2400300" indent="0">
              <a:buNone/>
              <a:defRPr sz="1200" b="1"/>
            </a:lvl8pPr>
            <a:lvl9pPr marL="2743200" indent="0">
              <a:buNone/>
              <a:defRPr sz="1200" b="1"/>
            </a:lvl9pPr>
          </a:lstStyle>
          <a:p>
            <a:pPr lvl="0"/>
            <a:r>
              <a:rPr lang="en-US"/>
              <a:t>Edit Master text styles</a:t>
            </a:r>
          </a:p>
        </p:txBody>
      </p:sp>
      <p:sp>
        <p:nvSpPr>
          <p:cNvPr id="4" name="Content Placeholder 3"/>
          <p:cNvSpPr>
            <a:spLocks noGrp="1"/>
          </p:cNvSpPr>
          <p:nvPr>
            <p:ph sz="half" idx="2"/>
          </p:nvPr>
        </p:nvSpPr>
        <p:spPr>
          <a:xfrm>
            <a:off x="839789" y="2505075"/>
            <a:ext cx="5157787" cy="3684588"/>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5" name="Text Placeholder 4"/>
          <p:cNvSpPr>
            <a:spLocks noGrp="1"/>
          </p:cNvSpPr>
          <p:nvPr>
            <p:ph type="body" sz="quarter" idx="3"/>
          </p:nvPr>
        </p:nvSpPr>
        <p:spPr>
          <a:xfrm>
            <a:off x="6172203" y="1681163"/>
            <a:ext cx="5183188" cy="823912"/>
          </a:xfrm>
        </p:spPr>
        <p:txBody>
          <a:bodyPr anchor="b"/>
          <a:lstStyle>
            <a:lvl1pPr marL="0" indent="0">
              <a:buNone/>
              <a:defRPr sz="1800" b="1"/>
            </a:lvl1pPr>
            <a:lvl2pPr marL="342900" indent="0">
              <a:buNone/>
              <a:defRPr sz="1500" b="1"/>
            </a:lvl2pPr>
            <a:lvl3pPr marL="685800" indent="0">
              <a:buNone/>
              <a:defRPr sz="1350" b="1"/>
            </a:lvl3pPr>
            <a:lvl4pPr marL="1028700" indent="0">
              <a:buNone/>
              <a:defRPr sz="1200" b="1"/>
            </a:lvl4pPr>
            <a:lvl5pPr marL="1371600" indent="0">
              <a:buNone/>
              <a:defRPr sz="1200" b="1"/>
            </a:lvl5pPr>
            <a:lvl6pPr marL="1714500" indent="0">
              <a:buNone/>
              <a:defRPr sz="1200" b="1"/>
            </a:lvl6pPr>
            <a:lvl7pPr marL="2057400" indent="0">
              <a:buNone/>
              <a:defRPr sz="1200" b="1"/>
            </a:lvl7pPr>
            <a:lvl8pPr marL="2400300" indent="0">
              <a:buNone/>
              <a:defRPr sz="1200" b="1"/>
            </a:lvl8pPr>
            <a:lvl9pPr marL="2743200" indent="0">
              <a:buNone/>
              <a:defRPr sz="1200" b="1"/>
            </a:lvl9pPr>
          </a:lstStyle>
          <a:p>
            <a:pPr lvl="0"/>
            <a:r>
              <a:rPr lang="en-US"/>
              <a:t>Edit Master text styles</a:t>
            </a:r>
          </a:p>
        </p:txBody>
      </p:sp>
      <p:sp>
        <p:nvSpPr>
          <p:cNvPr id="6" name="Content Placeholder 5"/>
          <p:cNvSpPr>
            <a:spLocks noGrp="1"/>
          </p:cNvSpPr>
          <p:nvPr>
            <p:ph sz="quarter" idx="4"/>
          </p:nvPr>
        </p:nvSpPr>
        <p:spPr>
          <a:xfrm>
            <a:off x="6172203" y="2505075"/>
            <a:ext cx="5183188" cy="3684588"/>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7" name="Date Placeholder 6"/>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8" name="Footer Placeholder 7"/>
          <p:cNvSpPr>
            <a:spLocks noGrp="1"/>
          </p:cNvSpPr>
          <p:nvPr>
            <p:ph type="ftr" sz="quarter" idx="11"/>
          </p:nvPr>
        </p:nvSpPr>
        <p:spPr/>
        <p:txBody>
          <a:bodyPr/>
          <a:lstStyle/>
          <a:p>
            <a:endParaRPr lang="en-US">
              <a:solidFill>
                <a:prstClr val="black">
                  <a:tint val="75000"/>
                </a:prstClr>
              </a:solidFill>
            </a:endParaRPr>
          </a:p>
        </p:txBody>
      </p:sp>
      <p:sp>
        <p:nvSpPr>
          <p:cNvPr id="9" name="Slide Number Placeholder 8"/>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3971684423"/>
      </p:ext>
    </p:extLst>
  </p:cSld>
  <p:clrMapOvr>
    <a:masterClrMapping/>
  </p:clrMapOvr>
</p:sldLayout>
</file>

<file path=ppt/slideLayouts/slideLayout28.xml><?xml version="1.0" encoding="utf-8"?>
<p:sldLayout xmlns:a="http://schemas.openxmlformats.org/drawingml/2006/main" xmlns:r="http://schemas.openxmlformats.org/officeDocument/2006/relationships" xmlns:p="http://schemas.openxmlformats.org/presentationml/2006/main" type="titleOnly" preserve="1">
  <p:cSld name="Title Only">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Date Placeholder 2"/>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4" name="Footer Placeholder 3"/>
          <p:cNvSpPr>
            <a:spLocks noGrp="1"/>
          </p:cNvSpPr>
          <p:nvPr>
            <p:ph type="ftr" sz="quarter" idx="11"/>
          </p:nvPr>
        </p:nvSpPr>
        <p:spPr/>
        <p:txBody>
          <a:bodyPr/>
          <a:lstStyle/>
          <a:p>
            <a:endParaRPr lang="en-US">
              <a:solidFill>
                <a:prstClr val="black">
                  <a:tint val="75000"/>
                </a:prstClr>
              </a:solidFill>
            </a:endParaRPr>
          </a:p>
        </p:txBody>
      </p:sp>
      <p:sp>
        <p:nvSpPr>
          <p:cNvPr id="5" name="Slide Number Placeholder 4"/>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241395515"/>
      </p:ext>
    </p:extLst>
  </p:cSld>
  <p:clrMapOvr>
    <a:masterClrMapping/>
  </p:clrMapOvr>
</p:sldLayout>
</file>

<file path=ppt/slideLayouts/slideLayout29.xml><?xml version="1.0" encoding="utf-8"?>
<p:sldLayout xmlns:a="http://schemas.openxmlformats.org/drawingml/2006/main" xmlns:r="http://schemas.openxmlformats.org/officeDocument/2006/relationships" xmlns:p="http://schemas.openxmlformats.org/presentationml/2006/main" type="blank" preserve="1">
  <p:cSld name="Blank">
    <p:spTree>
      <p:nvGrpSpPr>
        <p:cNvPr id="1" name=""/>
        <p:cNvGrpSpPr/>
        <p:nvPr/>
      </p:nvGrpSpPr>
      <p:grpSpPr>
        <a:xfrm>
          <a:off x="0" y="0"/>
          <a:ext cx="0" cy="0"/>
          <a:chOff x="0" y="0"/>
          <a:chExt cx="0" cy="0"/>
        </a:xfrm>
      </p:grpSpPr>
      <p:sp>
        <p:nvSpPr>
          <p:cNvPr id="2" name="Date Placeholder 1"/>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3" name="Footer Placeholder 2"/>
          <p:cNvSpPr>
            <a:spLocks noGrp="1"/>
          </p:cNvSpPr>
          <p:nvPr>
            <p:ph type="ftr" sz="quarter" idx="11"/>
          </p:nvPr>
        </p:nvSpPr>
        <p:spPr/>
        <p:txBody>
          <a:bodyPr/>
          <a:lstStyle/>
          <a:p>
            <a:endParaRPr lang="en-US">
              <a:solidFill>
                <a:prstClr val="black">
                  <a:tint val="75000"/>
                </a:prstClr>
              </a:solidFill>
            </a:endParaRPr>
          </a:p>
        </p:txBody>
      </p:sp>
      <p:sp>
        <p:nvSpPr>
          <p:cNvPr id="4" name="Slide Number Placeholder 3"/>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3696397606"/>
      </p:ext>
    </p:extLst>
  </p:cSld>
  <p:clrMapOvr>
    <a:masterClrMapping/>
  </p:clrMapOvr>
</p:sldLayout>
</file>

<file path=ppt/slideLayouts/slideLayout3.xml><?xml version="1.0" encoding="utf-8"?>
<p:sldLayout xmlns:a="http://schemas.openxmlformats.org/drawingml/2006/main" xmlns:r="http://schemas.openxmlformats.org/officeDocument/2006/relationships" xmlns:p="http://schemas.openxmlformats.org/presentationml/2006/main" type="secHead" preserve="1">
  <p:cSld name="节标题">
    <p:spTree>
      <p:nvGrpSpPr>
        <p:cNvPr id="1" name=""/>
        <p:cNvGrpSpPr/>
        <p:nvPr/>
      </p:nvGrpSpPr>
      <p:grpSpPr>
        <a:xfrm>
          <a:off x="0" y="0"/>
          <a:ext cx="0" cy="0"/>
          <a:chOff x="0" y="0"/>
          <a:chExt cx="0" cy="0"/>
        </a:xfrm>
      </p:grpSpPr>
      <p:sp>
        <p:nvSpPr>
          <p:cNvPr id="2" name="标题 1"/>
          <p:cNvSpPr>
            <a:spLocks noGrp="1"/>
          </p:cNvSpPr>
          <p:nvPr>
            <p:ph type="title"/>
          </p:nvPr>
        </p:nvSpPr>
        <p:spPr>
          <a:xfrm>
            <a:off x="831851" y="1709780"/>
            <a:ext cx="10515600" cy="2852737"/>
          </a:xfrm>
        </p:spPr>
        <p:txBody>
          <a:bodyPr anchor="b"/>
          <a:lstStyle>
            <a:lvl1pPr>
              <a:defRPr sz="6000"/>
            </a:lvl1pPr>
          </a:lstStyle>
          <a:p>
            <a:r>
              <a:rPr lang="en-US" altLang="zh-CN"/>
              <a:t>Click to edit Master title style</a:t>
            </a:r>
            <a:endParaRPr lang="zh-CN" altLang="en-US"/>
          </a:p>
        </p:txBody>
      </p:sp>
      <p:sp>
        <p:nvSpPr>
          <p:cNvPr id="3" name="文本占位符 2"/>
          <p:cNvSpPr>
            <a:spLocks noGrp="1"/>
          </p:cNvSpPr>
          <p:nvPr>
            <p:ph type="body" idx="1"/>
          </p:nvPr>
        </p:nvSpPr>
        <p:spPr>
          <a:xfrm>
            <a:off x="831851" y="4589505"/>
            <a:ext cx="10515600" cy="1500187"/>
          </a:xfrm>
        </p:spPr>
        <p:txBody>
          <a:bodyPr/>
          <a:lstStyle>
            <a:lvl1pPr marL="0" indent="0">
              <a:buNone/>
              <a:defRPr sz="2400">
                <a:solidFill>
                  <a:schemeClr val="tx1">
                    <a:tint val="75000"/>
                  </a:schemeClr>
                </a:solidFill>
              </a:defRPr>
            </a:lvl1pPr>
            <a:lvl2pPr marL="457200" indent="0">
              <a:buNone/>
              <a:defRPr sz="2000">
                <a:solidFill>
                  <a:schemeClr val="tx1">
                    <a:tint val="75000"/>
                  </a:schemeClr>
                </a:solidFill>
              </a:defRPr>
            </a:lvl2pPr>
            <a:lvl3pPr marL="914400" indent="0">
              <a:buNone/>
              <a:defRPr sz="1800">
                <a:solidFill>
                  <a:schemeClr val="tx1">
                    <a:tint val="75000"/>
                  </a:schemeClr>
                </a:solidFill>
              </a:defRPr>
            </a:lvl3pPr>
            <a:lvl4pPr marL="1371600" indent="0">
              <a:buNone/>
              <a:defRPr sz="1600">
                <a:solidFill>
                  <a:schemeClr val="tx1">
                    <a:tint val="75000"/>
                  </a:schemeClr>
                </a:solidFill>
              </a:defRPr>
            </a:lvl4pPr>
            <a:lvl5pPr marL="1828800" indent="0">
              <a:buNone/>
              <a:defRPr sz="1600">
                <a:solidFill>
                  <a:schemeClr val="tx1">
                    <a:tint val="75000"/>
                  </a:schemeClr>
                </a:solidFill>
              </a:defRPr>
            </a:lvl5pPr>
            <a:lvl6pPr marL="2286000" indent="0">
              <a:buNone/>
              <a:defRPr sz="1600">
                <a:solidFill>
                  <a:schemeClr val="tx1">
                    <a:tint val="75000"/>
                  </a:schemeClr>
                </a:solidFill>
              </a:defRPr>
            </a:lvl6pPr>
            <a:lvl7pPr marL="2743200" indent="0">
              <a:buNone/>
              <a:defRPr sz="1600">
                <a:solidFill>
                  <a:schemeClr val="tx1">
                    <a:tint val="75000"/>
                  </a:schemeClr>
                </a:solidFill>
              </a:defRPr>
            </a:lvl7pPr>
            <a:lvl8pPr marL="3200400" indent="0">
              <a:buNone/>
              <a:defRPr sz="1600">
                <a:solidFill>
                  <a:schemeClr val="tx1">
                    <a:tint val="75000"/>
                  </a:schemeClr>
                </a:solidFill>
              </a:defRPr>
            </a:lvl8pPr>
            <a:lvl9pPr marL="3657600" indent="0">
              <a:buNone/>
              <a:defRPr sz="1600">
                <a:solidFill>
                  <a:schemeClr val="tx1">
                    <a:tint val="75000"/>
                  </a:schemeClr>
                </a:solidFill>
              </a:defRPr>
            </a:lvl9pPr>
          </a:lstStyle>
          <a:p>
            <a:pPr lvl="0"/>
            <a:r>
              <a:rPr lang="en-US" altLang="zh-CN"/>
              <a:t>Click to edit Master text styles</a:t>
            </a:r>
          </a:p>
        </p:txBody>
      </p:sp>
      <p:sp>
        <p:nvSpPr>
          <p:cNvPr id="4" name="日期占位符 3"/>
          <p:cNvSpPr>
            <a:spLocks noGrp="1"/>
          </p:cNvSpPr>
          <p:nvPr>
            <p:ph type="dt" sz="half" idx="10"/>
          </p:nvPr>
        </p:nvSpPr>
        <p:spPr/>
        <p:txBody>
          <a:bodyPr/>
          <a:lstStyle/>
          <a:p>
            <a:fld id="{D997B5FA-0921-464F-AAE1-844C04324D75}" type="datetimeFigureOut">
              <a:rPr lang="zh-CN" altLang="en-US" smtClean="0"/>
              <a:t>2021/9/15</a:t>
            </a:fld>
            <a:endParaRPr lang="zh-CN" altLang="en-US"/>
          </a:p>
        </p:txBody>
      </p:sp>
      <p:sp>
        <p:nvSpPr>
          <p:cNvPr id="5" name="页脚占位符 4"/>
          <p:cNvSpPr>
            <a:spLocks noGrp="1"/>
          </p:cNvSpPr>
          <p:nvPr>
            <p:ph type="ftr" sz="quarter" idx="11"/>
          </p:nvPr>
        </p:nvSpPr>
        <p:spPr/>
        <p:txBody>
          <a:bodyPr/>
          <a:lstStyle/>
          <a:p>
            <a:endParaRPr lang="zh-CN" altLang="en-US"/>
          </a:p>
        </p:txBody>
      </p:sp>
      <p:sp>
        <p:nvSpPr>
          <p:cNvPr id="6" name="灯片编号占位符 5"/>
          <p:cNvSpPr>
            <a:spLocks noGrp="1"/>
          </p:cNvSpPr>
          <p:nvPr>
            <p:ph type="sldNum" sz="quarter" idx="12"/>
          </p:nvPr>
        </p:nvSpPr>
        <p:spPr/>
        <p:txBody>
          <a:bodyPr/>
          <a:lstStyle/>
          <a:p>
            <a:fld id="{565CE74E-AB26-4998-AD42-012C4C1AD076}" type="slidenum">
              <a:rPr lang="zh-CN" altLang="en-US" smtClean="0"/>
              <a:t>‹#›</a:t>
            </a:fld>
            <a:endParaRPr lang="zh-CN" altLang="en-US"/>
          </a:p>
        </p:txBody>
      </p:sp>
    </p:spTree>
  </p:cSld>
  <p:clrMapOvr>
    <a:masterClrMapping/>
  </p:clrMapOvr>
  <mc:AlternateContent xmlns:mc="http://schemas.openxmlformats.org/markup-compatibility/2006" xmlns:p14="http://schemas.microsoft.com/office/powerpoint/2010/main">
    <mc:Choice Requires="p14">
      <p:transition spd="slow" p14:dur="1500" advTm="1000">
        <p:split orient="vert"/>
      </p:transition>
    </mc:Choice>
    <mc:Fallback xmlns="">
      <p:transition spd="slow" advTm="1000">
        <p:split orient="vert"/>
      </p:transition>
    </mc:Fallback>
  </mc:AlternateContent>
</p:sldLayout>
</file>

<file path=ppt/slideLayouts/slideLayout30.xml><?xml version="1.0" encoding="utf-8"?>
<p:sldLayout xmlns:a="http://schemas.openxmlformats.org/drawingml/2006/main" xmlns:r="http://schemas.openxmlformats.org/officeDocument/2006/relationships" xmlns:p="http://schemas.openxmlformats.org/presentationml/2006/main" type="objTx" preserve="1">
  <p:cSld name="Content with Caption">
    <p:spTree>
      <p:nvGrpSpPr>
        <p:cNvPr id="1" name=""/>
        <p:cNvGrpSpPr/>
        <p:nvPr/>
      </p:nvGrpSpPr>
      <p:grpSpPr>
        <a:xfrm>
          <a:off x="0" y="0"/>
          <a:ext cx="0" cy="0"/>
          <a:chOff x="0" y="0"/>
          <a:chExt cx="0" cy="0"/>
        </a:xfrm>
      </p:grpSpPr>
      <p:sp>
        <p:nvSpPr>
          <p:cNvPr id="2" name="Title 1"/>
          <p:cNvSpPr>
            <a:spLocks noGrp="1"/>
          </p:cNvSpPr>
          <p:nvPr>
            <p:ph type="title"/>
          </p:nvPr>
        </p:nvSpPr>
        <p:spPr>
          <a:xfrm>
            <a:off x="839788" y="457200"/>
            <a:ext cx="3932237" cy="1600200"/>
          </a:xfrm>
        </p:spPr>
        <p:txBody>
          <a:bodyPr anchor="b"/>
          <a:lstStyle>
            <a:lvl1pPr>
              <a:defRPr sz="2400"/>
            </a:lvl1pPr>
          </a:lstStyle>
          <a:p>
            <a:r>
              <a:rPr lang="en-US"/>
              <a:t>Click to edit Master title style</a:t>
            </a:r>
          </a:p>
        </p:txBody>
      </p:sp>
      <p:sp>
        <p:nvSpPr>
          <p:cNvPr id="3" name="Content Placeholder 2"/>
          <p:cNvSpPr>
            <a:spLocks noGrp="1"/>
          </p:cNvSpPr>
          <p:nvPr>
            <p:ph idx="1"/>
          </p:nvPr>
        </p:nvSpPr>
        <p:spPr>
          <a:xfrm>
            <a:off x="5183188" y="987467"/>
            <a:ext cx="6172200" cy="4873625"/>
          </a:xfrm>
        </p:spPr>
        <p:txBody>
          <a:bodyPr/>
          <a:lstStyle>
            <a:lvl1pPr>
              <a:defRPr sz="2400"/>
            </a:lvl1pPr>
            <a:lvl2pPr>
              <a:defRPr sz="2100"/>
            </a:lvl2pPr>
            <a:lvl3pPr>
              <a:defRPr sz="1800"/>
            </a:lvl3pPr>
            <a:lvl4pPr>
              <a:defRPr sz="1500"/>
            </a:lvl4pPr>
            <a:lvl5pPr>
              <a:defRPr sz="1500"/>
            </a:lvl5pPr>
            <a:lvl6pPr>
              <a:defRPr sz="1500"/>
            </a:lvl6pPr>
            <a:lvl7pPr>
              <a:defRPr sz="1500"/>
            </a:lvl7pPr>
            <a:lvl8pPr>
              <a:defRPr sz="1500"/>
            </a:lvl8pPr>
            <a:lvl9pPr>
              <a:defRPr sz="1500"/>
            </a:lvl9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Text Placeholder 3"/>
          <p:cNvSpPr>
            <a:spLocks noGrp="1"/>
          </p:cNvSpPr>
          <p:nvPr>
            <p:ph type="body" sz="half" idx="2"/>
          </p:nvPr>
        </p:nvSpPr>
        <p:spPr>
          <a:xfrm>
            <a:off x="839788" y="2057401"/>
            <a:ext cx="3932237" cy="3811588"/>
          </a:xfrm>
        </p:spPr>
        <p:txBody>
          <a:bodyPr/>
          <a:lstStyle>
            <a:lvl1pPr marL="0" indent="0">
              <a:buNone/>
              <a:defRPr sz="1200"/>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en-US"/>
              <a:t>Edit Master text styles</a:t>
            </a:r>
          </a:p>
        </p:txBody>
      </p:sp>
      <p:sp>
        <p:nvSpPr>
          <p:cNvPr id="5" name="Date Placeholder 4"/>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6" name="Footer Placeholder 5"/>
          <p:cNvSpPr>
            <a:spLocks noGrp="1"/>
          </p:cNvSpPr>
          <p:nvPr>
            <p:ph type="ftr" sz="quarter" idx="11"/>
          </p:nvPr>
        </p:nvSpPr>
        <p:spPr/>
        <p:txBody>
          <a:bodyPr/>
          <a:lstStyle/>
          <a:p>
            <a:endParaRPr lang="en-US">
              <a:solidFill>
                <a:prstClr val="black">
                  <a:tint val="75000"/>
                </a:prstClr>
              </a:solidFill>
            </a:endParaRPr>
          </a:p>
        </p:txBody>
      </p:sp>
      <p:sp>
        <p:nvSpPr>
          <p:cNvPr id="7" name="Slide Number Placeholder 6"/>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4209546138"/>
      </p:ext>
    </p:extLst>
  </p:cSld>
  <p:clrMapOvr>
    <a:masterClrMapping/>
  </p:clrMapOvr>
</p:sldLayout>
</file>

<file path=ppt/slideLayouts/slideLayout31.xml><?xml version="1.0" encoding="utf-8"?>
<p:sldLayout xmlns:a="http://schemas.openxmlformats.org/drawingml/2006/main" xmlns:r="http://schemas.openxmlformats.org/officeDocument/2006/relationships" xmlns:p="http://schemas.openxmlformats.org/presentationml/2006/main" type="picTx" preserve="1">
  <p:cSld name="Picture with Caption">
    <p:spTree>
      <p:nvGrpSpPr>
        <p:cNvPr id="1" name=""/>
        <p:cNvGrpSpPr/>
        <p:nvPr/>
      </p:nvGrpSpPr>
      <p:grpSpPr>
        <a:xfrm>
          <a:off x="0" y="0"/>
          <a:ext cx="0" cy="0"/>
          <a:chOff x="0" y="0"/>
          <a:chExt cx="0" cy="0"/>
        </a:xfrm>
      </p:grpSpPr>
      <p:sp>
        <p:nvSpPr>
          <p:cNvPr id="2" name="Title 1"/>
          <p:cNvSpPr>
            <a:spLocks noGrp="1"/>
          </p:cNvSpPr>
          <p:nvPr>
            <p:ph type="title"/>
          </p:nvPr>
        </p:nvSpPr>
        <p:spPr>
          <a:xfrm>
            <a:off x="839788" y="457200"/>
            <a:ext cx="3932237" cy="1600200"/>
          </a:xfrm>
        </p:spPr>
        <p:txBody>
          <a:bodyPr anchor="b"/>
          <a:lstStyle>
            <a:lvl1pPr>
              <a:defRPr sz="2400"/>
            </a:lvl1pPr>
          </a:lstStyle>
          <a:p>
            <a:r>
              <a:rPr lang="en-US"/>
              <a:t>Click to edit Master title style</a:t>
            </a:r>
          </a:p>
        </p:txBody>
      </p:sp>
      <p:sp>
        <p:nvSpPr>
          <p:cNvPr id="3" name="Picture Placeholder 2"/>
          <p:cNvSpPr>
            <a:spLocks noGrp="1"/>
          </p:cNvSpPr>
          <p:nvPr>
            <p:ph type="pic" idx="1"/>
          </p:nvPr>
        </p:nvSpPr>
        <p:spPr>
          <a:xfrm>
            <a:off x="5183188" y="987467"/>
            <a:ext cx="6172200" cy="4873625"/>
          </a:xfrm>
        </p:spPr>
        <p:txBody>
          <a:bodyPr/>
          <a:lstStyle>
            <a:lvl1pPr marL="0" indent="0">
              <a:buNone/>
              <a:defRPr sz="2400"/>
            </a:lvl1pPr>
            <a:lvl2pPr marL="342900" indent="0">
              <a:buNone/>
              <a:defRPr sz="2100"/>
            </a:lvl2pPr>
            <a:lvl3pPr marL="685800" indent="0">
              <a:buNone/>
              <a:defRPr sz="1800"/>
            </a:lvl3pPr>
            <a:lvl4pPr marL="1028700" indent="0">
              <a:buNone/>
              <a:defRPr sz="1500"/>
            </a:lvl4pPr>
            <a:lvl5pPr marL="1371600" indent="0">
              <a:buNone/>
              <a:defRPr sz="1500"/>
            </a:lvl5pPr>
            <a:lvl6pPr marL="1714500" indent="0">
              <a:buNone/>
              <a:defRPr sz="1500"/>
            </a:lvl6pPr>
            <a:lvl7pPr marL="2057400" indent="0">
              <a:buNone/>
              <a:defRPr sz="1500"/>
            </a:lvl7pPr>
            <a:lvl8pPr marL="2400300" indent="0">
              <a:buNone/>
              <a:defRPr sz="1500"/>
            </a:lvl8pPr>
            <a:lvl9pPr marL="2743200" indent="0">
              <a:buNone/>
              <a:defRPr sz="1500"/>
            </a:lvl9pPr>
          </a:lstStyle>
          <a:p>
            <a:endParaRPr lang="en-US"/>
          </a:p>
        </p:txBody>
      </p:sp>
      <p:sp>
        <p:nvSpPr>
          <p:cNvPr id="4" name="Text Placeholder 3"/>
          <p:cNvSpPr>
            <a:spLocks noGrp="1"/>
          </p:cNvSpPr>
          <p:nvPr>
            <p:ph type="body" sz="half" idx="2"/>
          </p:nvPr>
        </p:nvSpPr>
        <p:spPr>
          <a:xfrm>
            <a:off x="839788" y="2057401"/>
            <a:ext cx="3932237" cy="3811588"/>
          </a:xfrm>
        </p:spPr>
        <p:txBody>
          <a:bodyPr/>
          <a:lstStyle>
            <a:lvl1pPr marL="0" indent="0">
              <a:buNone/>
              <a:defRPr sz="1200"/>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en-US"/>
              <a:t>Edit Master text styles</a:t>
            </a:r>
          </a:p>
        </p:txBody>
      </p:sp>
      <p:sp>
        <p:nvSpPr>
          <p:cNvPr id="5" name="Date Placeholder 4"/>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6" name="Footer Placeholder 5"/>
          <p:cNvSpPr>
            <a:spLocks noGrp="1"/>
          </p:cNvSpPr>
          <p:nvPr>
            <p:ph type="ftr" sz="quarter" idx="11"/>
          </p:nvPr>
        </p:nvSpPr>
        <p:spPr/>
        <p:txBody>
          <a:bodyPr/>
          <a:lstStyle/>
          <a:p>
            <a:endParaRPr lang="en-US">
              <a:solidFill>
                <a:prstClr val="black">
                  <a:tint val="75000"/>
                </a:prstClr>
              </a:solidFill>
            </a:endParaRPr>
          </a:p>
        </p:txBody>
      </p:sp>
      <p:sp>
        <p:nvSpPr>
          <p:cNvPr id="7" name="Slide Number Placeholder 6"/>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925724346"/>
      </p:ext>
    </p:extLst>
  </p:cSld>
  <p:clrMapOvr>
    <a:masterClrMapping/>
  </p:clrMapOvr>
</p:sldLayout>
</file>

<file path=ppt/slideLayouts/slideLayout32.xml><?xml version="1.0" encoding="utf-8"?>
<p:sldLayout xmlns:a="http://schemas.openxmlformats.org/drawingml/2006/main" xmlns:r="http://schemas.openxmlformats.org/officeDocument/2006/relationships" xmlns:p="http://schemas.openxmlformats.org/presentationml/2006/main" type="vertTx" preserve="1">
  <p:cSld name="Title and Vertical Tex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Vertical Text Placeholder 2"/>
          <p:cNvSpPr>
            <a:spLocks noGrp="1"/>
          </p:cNvSpPr>
          <p:nvPr>
            <p:ph type="body" orient="vert" idx="1"/>
          </p:nvPr>
        </p:nvSpPr>
        <p:spPr/>
        <p:txBody>
          <a:bodyPr vert="eaVert"/>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2902238739"/>
      </p:ext>
    </p:extLst>
  </p:cSld>
  <p:clrMapOvr>
    <a:masterClrMapping/>
  </p:clrMapOvr>
</p:sldLayout>
</file>

<file path=ppt/slideLayouts/slideLayout33.xml><?xml version="1.0" encoding="utf-8"?>
<p:sldLayout xmlns:a="http://schemas.openxmlformats.org/drawingml/2006/main" xmlns:r="http://schemas.openxmlformats.org/officeDocument/2006/relationships" xmlns:p="http://schemas.openxmlformats.org/presentationml/2006/main" type="vertTitleAndTx" preserve="1">
  <p:cSld name="Vertical Title and Text">
    <p:spTree>
      <p:nvGrpSpPr>
        <p:cNvPr id="1" name=""/>
        <p:cNvGrpSpPr/>
        <p:nvPr/>
      </p:nvGrpSpPr>
      <p:grpSpPr>
        <a:xfrm>
          <a:off x="0" y="0"/>
          <a:ext cx="0" cy="0"/>
          <a:chOff x="0" y="0"/>
          <a:chExt cx="0" cy="0"/>
        </a:xfrm>
      </p:grpSpPr>
      <p:sp>
        <p:nvSpPr>
          <p:cNvPr id="2" name="Vertical Title 1"/>
          <p:cNvSpPr>
            <a:spLocks noGrp="1"/>
          </p:cNvSpPr>
          <p:nvPr>
            <p:ph type="title" orient="vert"/>
          </p:nvPr>
        </p:nvSpPr>
        <p:spPr>
          <a:xfrm>
            <a:off x="8724902" y="365167"/>
            <a:ext cx="2628900" cy="5811839"/>
          </a:xfrm>
        </p:spPr>
        <p:txBody>
          <a:bodyPr vert="eaVert"/>
          <a:lstStyle/>
          <a:p>
            <a:r>
              <a:rPr lang="en-US"/>
              <a:t>Click to edit Master title style</a:t>
            </a:r>
          </a:p>
        </p:txBody>
      </p:sp>
      <p:sp>
        <p:nvSpPr>
          <p:cNvPr id="3" name="Vertical Text Placeholder 2"/>
          <p:cNvSpPr>
            <a:spLocks noGrp="1"/>
          </p:cNvSpPr>
          <p:nvPr>
            <p:ph type="body" orient="vert" idx="1"/>
          </p:nvPr>
        </p:nvSpPr>
        <p:spPr>
          <a:xfrm>
            <a:off x="838203" y="365167"/>
            <a:ext cx="7734300" cy="5811839"/>
          </a:xfrm>
        </p:spPr>
        <p:txBody>
          <a:bodyPr vert="eaVert"/>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357481957"/>
      </p:ext>
    </p:extLst>
  </p:cSld>
  <p:clrMapOvr>
    <a:masterClrMapping/>
  </p:clrMapOvr>
</p:sldLayout>
</file>

<file path=ppt/slideLayouts/slideLayout34.xml><?xml version="1.0" encoding="utf-8"?>
<p:sldLayout xmlns:a="http://schemas.openxmlformats.org/drawingml/2006/main" xmlns:r="http://schemas.openxmlformats.org/officeDocument/2006/relationships" xmlns:p="http://schemas.openxmlformats.org/presentationml/2006/main" type="title" preserve="1">
  <p:cSld name="Title Slide">
    <p:spTree>
      <p:nvGrpSpPr>
        <p:cNvPr id="1" name=""/>
        <p:cNvGrpSpPr/>
        <p:nvPr/>
      </p:nvGrpSpPr>
      <p:grpSpPr>
        <a:xfrm>
          <a:off x="0" y="0"/>
          <a:ext cx="0" cy="0"/>
          <a:chOff x="0" y="0"/>
          <a:chExt cx="0" cy="0"/>
        </a:xfrm>
      </p:grpSpPr>
      <p:sp>
        <p:nvSpPr>
          <p:cNvPr id="2" name="Title 1"/>
          <p:cNvSpPr>
            <a:spLocks noGrp="1"/>
          </p:cNvSpPr>
          <p:nvPr>
            <p:ph type="ctrTitle"/>
          </p:nvPr>
        </p:nvSpPr>
        <p:spPr>
          <a:xfrm>
            <a:off x="1524000" y="1122363"/>
            <a:ext cx="9144000" cy="2387600"/>
          </a:xfrm>
        </p:spPr>
        <p:txBody>
          <a:bodyPr anchor="b"/>
          <a:lstStyle>
            <a:lvl1pPr algn="ctr">
              <a:defRPr sz="4500"/>
            </a:lvl1pPr>
          </a:lstStyle>
          <a:p>
            <a:r>
              <a:rPr lang="en-US"/>
              <a:t>Click to edit Master title style</a:t>
            </a:r>
          </a:p>
        </p:txBody>
      </p:sp>
      <p:sp>
        <p:nvSpPr>
          <p:cNvPr id="3" name="Subtitle 2"/>
          <p:cNvSpPr>
            <a:spLocks noGrp="1"/>
          </p:cNvSpPr>
          <p:nvPr>
            <p:ph type="subTitle" idx="1"/>
          </p:nvPr>
        </p:nvSpPr>
        <p:spPr>
          <a:xfrm>
            <a:off x="1524000" y="3602074"/>
            <a:ext cx="9144000" cy="1655763"/>
          </a:xfrm>
        </p:spPr>
        <p:txBody>
          <a:bodyPr/>
          <a:lstStyle>
            <a:lvl1pPr marL="0" indent="0" algn="ctr">
              <a:buNone/>
              <a:defRPr sz="1800"/>
            </a:lvl1pPr>
            <a:lvl2pPr marL="342900" indent="0" algn="ctr">
              <a:buNone/>
              <a:defRPr sz="1500"/>
            </a:lvl2pPr>
            <a:lvl3pPr marL="685800" indent="0" algn="ctr">
              <a:buNone/>
              <a:defRPr sz="1350"/>
            </a:lvl3pPr>
            <a:lvl4pPr marL="1028700" indent="0" algn="ctr">
              <a:buNone/>
              <a:defRPr sz="1200"/>
            </a:lvl4pPr>
            <a:lvl5pPr marL="1371600" indent="0" algn="ctr">
              <a:buNone/>
              <a:defRPr sz="1200"/>
            </a:lvl5pPr>
            <a:lvl6pPr marL="1714500" indent="0" algn="ctr">
              <a:buNone/>
              <a:defRPr sz="1200"/>
            </a:lvl6pPr>
            <a:lvl7pPr marL="2057400" indent="0" algn="ctr">
              <a:buNone/>
              <a:defRPr sz="1200"/>
            </a:lvl7pPr>
            <a:lvl8pPr marL="2400300" indent="0" algn="ctr">
              <a:buNone/>
              <a:defRPr sz="1200"/>
            </a:lvl8pPr>
            <a:lvl9pPr marL="2743200" indent="0" algn="ctr">
              <a:buNone/>
              <a:defRPr sz="1200"/>
            </a:lvl9pPr>
          </a:lstStyle>
          <a:p>
            <a:r>
              <a:rPr lang="en-US"/>
              <a:t>Click to edit Master subtitle style</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462060525"/>
      </p:ext>
    </p:extLst>
  </p:cSld>
  <p:clrMapOvr>
    <a:masterClrMapping/>
  </p:clrMapOvr>
</p:sldLayout>
</file>

<file path=ppt/slideLayouts/slideLayout35.xml><?xml version="1.0" encoding="utf-8"?>
<p:sldLayout xmlns:a="http://schemas.openxmlformats.org/drawingml/2006/main" xmlns:r="http://schemas.openxmlformats.org/officeDocument/2006/relationships" xmlns:p="http://schemas.openxmlformats.org/presentationml/2006/main" type="obj" preserve="1">
  <p:cSld name="Title and Conten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Content Placeholder 2"/>
          <p:cNvSpPr>
            <a:spLocks noGrp="1"/>
          </p:cNvSpPr>
          <p:nvPr>
            <p:ph idx="1"/>
          </p:nvPr>
        </p:nvSpPr>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188310862"/>
      </p:ext>
    </p:extLst>
  </p:cSld>
  <p:clrMapOvr>
    <a:masterClrMapping/>
  </p:clrMapOvr>
</p:sldLayout>
</file>

<file path=ppt/slideLayouts/slideLayout36.xml><?xml version="1.0" encoding="utf-8"?>
<p:sldLayout xmlns:a="http://schemas.openxmlformats.org/drawingml/2006/main" xmlns:r="http://schemas.openxmlformats.org/officeDocument/2006/relationships" xmlns:p="http://schemas.openxmlformats.org/presentationml/2006/main" type="secHead" preserve="1">
  <p:cSld name="Section Header">
    <p:spTree>
      <p:nvGrpSpPr>
        <p:cNvPr id="1" name=""/>
        <p:cNvGrpSpPr/>
        <p:nvPr/>
      </p:nvGrpSpPr>
      <p:grpSpPr>
        <a:xfrm>
          <a:off x="0" y="0"/>
          <a:ext cx="0" cy="0"/>
          <a:chOff x="0" y="0"/>
          <a:chExt cx="0" cy="0"/>
        </a:xfrm>
      </p:grpSpPr>
      <p:sp>
        <p:nvSpPr>
          <p:cNvPr id="2" name="Title 1"/>
          <p:cNvSpPr>
            <a:spLocks noGrp="1"/>
          </p:cNvSpPr>
          <p:nvPr>
            <p:ph type="title"/>
          </p:nvPr>
        </p:nvSpPr>
        <p:spPr>
          <a:xfrm>
            <a:off x="831851" y="1709777"/>
            <a:ext cx="10515600" cy="2852737"/>
          </a:xfrm>
        </p:spPr>
        <p:txBody>
          <a:bodyPr anchor="b"/>
          <a:lstStyle>
            <a:lvl1pPr>
              <a:defRPr sz="4500"/>
            </a:lvl1pPr>
          </a:lstStyle>
          <a:p>
            <a:r>
              <a:rPr lang="en-US"/>
              <a:t>Click to edit Master title style</a:t>
            </a:r>
          </a:p>
        </p:txBody>
      </p:sp>
      <p:sp>
        <p:nvSpPr>
          <p:cNvPr id="3" name="Text Placeholder 2"/>
          <p:cNvSpPr>
            <a:spLocks noGrp="1"/>
          </p:cNvSpPr>
          <p:nvPr>
            <p:ph type="body" idx="1"/>
          </p:nvPr>
        </p:nvSpPr>
        <p:spPr>
          <a:xfrm>
            <a:off x="831851" y="4589501"/>
            <a:ext cx="10515600" cy="1500187"/>
          </a:xfrm>
        </p:spPr>
        <p:txBody>
          <a:bodyPr/>
          <a:lstStyle>
            <a:lvl1pPr marL="0" indent="0">
              <a:buNone/>
              <a:defRPr sz="1800">
                <a:solidFill>
                  <a:schemeClr val="tx1">
                    <a:tint val="75000"/>
                  </a:schemeClr>
                </a:solidFill>
              </a:defRPr>
            </a:lvl1pPr>
            <a:lvl2pPr marL="342900" indent="0">
              <a:buNone/>
              <a:defRPr sz="1500">
                <a:solidFill>
                  <a:schemeClr val="tx1">
                    <a:tint val="75000"/>
                  </a:schemeClr>
                </a:solidFill>
              </a:defRPr>
            </a:lvl2pPr>
            <a:lvl3pPr marL="685800" indent="0">
              <a:buNone/>
              <a:defRPr sz="1350">
                <a:solidFill>
                  <a:schemeClr val="tx1">
                    <a:tint val="75000"/>
                  </a:schemeClr>
                </a:solidFill>
              </a:defRPr>
            </a:lvl3pPr>
            <a:lvl4pPr marL="1028700" indent="0">
              <a:buNone/>
              <a:defRPr sz="1200">
                <a:solidFill>
                  <a:schemeClr val="tx1">
                    <a:tint val="75000"/>
                  </a:schemeClr>
                </a:solidFill>
              </a:defRPr>
            </a:lvl4pPr>
            <a:lvl5pPr marL="1371600" indent="0">
              <a:buNone/>
              <a:defRPr sz="1200">
                <a:solidFill>
                  <a:schemeClr val="tx1">
                    <a:tint val="75000"/>
                  </a:schemeClr>
                </a:solidFill>
              </a:defRPr>
            </a:lvl5pPr>
            <a:lvl6pPr marL="1714500" indent="0">
              <a:buNone/>
              <a:defRPr sz="1200">
                <a:solidFill>
                  <a:schemeClr val="tx1">
                    <a:tint val="75000"/>
                  </a:schemeClr>
                </a:solidFill>
              </a:defRPr>
            </a:lvl6pPr>
            <a:lvl7pPr marL="2057400" indent="0">
              <a:buNone/>
              <a:defRPr sz="1200">
                <a:solidFill>
                  <a:schemeClr val="tx1">
                    <a:tint val="75000"/>
                  </a:schemeClr>
                </a:solidFill>
              </a:defRPr>
            </a:lvl7pPr>
            <a:lvl8pPr marL="2400300" indent="0">
              <a:buNone/>
              <a:defRPr sz="1200">
                <a:solidFill>
                  <a:schemeClr val="tx1">
                    <a:tint val="75000"/>
                  </a:schemeClr>
                </a:solidFill>
              </a:defRPr>
            </a:lvl8pPr>
            <a:lvl9pPr marL="2743200" indent="0">
              <a:buNone/>
              <a:defRPr sz="1200">
                <a:solidFill>
                  <a:schemeClr val="tx1">
                    <a:tint val="75000"/>
                  </a:schemeClr>
                </a:solidFill>
              </a:defRPr>
            </a:lvl9pPr>
          </a:lstStyle>
          <a:p>
            <a:pPr lvl="0"/>
            <a:r>
              <a:rPr lang="en-US"/>
              <a:t>Edit Master text styles</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703444877"/>
      </p:ext>
    </p:extLst>
  </p:cSld>
  <p:clrMapOvr>
    <a:masterClrMapping/>
  </p:clrMapOvr>
</p:sldLayout>
</file>

<file path=ppt/slideLayouts/slideLayout37.xml><?xml version="1.0" encoding="utf-8"?>
<p:sldLayout xmlns:a="http://schemas.openxmlformats.org/drawingml/2006/main" xmlns:r="http://schemas.openxmlformats.org/officeDocument/2006/relationships" xmlns:p="http://schemas.openxmlformats.org/presentationml/2006/main" type="twoObj" preserve="1">
  <p:cSld name="Two Conten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Content Placeholder 2"/>
          <p:cNvSpPr>
            <a:spLocks noGrp="1"/>
          </p:cNvSpPr>
          <p:nvPr>
            <p:ph sz="half" idx="1"/>
          </p:nvPr>
        </p:nvSpPr>
        <p:spPr>
          <a:xfrm>
            <a:off x="838200" y="1825625"/>
            <a:ext cx="5181600" cy="4351339"/>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Content Placeholder 3"/>
          <p:cNvSpPr>
            <a:spLocks noGrp="1"/>
          </p:cNvSpPr>
          <p:nvPr>
            <p:ph sz="half" idx="2"/>
          </p:nvPr>
        </p:nvSpPr>
        <p:spPr>
          <a:xfrm>
            <a:off x="6172200" y="1825625"/>
            <a:ext cx="5181600" cy="4351339"/>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5" name="Date Placeholder 4"/>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6" name="Footer Placeholder 5"/>
          <p:cNvSpPr>
            <a:spLocks noGrp="1"/>
          </p:cNvSpPr>
          <p:nvPr>
            <p:ph type="ftr" sz="quarter" idx="11"/>
          </p:nvPr>
        </p:nvSpPr>
        <p:spPr/>
        <p:txBody>
          <a:bodyPr/>
          <a:lstStyle/>
          <a:p>
            <a:endParaRPr lang="en-US">
              <a:solidFill>
                <a:prstClr val="black">
                  <a:tint val="75000"/>
                </a:prstClr>
              </a:solidFill>
            </a:endParaRPr>
          </a:p>
        </p:txBody>
      </p:sp>
      <p:sp>
        <p:nvSpPr>
          <p:cNvPr id="7" name="Slide Number Placeholder 6"/>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863005632"/>
      </p:ext>
    </p:extLst>
  </p:cSld>
  <p:clrMapOvr>
    <a:masterClrMapping/>
  </p:clrMapOvr>
</p:sldLayout>
</file>

<file path=ppt/slideLayouts/slideLayout38.xml><?xml version="1.0" encoding="utf-8"?>
<p:sldLayout xmlns:a="http://schemas.openxmlformats.org/drawingml/2006/main" xmlns:r="http://schemas.openxmlformats.org/officeDocument/2006/relationships" xmlns:p="http://schemas.openxmlformats.org/presentationml/2006/main" type="twoTxTwoObj" preserve="1">
  <p:cSld name="Comparison">
    <p:spTree>
      <p:nvGrpSpPr>
        <p:cNvPr id="1" name=""/>
        <p:cNvGrpSpPr/>
        <p:nvPr/>
      </p:nvGrpSpPr>
      <p:grpSpPr>
        <a:xfrm>
          <a:off x="0" y="0"/>
          <a:ext cx="0" cy="0"/>
          <a:chOff x="0" y="0"/>
          <a:chExt cx="0" cy="0"/>
        </a:xfrm>
      </p:grpSpPr>
      <p:sp>
        <p:nvSpPr>
          <p:cNvPr id="2" name="Title 1"/>
          <p:cNvSpPr>
            <a:spLocks noGrp="1"/>
          </p:cNvSpPr>
          <p:nvPr>
            <p:ph type="title"/>
          </p:nvPr>
        </p:nvSpPr>
        <p:spPr>
          <a:xfrm>
            <a:off x="839788" y="365129"/>
            <a:ext cx="10515600" cy="1325563"/>
          </a:xfrm>
        </p:spPr>
        <p:txBody>
          <a:bodyPr/>
          <a:lstStyle/>
          <a:p>
            <a:r>
              <a:rPr lang="en-US"/>
              <a:t>Click to edit Master title style</a:t>
            </a:r>
          </a:p>
        </p:txBody>
      </p:sp>
      <p:sp>
        <p:nvSpPr>
          <p:cNvPr id="3" name="Text Placeholder 2"/>
          <p:cNvSpPr>
            <a:spLocks noGrp="1"/>
          </p:cNvSpPr>
          <p:nvPr>
            <p:ph type="body" idx="1"/>
          </p:nvPr>
        </p:nvSpPr>
        <p:spPr>
          <a:xfrm>
            <a:off x="839789" y="1681163"/>
            <a:ext cx="5157787" cy="823912"/>
          </a:xfrm>
        </p:spPr>
        <p:txBody>
          <a:bodyPr anchor="b"/>
          <a:lstStyle>
            <a:lvl1pPr marL="0" indent="0">
              <a:buNone/>
              <a:defRPr sz="1800" b="1"/>
            </a:lvl1pPr>
            <a:lvl2pPr marL="342900" indent="0">
              <a:buNone/>
              <a:defRPr sz="1500" b="1"/>
            </a:lvl2pPr>
            <a:lvl3pPr marL="685800" indent="0">
              <a:buNone/>
              <a:defRPr sz="1350" b="1"/>
            </a:lvl3pPr>
            <a:lvl4pPr marL="1028700" indent="0">
              <a:buNone/>
              <a:defRPr sz="1200" b="1"/>
            </a:lvl4pPr>
            <a:lvl5pPr marL="1371600" indent="0">
              <a:buNone/>
              <a:defRPr sz="1200" b="1"/>
            </a:lvl5pPr>
            <a:lvl6pPr marL="1714500" indent="0">
              <a:buNone/>
              <a:defRPr sz="1200" b="1"/>
            </a:lvl6pPr>
            <a:lvl7pPr marL="2057400" indent="0">
              <a:buNone/>
              <a:defRPr sz="1200" b="1"/>
            </a:lvl7pPr>
            <a:lvl8pPr marL="2400300" indent="0">
              <a:buNone/>
              <a:defRPr sz="1200" b="1"/>
            </a:lvl8pPr>
            <a:lvl9pPr marL="2743200" indent="0">
              <a:buNone/>
              <a:defRPr sz="1200" b="1"/>
            </a:lvl9pPr>
          </a:lstStyle>
          <a:p>
            <a:pPr lvl="0"/>
            <a:r>
              <a:rPr lang="en-US"/>
              <a:t>Edit Master text styles</a:t>
            </a:r>
          </a:p>
        </p:txBody>
      </p:sp>
      <p:sp>
        <p:nvSpPr>
          <p:cNvPr id="4" name="Content Placeholder 3"/>
          <p:cNvSpPr>
            <a:spLocks noGrp="1"/>
          </p:cNvSpPr>
          <p:nvPr>
            <p:ph sz="half" idx="2"/>
          </p:nvPr>
        </p:nvSpPr>
        <p:spPr>
          <a:xfrm>
            <a:off x="839789" y="2505075"/>
            <a:ext cx="5157787" cy="3684588"/>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5" name="Text Placeholder 4"/>
          <p:cNvSpPr>
            <a:spLocks noGrp="1"/>
          </p:cNvSpPr>
          <p:nvPr>
            <p:ph type="body" sz="quarter" idx="3"/>
          </p:nvPr>
        </p:nvSpPr>
        <p:spPr>
          <a:xfrm>
            <a:off x="6172203" y="1681163"/>
            <a:ext cx="5183188" cy="823912"/>
          </a:xfrm>
        </p:spPr>
        <p:txBody>
          <a:bodyPr anchor="b"/>
          <a:lstStyle>
            <a:lvl1pPr marL="0" indent="0">
              <a:buNone/>
              <a:defRPr sz="1800" b="1"/>
            </a:lvl1pPr>
            <a:lvl2pPr marL="342900" indent="0">
              <a:buNone/>
              <a:defRPr sz="1500" b="1"/>
            </a:lvl2pPr>
            <a:lvl3pPr marL="685800" indent="0">
              <a:buNone/>
              <a:defRPr sz="1350" b="1"/>
            </a:lvl3pPr>
            <a:lvl4pPr marL="1028700" indent="0">
              <a:buNone/>
              <a:defRPr sz="1200" b="1"/>
            </a:lvl4pPr>
            <a:lvl5pPr marL="1371600" indent="0">
              <a:buNone/>
              <a:defRPr sz="1200" b="1"/>
            </a:lvl5pPr>
            <a:lvl6pPr marL="1714500" indent="0">
              <a:buNone/>
              <a:defRPr sz="1200" b="1"/>
            </a:lvl6pPr>
            <a:lvl7pPr marL="2057400" indent="0">
              <a:buNone/>
              <a:defRPr sz="1200" b="1"/>
            </a:lvl7pPr>
            <a:lvl8pPr marL="2400300" indent="0">
              <a:buNone/>
              <a:defRPr sz="1200" b="1"/>
            </a:lvl8pPr>
            <a:lvl9pPr marL="2743200" indent="0">
              <a:buNone/>
              <a:defRPr sz="1200" b="1"/>
            </a:lvl9pPr>
          </a:lstStyle>
          <a:p>
            <a:pPr lvl="0"/>
            <a:r>
              <a:rPr lang="en-US"/>
              <a:t>Edit Master text styles</a:t>
            </a:r>
          </a:p>
        </p:txBody>
      </p:sp>
      <p:sp>
        <p:nvSpPr>
          <p:cNvPr id="6" name="Content Placeholder 5"/>
          <p:cNvSpPr>
            <a:spLocks noGrp="1"/>
          </p:cNvSpPr>
          <p:nvPr>
            <p:ph sz="quarter" idx="4"/>
          </p:nvPr>
        </p:nvSpPr>
        <p:spPr>
          <a:xfrm>
            <a:off x="6172203" y="2505075"/>
            <a:ext cx="5183188" cy="3684588"/>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7" name="Date Placeholder 6"/>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8" name="Footer Placeholder 7"/>
          <p:cNvSpPr>
            <a:spLocks noGrp="1"/>
          </p:cNvSpPr>
          <p:nvPr>
            <p:ph type="ftr" sz="quarter" idx="11"/>
          </p:nvPr>
        </p:nvSpPr>
        <p:spPr/>
        <p:txBody>
          <a:bodyPr/>
          <a:lstStyle/>
          <a:p>
            <a:endParaRPr lang="en-US">
              <a:solidFill>
                <a:prstClr val="black">
                  <a:tint val="75000"/>
                </a:prstClr>
              </a:solidFill>
            </a:endParaRPr>
          </a:p>
        </p:txBody>
      </p:sp>
      <p:sp>
        <p:nvSpPr>
          <p:cNvPr id="9" name="Slide Number Placeholder 8"/>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3513913481"/>
      </p:ext>
    </p:extLst>
  </p:cSld>
  <p:clrMapOvr>
    <a:masterClrMapping/>
  </p:clrMapOvr>
</p:sldLayout>
</file>

<file path=ppt/slideLayouts/slideLayout39.xml><?xml version="1.0" encoding="utf-8"?>
<p:sldLayout xmlns:a="http://schemas.openxmlformats.org/drawingml/2006/main" xmlns:r="http://schemas.openxmlformats.org/officeDocument/2006/relationships" xmlns:p="http://schemas.openxmlformats.org/presentationml/2006/main" type="titleOnly" preserve="1">
  <p:cSld name="Title Only">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Date Placeholder 2"/>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4" name="Footer Placeholder 3"/>
          <p:cNvSpPr>
            <a:spLocks noGrp="1"/>
          </p:cNvSpPr>
          <p:nvPr>
            <p:ph type="ftr" sz="quarter" idx="11"/>
          </p:nvPr>
        </p:nvSpPr>
        <p:spPr/>
        <p:txBody>
          <a:bodyPr/>
          <a:lstStyle/>
          <a:p>
            <a:endParaRPr lang="en-US">
              <a:solidFill>
                <a:prstClr val="black">
                  <a:tint val="75000"/>
                </a:prstClr>
              </a:solidFill>
            </a:endParaRPr>
          </a:p>
        </p:txBody>
      </p:sp>
      <p:sp>
        <p:nvSpPr>
          <p:cNvPr id="5" name="Slide Number Placeholder 4"/>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3454384252"/>
      </p:ext>
    </p:extLst>
  </p:cSld>
  <p:clrMapOvr>
    <a:masterClrMapping/>
  </p:clrMapOvr>
</p:sldLayout>
</file>

<file path=ppt/slideLayouts/slideLayout4.xml><?xml version="1.0" encoding="utf-8"?>
<p:sldLayout xmlns:a="http://schemas.openxmlformats.org/drawingml/2006/main" xmlns:r="http://schemas.openxmlformats.org/officeDocument/2006/relationships" xmlns:p="http://schemas.openxmlformats.org/presentationml/2006/main" type="twoObj" preserve="1">
  <p:cSld name="两栏内容">
    <p:spTree>
      <p:nvGrpSpPr>
        <p:cNvPr id="1" name=""/>
        <p:cNvGrpSpPr/>
        <p:nvPr/>
      </p:nvGrpSpPr>
      <p:grpSpPr>
        <a:xfrm>
          <a:off x="0" y="0"/>
          <a:ext cx="0" cy="0"/>
          <a:chOff x="0" y="0"/>
          <a:chExt cx="0" cy="0"/>
        </a:xfrm>
      </p:grpSpPr>
      <p:sp>
        <p:nvSpPr>
          <p:cNvPr id="2" name="标题 1"/>
          <p:cNvSpPr>
            <a:spLocks noGrp="1"/>
          </p:cNvSpPr>
          <p:nvPr>
            <p:ph type="title"/>
          </p:nvPr>
        </p:nvSpPr>
        <p:spPr/>
        <p:txBody>
          <a:bodyPr/>
          <a:lstStyle/>
          <a:p>
            <a:r>
              <a:rPr lang="en-US" altLang="zh-CN"/>
              <a:t>Click to edit Master title style</a:t>
            </a:r>
            <a:endParaRPr lang="zh-CN" altLang="en-US"/>
          </a:p>
        </p:txBody>
      </p:sp>
      <p:sp>
        <p:nvSpPr>
          <p:cNvPr id="3" name="内容占位符 2"/>
          <p:cNvSpPr>
            <a:spLocks noGrp="1"/>
          </p:cNvSpPr>
          <p:nvPr>
            <p:ph sz="half" idx="1"/>
          </p:nvPr>
        </p:nvSpPr>
        <p:spPr>
          <a:xfrm>
            <a:off x="838200" y="1825625"/>
            <a:ext cx="5181600" cy="4351338"/>
          </a:xfrm>
        </p:spPr>
        <p:txBody>
          <a:bodyPr/>
          <a:lstStyle/>
          <a:p>
            <a:pPr lvl="0"/>
            <a:r>
              <a:rPr lang="en-US" altLang="zh-CN"/>
              <a:t>Click to edit Master text styles</a:t>
            </a:r>
          </a:p>
          <a:p>
            <a:pPr lvl="1"/>
            <a:r>
              <a:rPr lang="en-US" altLang="zh-CN"/>
              <a:t>Second level</a:t>
            </a:r>
          </a:p>
          <a:p>
            <a:pPr lvl="2"/>
            <a:r>
              <a:rPr lang="en-US" altLang="zh-CN"/>
              <a:t>Third level</a:t>
            </a:r>
          </a:p>
          <a:p>
            <a:pPr lvl="3"/>
            <a:r>
              <a:rPr lang="en-US" altLang="zh-CN"/>
              <a:t>Fourth level</a:t>
            </a:r>
          </a:p>
          <a:p>
            <a:pPr lvl="4"/>
            <a:r>
              <a:rPr lang="en-US" altLang="zh-CN"/>
              <a:t>Fifth level</a:t>
            </a:r>
            <a:endParaRPr lang="zh-CN" altLang="en-US"/>
          </a:p>
        </p:txBody>
      </p:sp>
      <p:sp>
        <p:nvSpPr>
          <p:cNvPr id="4" name="内容占位符 3"/>
          <p:cNvSpPr>
            <a:spLocks noGrp="1"/>
          </p:cNvSpPr>
          <p:nvPr>
            <p:ph sz="half" idx="2"/>
          </p:nvPr>
        </p:nvSpPr>
        <p:spPr>
          <a:xfrm>
            <a:off x="6172200" y="1825625"/>
            <a:ext cx="5181600" cy="4351338"/>
          </a:xfrm>
        </p:spPr>
        <p:txBody>
          <a:bodyPr/>
          <a:lstStyle/>
          <a:p>
            <a:pPr lvl="0"/>
            <a:r>
              <a:rPr lang="en-US" altLang="zh-CN"/>
              <a:t>Click to edit Master text styles</a:t>
            </a:r>
          </a:p>
          <a:p>
            <a:pPr lvl="1"/>
            <a:r>
              <a:rPr lang="en-US" altLang="zh-CN"/>
              <a:t>Second level</a:t>
            </a:r>
          </a:p>
          <a:p>
            <a:pPr lvl="2"/>
            <a:r>
              <a:rPr lang="en-US" altLang="zh-CN"/>
              <a:t>Third level</a:t>
            </a:r>
          </a:p>
          <a:p>
            <a:pPr lvl="3"/>
            <a:r>
              <a:rPr lang="en-US" altLang="zh-CN"/>
              <a:t>Fourth level</a:t>
            </a:r>
          </a:p>
          <a:p>
            <a:pPr lvl="4"/>
            <a:r>
              <a:rPr lang="en-US" altLang="zh-CN"/>
              <a:t>Fifth level</a:t>
            </a:r>
            <a:endParaRPr lang="zh-CN" altLang="en-US"/>
          </a:p>
        </p:txBody>
      </p:sp>
      <p:sp>
        <p:nvSpPr>
          <p:cNvPr id="5" name="日期占位符 4"/>
          <p:cNvSpPr>
            <a:spLocks noGrp="1"/>
          </p:cNvSpPr>
          <p:nvPr>
            <p:ph type="dt" sz="half" idx="10"/>
          </p:nvPr>
        </p:nvSpPr>
        <p:spPr/>
        <p:txBody>
          <a:bodyPr/>
          <a:lstStyle/>
          <a:p>
            <a:fld id="{D997B5FA-0921-464F-AAE1-844C04324D75}" type="datetimeFigureOut">
              <a:rPr lang="zh-CN" altLang="en-US" smtClean="0"/>
              <a:t>2021/9/15</a:t>
            </a:fld>
            <a:endParaRPr lang="zh-CN" altLang="en-US"/>
          </a:p>
        </p:txBody>
      </p:sp>
      <p:sp>
        <p:nvSpPr>
          <p:cNvPr id="6" name="页脚占位符 5"/>
          <p:cNvSpPr>
            <a:spLocks noGrp="1"/>
          </p:cNvSpPr>
          <p:nvPr>
            <p:ph type="ftr" sz="quarter" idx="11"/>
          </p:nvPr>
        </p:nvSpPr>
        <p:spPr/>
        <p:txBody>
          <a:bodyPr/>
          <a:lstStyle/>
          <a:p>
            <a:endParaRPr lang="zh-CN" altLang="en-US"/>
          </a:p>
        </p:txBody>
      </p:sp>
      <p:sp>
        <p:nvSpPr>
          <p:cNvPr id="7" name="灯片编号占位符 6"/>
          <p:cNvSpPr>
            <a:spLocks noGrp="1"/>
          </p:cNvSpPr>
          <p:nvPr>
            <p:ph type="sldNum" sz="quarter" idx="12"/>
          </p:nvPr>
        </p:nvSpPr>
        <p:spPr/>
        <p:txBody>
          <a:bodyPr/>
          <a:lstStyle/>
          <a:p>
            <a:fld id="{565CE74E-AB26-4998-AD42-012C4C1AD076}" type="slidenum">
              <a:rPr lang="zh-CN" altLang="en-US" smtClean="0"/>
              <a:t>‹#›</a:t>
            </a:fld>
            <a:endParaRPr lang="zh-CN" altLang="en-US"/>
          </a:p>
        </p:txBody>
      </p:sp>
    </p:spTree>
  </p:cSld>
  <p:clrMapOvr>
    <a:masterClrMapping/>
  </p:clrMapOvr>
  <mc:AlternateContent xmlns:mc="http://schemas.openxmlformats.org/markup-compatibility/2006" xmlns:p14="http://schemas.microsoft.com/office/powerpoint/2010/main">
    <mc:Choice Requires="p14">
      <p:transition spd="slow" p14:dur="1500" advTm="1000">
        <p:split orient="vert"/>
      </p:transition>
    </mc:Choice>
    <mc:Fallback xmlns="">
      <p:transition spd="slow" advTm="1000">
        <p:split orient="vert"/>
      </p:transition>
    </mc:Fallback>
  </mc:AlternateContent>
</p:sldLayout>
</file>

<file path=ppt/slideLayouts/slideLayout40.xml><?xml version="1.0" encoding="utf-8"?>
<p:sldLayout xmlns:a="http://schemas.openxmlformats.org/drawingml/2006/main" xmlns:r="http://schemas.openxmlformats.org/officeDocument/2006/relationships" xmlns:p="http://schemas.openxmlformats.org/presentationml/2006/main" type="blank" preserve="1">
  <p:cSld name="Blank">
    <p:spTree>
      <p:nvGrpSpPr>
        <p:cNvPr id="1" name=""/>
        <p:cNvGrpSpPr/>
        <p:nvPr/>
      </p:nvGrpSpPr>
      <p:grpSpPr>
        <a:xfrm>
          <a:off x="0" y="0"/>
          <a:ext cx="0" cy="0"/>
          <a:chOff x="0" y="0"/>
          <a:chExt cx="0" cy="0"/>
        </a:xfrm>
      </p:grpSpPr>
      <p:sp>
        <p:nvSpPr>
          <p:cNvPr id="2" name="Date Placeholder 1"/>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3" name="Footer Placeholder 2"/>
          <p:cNvSpPr>
            <a:spLocks noGrp="1"/>
          </p:cNvSpPr>
          <p:nvPr>
            <p:ph type="ftr" sz="quarter" idx="11"/>
          </p:nvPr>
        </p:nvSpPr>
        <p:spPr/>
        <p:txBody>
          <a:bodyPr/>
          <a:lstStyle/>
          <a:p>
            <a:endParaRPr lang="en-US">
              <a:solidFill>
                <a:prstClr val="black">
                  <a:tint val="75000"/>
                </a:prstClr>
              </a:solidFill>
            </a:endParaRPr>
          </a:p>
        </p:txBody>
      </p:sp>
      <p:sp>
        <p:nvSpPr>
          <p:cNvPr id="4" name="Slide Number Placeholder 3"/>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2893314467"/>
      </p:ext>
    </p:extLst>
  </p:cSld>
  <p:clrMapOvr>
    <a:masterClrMapping/>
  </p:clrMapOvr>
</p:sldLayout>
</file>

<file path=ppt/slideLayouts/slideLayout41.xml><?xml version="1.0" encoding="utf-8"?>
<p:sldLayout xmlns:a="http://schemas.openxmlformats.org/drawingml/2006/main" xmlns:r="http://schemas.openxmlformats.org/officeDocument/2006/relationships" xmlns:p="http://schemas.openxmlformats.org/presentationml/2006/main" type="objTx" preserve="1">
  <p:cSld name="Content with Caption">
    <p:spTree>
      <p:nvGrpSpPr>
        <p:cNvPr id="1" name=""/>
        <p:cNvGrpSpPr/>
        <p:nvPr/>
      </p:nvGrpSpPr>
      <p:grpSpPr>
        <a:xfrm>
          <a:off x="0" y="0"/>
          <a:ext cx="0" cy="0"/>
          <a:chOff x="0" y="0"/>
          <a:chExt cx="0" cy="0"/>
        </a:xfrm>
      </p:grpSpPr>
      <p:sp>
        <p:nvSpPr>
          <p:cNvPr id="2" name="Title 1"/>
          <p:cNvSpPr>
            <a:spLocks noGrp="1"/>
          </p:cNvSpPr>
          <p:nvPr>
            <p:ph type="title"/>
          </p:nvPr>
        </p:nvSpPr>
        <p:spPr>
          <a:xfrm>
            <a:off x="839788" y="457200"/>
            <a:ext cx="3932237" cy="1600200"/>
          </a:xfrm>
        </p:spPr>
        <p:txBody>
          <a:bodyPr anchor="b"/>
          <a:lstStyle>
            <a:lvl1pPr>
              <a:defRPr sz="2400"/>
            </a:lvl1pPr>
          </a:lstStyle>
          <a:p>
            <a:r>
              <a:rPr lang="en-US"/>
              <a:t>Click to edit Master title style</a:t>
            </a:r>
          </a:p>
        </p:txBody>
      </p:sp>
      <p:sp>
        <p:nvSpPr>
          <p:cNvPr id="3" name="Content Placeholder 2"/>
          <p:cNvSpPr>
            <a:spLocks noGrp="1"/>
          </p:cNvSpPr>
          <p:nvPr>
            <p:ph idx="1"/>
          </p:nvPr>
        </p:nvSpPr>
        <p:spPr>
          <a:xfrm>
            <a:off x="5183188" y="987463"/>
            <a:ext cx="6172200" cy="4873625"/>
          </a:xfrm>
        </p:spPr>
        <p:txBody>
          <a:bodyPr/>
          <a:lstStyle>
            <a:lvl1pPr>
              <a:defRPr sz="2400"/>
            </a:lvl1pPr>
            <a:lvl2pPr>
              <a:defRPr sz="2100"/>
            </a:lvl2pPr>
            <a:lvl3pPr>
              <a:defRPr sz="1800"/>
            </a:lvl3pPr>
            <a:lvl4pPr>
              <a:defRPr sz="1500"/>
            </a:lvl4pPr>
            <a:lvl5pPr>
              <a:defRPr sz="1500"/>
            </a:lvl5pPr>
            <a:lvl6pPr>
              <a:defRPr sz="1500"/>
            </a:lvl6pPr>
            <a:lvl7pPr>
              <a:defRPr sz="1500"/>
            </a:lvl7pPr>
            <a:lvl8pPr>
              <a:defRPr sz="1500"/>
            </a:lvl8pPr>
            <a:lvl9pPr>
              <a:defRPr sz="1500"/>
            </a:lvl9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Text Placeholder 3"/>
          <p:cNvSpPr>
            <a:spLocks noGrp="1"/>
          </p:cNvSpPr>
          <p:nvPr>
            <p:ph type="body" sz="half" idx="2"/>
          </p:nvPr>
        </p:nvSpPr>
        <p:spPr>
          <a:xfrm>
            <a:off x="839788" y="2057401"/>
            <a:ext cx="3932237" cy="3811588"/>
          </a:xfrm>
        </p:spPr>
        <p:txBody>
          <a:bodyPr/>
          <a:lstStyle>
            <a:lvl1pPr marL="0" indent="0">
              <a:buNone/>
              <a:defRPr sz="1200"/>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en-US"/>
              <a:t>Edit Master text styles</a:t>
            </a:r>
          </a:p>
        </p:txBody>
      </p:sp>
      <p:sp>
        <p:nvSpPr>
          <p:cNvPr id="5" name="Date Placeholder 4"/>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6" name="Footer Placeholder 5"/>
          <p:cNvSpPr>
            <a:spLocks noGrp="1"/>
          </p:cNvSpPr>
          <p:nvPr>
            <p:ph type="ftr" sz="quarter" idx="11"/>
          </p:nvPr>
        </p:nvSpPr>
        <p:spPr/>
        <p:txBody>
          <a:bodyPr/>
          <a:lstStyle/>
          <a:p>
            <a:endParaRPr lang="en-US">
              <a:solidFill>
                <a:prstClr val="black">
                  <a:tint val="75000"/>
                </a:prstClr>
              </a:solidFill>
            </a:endParaRPr>
          </a:p>
        </p:txBody>
      </p:sp>
      <p:sp>
        <p:nvSpPr>
          <p:cNvPr id="7" name="Slide Number Placeholder 6"/>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2597770202"/>
      </p:ext>
    </p:extLst>
  </p:cSld>
  <p:clrMapOvr>
    <a:masterClrMapping/>
  </p:clrMapOvr>
</p:sldLayout>
</file>

<file path=ppt/slideLayouts/slideLayout42.xml><?xml version="1.0" encoding="utf-8"?>
<p:sldLayout xmlns:a="http://schemas.openxmlformats.org/drawingml/2006/main" xmlns:r="http://schemas.openxmlformats.org/officeDocument/2006/relationships" xmlns:p="http://schemas.openxmlformats.org/presentationml/2006/main" type="picTx" preserve="1">
  <p:cSld name="Picture with Caption">
    <p:spTree>
      <p:nvGrpSpPr>
        <p:cNvPr id="1" name=""/>
        <p:cNvGrpSpPr/>
        <p:nvPr/>
      </p:nvGrpSpPr>
      <p:grpSpPr>
        <a:xfrm>
          <a:off x="0" y="0"/>
          <a:ext cx="0" cy="0"/>
          <a:chOff x="0" y="0"/>
          <a:chExt cx="0" cy="0"/>
        </a:xfrm>
      </p:grpSpPr>
      <p:sp>
        <p:nvSpPr>
          <p:cNvPr id="2" name="Title 1"/>
          <p:cNvSpPr>
            <a:spLocks noGrp="1"/>
          </p:cNvSpPr>
          <p:nvPr>
            <p:ph type="title"/>
          </p:nvPr>
        </p:nvSpPr>
        <p:spPr>
          <a:xfrm>
            <a:off x="839788" y="457200"/>
            <a:ext cx="3932237" cy="1600200"/>
          </a:xfrm>
        </p:spPr>
        <p:txBody>
          <a:bodyPr anchor="b"/>
          <a:lstStyle>
            <a:lvl1pPr>
              <a:defRPr sz="2400"/>
            </a:lvl1pPr>
          </a:lstStyle>
          <a:p>
            <a:r>
              <a:rPr lang="en-US"/>
              <a:t>Click to edit Master title style</a:t>
            </a:r>
          </a:p>
        </p:txBody>
      </p:sp>
      <p:sp>
        <p:nvSpPr>
          <p:cNvPr id="3" name="Picture Placeholder 2"/>
          <p:cNvSpPr>
            <a:spLocks noGrp="1"/>
          </p:cNvSpPr>
          <p:nvPr>
            <p:ph type="pic" idx="1"/>
          </p:nvPr>
        </p:nvSpPr>
        <p:spPr>
          <a:xfrm>
            <a:off x="5183188" y="987463"/>
            <a:ext cx="6172200" cy="4873625"/>
          </a:xfrm>
        </p:spPr>
        <p:txBody>
          <a:bodyPr/>
          <a:lstStyle>
            <a:lvl1pPr marL="0" indent="0">
              <a:buNone/>
              <a:defRPr sz="2400"/>
            </a:lvl1pPr>
            <a:lvl2pPr marL="342900" indent="0">
              <a:buNone/>
              <a:defRPr sz="2100"/>
            </a:lvl2pPr>
            <a:lvl3pPr marL="685800" indent="0">
              <a:buNone/>
              <a:defRPr sz="1800"/>
            </a:lvl3pPr>
            <a:lvl4pPr marL="1028700" indent="0">
              <a:buNone/>
              <a:defRPr sz="1500"/>
            </a:lvl4pPr>
            <a:lvl5pPr marL="1371600" indent="0">
              <a:buNone/>
              <a:defRPr sz="1500"/>
            </a:lvl5pPr>
            <a:lvl6pPr marL="1714500" indent="0">
              <a:buNone/>
              <a:defRPr sz="1500"/>
            </a:lvl6pPr>
            <a:lvl7pPr marL="2057400" indent="0">
              <a:buNone/>
              <a:defRPr sz="1500"/>
            </a:lvl7pPr>
            <a:lvl8pPr marL="2400300" indent="0">
              <a:buNone/>
              <a:defRPr sz="1500"/>
            </a:lvl8pPr>
            <a:lvl9pPr marL="2743200" indent="0">
              <a:buNone/>
              <a:defRPr sz="1500"/>
            </a:lvl9pPr>
          </a:lstStyle>
          <a:p>
            <a:endParaRPr lang="en-US"/>
          </a:p>
        </p:txBody>
      </p:sp>
      <p:sp>
        <p:nvSpPr>
          <p:cNvPr id="4" name="Text Placeholder 3"/>
          <p:cNvSpPr>
            <a:spLocks noGrp="1"/>
          </p:cNvSpPr>
          <p:nvPr>
            <p:ph type="body" sz="half" idx="2"/>
          </p:nvPr>
        </p:nvSpPr>
        <p:spPr>
          <a:xfrm>
            <a:off x="839788" y="2057401"/>
            <a:ext cx="3932237" cy="3811588"/>
          </a:xfrm>
        </p:spPr>
        <p:txBody>
          <a:bodyPr/>
          <a:lstStyle>
            <a:lvl1pPr marL="0" indent="0">
              <a:buNone/>
              <a:defRPr sz="1200"/>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en-US"/>
              <a:t>Edit Master text styles</a:t>
            </a:r>
          </a:p>
        </p:txBody>
      </p:sp>
      <p:sp>
        <p:nvSpPr>
          <p:cNvPr id="5" name="Date Placeholder 4"/>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6" name="Footer Placeholder 5"/>
          <p:cNvSpPr>
            <a:spLocks noGrp="1"/>
          </p:cNvSpPr>
          <p:nvPr>
            <p:ph type="ftr" sz="quarter" idx="11"/>
          </p:nvPr>
        </p:nvSpPr>
        <p:spPr/>
        <p:txBody>
          <a:bodyPr/>
          <a:lstStyle/>
          <a:p>
            <a:endParaRPr lang="en-US">
              <a:solidFill>
                <a:prstClr val="black">
                  <a:tint val="75000"/>
                </a:prstClr>
              </a:solidFill>
            </a:endParaRPr>
          </a:p>
        </p:txBody>
      </p:sp>
      <p:sp>
        <p:nvSpPr>
          <p:cNvPr id="7" name="Slide Number Placeholder 6"/>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3664847797"/>
      </p:ext>
    </p:extLst>
  </p:cSld>
  <p:clrMapOvr>
    <a:masterClrMapping/>
  </p:clrMapOvr>
</p:sldLayout>
</file>

<file path=ppt/slideLayouts/slideLayout43.xml><?xml version="1.0" encoding="utf-8"?>
<p:sldLayout xmlns:a="http://schemas.openxmlformats.org/drawingml/2006/main" xmlns:r="http://schemas.openxmlformats.org/officeDocument/2006/relationships" xmlns:p="http://schemas.openxmlformats.org/presentationml/2006/main" type="vertTx" preserve="1">
  <p:cSld name="Title and Vertical Tex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Vertical Text Placeholder 2"/>
          <p:cNvSpPr>
            <a:spLocks noGrp="1"/>
          </p:cNvSpPr>
          <p:nvPr>
            <p:ph type="body" orient="vert" idx="1"/>
          </p:nvPr>
        </p:nvSpPr>
        <p:spPr/>
        <p:txBody>
          <a:bodyPr vert="eaVert"/>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3585040682"/>
      </p:ext>
    </p:extLst>
  </p:cSld>
  <p:clrMapOvr>
    <a:masterClrMapping/>
  </p:clrMapOvr>
</p:sldLayout>
</file>

<file path=ppt/slideLayouts/slideLayout44.xml><?xml version="1.0" encoding="utf-8"?>
<p:sldLayout xmlns:a="http://schemas.openxmlformats.org/drawingml/2006/main" xmlns:r="http://schemas.openxmlformats.org/officeDocument/2006/relationships" xmlns:p="http://schemas.openxmlformats.org/presentationml/2006/main" type="vertTitleAndTx" preserve="1">
  <p:cSld name="Vertical Title and Text">
    <p:spTree>
      <p:nvGrpSpPr>
        <p:cNvPr id="1" name=""/>
        <p:cNvGrpSpPr/>
        <p:nvPr/>
      </p:nvGrpSpPr>
      <p:grpSpPr>
        <a:xfrm>
          <a:off x="0" y="0"/>
          <a:ext cx="0" cy="0"/>
          <a:chOff x="0" y="0"/>
          <a:chExt cx="0" cy="0"/>
        </a:xfrm>
      </p:grpSpPr>
      <p:sp>
        <p:nvSpPr>
          <p:cNvPr id="2" name="Vertical Title 1"/>
          <p:cNvSpPr>
            <a:spLocks noGrp="1"/>
          </p:cNvSpPr>
          <p:nvPr>
            <p:ph type="title" orient="vert"/>
          </p:nvPr>
        </p:nvSpPr>
        <p:spPr>
          <a:xfrm>
            <a:off x="8724902" y="365163"/>
            <a:ext cx="2628900" cy="5811839"/>
          </a:xfrm>
        </p:spPr>
        <p:txBody>
          <a:bodyPr vert="eaVert"/>
          <a:lstStyle/>
          <a:p>
            <a:r>
              <a:rPr lang="en-US"/>
              <a:t>Click to edit Master title style</a:t>
            </a:r>
          </a:p>
        </p:txBody>
      </p:sp>
      <p:sp>
        <p:nvSpPr>
          <p:cNvPr id="3" name="Vertical Text Placeholder 2"/>
          <p:cNvSpPr>
            <a:spLocks noGrp="1"/>
          </p:cNvSpPr>
          <p:nvPr>
            <p:ph type="body" orient="vert" idx="1"/>
          </p:nvPr>
        </p:nvSpPr>
        <p:spPr>
          <a:xfrm>
            <a:off x="838203" y="365163"/>
            <a:ext cx="7734300" cy="5811839"/>
          </a:xfrm>
        </p:spPr>
        <p:txBody>
          <a:bodyPr vert="eaVert"/>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1997588911"/>
      </p:ext>
    </p:extLst>
  </p:cSld>
  <p:clrMapOvr>
    <a:masterClrMapping/>
  </p:clrMapOvr>
</p:sldLayout>
</file>

<file path=ppt/slideLayouts/slideLayout45.xml><?xml version="1.0" encoding="utf-8"?>
<p:sldLayout xmlns:a="http://schemas.openxmlformats.org/drawingml/2006/main" xmlns:r="http://schemas.openxmlformats.org/officeDocument/2006/relationships" xmlns:p="http://schemas.openxmlformats.org/presentationml/2006/main" type="title" preserve="1">
  <p:cSld name="Title Slide">
    <p:spTree>
      <p:nvGrpSpPr>
        <p:cNvPr id="1" name=""/>
        <p:cNvGrpSpPr/>
        <p:nvPr/>
      </p:nvGrpSpPr>
      <p:grpSpPr>
        <a:xfrm>
          <a:off x="0" y="0"/>
          <a:ext cx="0" cy="0"/>
          <a:chOff x="0" y="0"/>
          <a:chExt cx="0" cy="0"/>
        </a:xfrm>
      </p:grpSpPr>
      <p:sp>
        <p:nvSpPr>
          <p:cNvPr id="2" name="Title 1"/>
          <p:cNvSpPr>
            <a:spLocks noGrp="1"/>
          </p:cNvSpPr>
          <p:nvPr>
            <p:ph type="ctrTitle"/>
          </p:nvPr>
        </p:nvSpPr>
        <p:spPr>
          <a:xfrm>
            <a:off x="1524000" y="1122363"/>
            <a:ext cx="9144000" cy="2387600"/>
          </a:xfrm>
        </p:spPr>
        <p:txBody>
          <a:bodyPr anchor="b"/>
          <a:lstStyle>
            <a:lvl1pPr algn="ctr">
              <a:defRPr sz="4500"/>
            </a:lvl1pPr>
          </a:lstStyle>
          <a:p>
            <a:r>
              <a:rPr lang="en-US"/>
              <a:t>Click to edit Master title style</a:t>
            </a:r>
          </a:p>
        </p:txBody>
      </p:sp>
      <p:sp>
        <p:nvSpPr>
          <p:cNvPr id="3" name="Subtitle 2"/>
          <p:cNvSpPr>
            <a:spLocks noGrp="1"/>
          </p:cNvSpPr>
          <p:nvPr>
            <p:ph type="subTitle" idx="1"/>
          </p:nvPr>
        </p:nvSpPr>
        <p:spPr>
          <a:xfrm>
            <a:off x="1524000" y="3602068"/>
            <a:ext cx="9144000" cy="1655763"/>
          </a:xfrm>
        </p:spPr>
        <p:txBody>
          <a:bodyPr/>
          <a:lstStyle>
            <a:lvl1pPr marL="0" indent="0" algn="ctr">
              <a:buNone/>
              <a:defRPr sz="1800"/>
            </a:lvl1pPr>
            <a:lvl2pPr marL="342900" indent="0" algn="ctr">
              <a:buNone/>
              <a:defRPr sz="1500"/>
            </a:lvl2pPr>
            <a:lvl3pPr marL="685800" indent="0" algn="ctr">
              <a:buNone/>
              <a:defRPr sz="1350"/>
            </a:lvl3pPr>
            <a:lvl4pPr marL="1028700" indent="0" algn="ctr">
              <a:buNone/>
              <a:defRPr sz="1200"/>
            </a:lvl4pPr>
            <a:lvl5pPr marL="1371600" indent="0" algn="ctr">
              <a:buNone/>
              <a:defRPr sz="1200"/>
            </a:lvl5pPr>
            <a:lvl6pPr marL="1714500" indent="0" algn="ctr">
              <a:buNone/>
              <a:defRPr sz="1200"/>
            </a:lvl6pPr>
            <a:lvl7pPr marL="2057400" indent="0" algn="ctr">
              <a:buNone/>
              <a:defRPr sz="1200"/>
            </a:lvl7pPr>
            <a:lvl8pPr marL="2400300" indent="0" algn="ctr">
              <a:buNone/>
              <a:defRPr sz="1200"/>
            </a:lvl8pPr>
            <a:lvl9pPr marL="2743200" indent="0" algn="ctr">
              <a:buNone/>
              <a:defRPr sz="1200"/>
            </a:lvl9pPr>
          </a:lstStyle>
          <a:p>
            <a:r>
              <a:rPr lang="en-US"/>
              <a:t>Click to edit Master subtitle style</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3891833033"/>
      </p:ext>
    </p:extLst>
  </p:cSld>
  <p:clrMapOvr>
    <a:masterClrMapping/>
  </p:clrMapOvr>
</p:sldLayout>
</file>

<file path=ppt/slideLayouts/slideLayout46.xml><?xml version="1.0" encoding="utf-8"?>
<p:sldLayout xmlns:a="http://schemas.openxmlformats.org/drawingml/2006/main" xmlns:r="http://schemas.openxmlformats.org/officeDocument/2006/relationships" xmlns:p="http://schemas.openxmlformats.org/presentationml/2006/main" type="obj" preserve="1">
  <p:cSld name="Title and Conten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Content Placeholder 2"/>
          <p:cNvSpPr>
            <a:spLocks noGrp="1"/>
          </p:cNvSpPr>
          <p:nvPr>
            <p:ph idx="1"/>
          </p:nvPr>
        </p:nvSpPr>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4294669623"/>
      </p:ext>
    </p:extLst>
  </p:cSld>
  <p:clrMapOvr>
    <a:masterClrMapping/>
  </p:clrMapOvr>
</p:sldLayout>
</file>

<file path=ppt/slideLayouts/slideLayout47.xml><?xml version="1.0" encoding="utf-8"?>
<p:sldLayout xmlns:a="http://schemas.openxmlformats.org/drawingml/2006/main" xmlns:r="http://schemas.openxmlformats.org/officeDocument/2006/relationships" xmlns:p="http://schemas.openxmlformats.org/presentationml/2006/main" type="secHead" preserve="1">
  <p:cSld name="Section Header">
    <p:spTree>
      <p:nvGrpSpPr>
        <p:cNvPr id="1" name=""/>
        <p:cNvGrpSpPr/>
        <p:nvPr/>
      </p:nvGrpSpPr>
      <p:grpSpPr>
        <a:xfrm>
          <a:off x="0" y="0"/>
          <a:ext cx="0" cy="0"/>
          <a:chOff x="0" y="0"/>
          <a:chExt cx="0" cy="0"/>
        </a:xfrm>
      </p:grpSpPr>
      <p:sp>
        <p:nvSpPr>
          <p:cNvPr id="2" name="Title 1"/>
          <p:cNvSpPr>
            <a:spLocks noGrp="1"/>
          </p:cNvSpPr>
          <p:nvPr>
            <p:ph type="title"/>
          </p:nvPr>
        </p:nvSpPr>
        <p:spPr>
          <a:xfrm>
            <a:off x="831851" y="1709771"/>
            <a:ext cx="10515600" cy="2852737"/>
          </a:xfrm>
        </p:spPr>
        <p:txBody>
          <a:bodyPr anchor="b"/>
          <a:lstStyle>
            <a:lvl1pPr>
              <a:defRPr sz="4500"/>
            </a:lvl1pPr>
          </a:lstStyle>
          <a:p>
            <a:r>
              <a:rPr lang="en-US"/>
              <a:t>Click to edit Master title style</a:t>
            </a:r>
          </a:p>
        </p:txBody>
      </p:sp>
      <p:sp>
        <p:nvSpPr>
          <p:cNvPr id="3" name="Text Placeholder 2"/>
          <p:cNvSpPr>
            <a:spLocks noGrp="1"/>
          </p:cNvSpPr>
          <p:nvPr>
            <p:ph type="body" idx="1"/>
          </p:nvPr>
        </p:nvSpPr>
        <p:spPr>
          <a:xfrm>
            <a:off x="831851" y="4589495"/>
            <a:ext cx="10515600" cy="1500187"/>
          </a:xfrm>
        </p:spPr>
        <p:txBody>
          <a:bodyPr/>
          <a:lstStyle>
            <a:lvl1pPr marL="0" indent="0">
              <a:buNone/>
              <a:defRPr sz="1800">
                <a:solidFill>
                  <a:schemeClr val="tx1">
                    <a:tint val="75000"/>
                  </a:schemeClr>
                </a:solidFill>
              </a:defRPr>
            </a:lvl1pPr>
            <a:lvl2pPr marL="342900" indent="0">
              <a:buNone/>
              <a:defRPr sz="1500">
                <a:solidFill>
                  <a:schemeClr val="tx1">
                    <a:tint val="75000"/>
                  </a:schemeClr>
                </a:solidFill>
              </a:defRPr>
            </a:lvl2pPr>
            <a:lvl3pPr marL="685800" indent="0">
              <a:buNone/>
              <a:defRPr sz="1350">
                <a:solidFill>
                  <a:schemeClr val="tx1">
                    <a:tint val="75000"/>
                  </a:schemeClr>
                </a:solidFill>
              </a:defRPr>
            </a:lvl3pPr>
            <a:lvl4pPr marL="1028700" indent="0">
              <a:buNone/>
              <a:defRPr sz="1200">
                <a:solidFill>
                  <a:schemeClr val="tx1">
                    <a:tint val="75000"/>
                  </a:schemeClr>
                </a:solidFill>
              </a:defRPr>
            </a:lvl4pPr>
            <a:lvl5pPr marL="1371600" indent="0">
              <a:buNone/>
              <a:defRPr sz="1200">
                <a:solidFill>
                  <a:schemeClr val="tx1">
                    <a:tint val="75000"/>
                  </a:schemeClr>
                </a:solidFill>
              </a:defRPr>
            </a:lvl5pPr>
            <a:lvl6pPr marL="1714500" indent="0">
              <a:buNone/>
              <a:defRPr sz="1200">
                <a:solidFill>
                  <a:schemeClr val="tx1">
                    <a:tint val="75000"/>
                  </a:schemeClr>
                </a:solidFill>
              </a:defRPr>
            </a:lvl6pPr>
            <a:lvl7pPr marL="2057400" indent="0">
              <a:buNone/>
              <a:defRPr sz="1200">
                <a:solidFill>
                  <a:schemeClr val="tx1">
                    <a:tint val="75000"/>
                  </a:schemeClr>
                </a:solidFill>
              </a:defRPr>
            </a:lvl7pPr>
            <a:lvl8pPr marL="2400300" indent="0">
              <a:buNone/>
              <a:defRPr sz="1200">
                <a:solidFill>
                  <a:schemeClr val="tx1">
                    <a:tint val="75000"/>
                  </a:schemeClr>
                </a:solidFill>
              </a:defRPr>
            </a:lvl8pPr>
            <a:lvl9pPr marL="2743200" indent="0">
              <a:buNone/>
              <a:defRPr sz="1200">
                <a:solidFill>
                  <a:schemeClr val="tx1">
                    <a:tint val="75000"/>
                  </a:schemeClr>
                </a:solidFill>
              </a:defRPr>
            </a:lvl9pPr>
          </a:lstStyle>
          <a:p>
            <a:pPr lvl="0"/>
            <a:r>
              <a:rPr lang="en-US"/>
              <a:t>Edit Master text styles</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960678415"/>
      </p:ext>
    </p:extLst>
  </p:cSld>
  <p:clrMapOvr>
    <a:masterClrMapping/>
  </p:clrMapOvr>
</p:sldLayout>
</file>

<file path=ppt/slideLayouts/slideLayout48.xml><?xml version="1.0" encoding="utf-8"?>
<p:sldLayout xmlns:a="http://schemas.openxmlformats.org/drawingml/2006/main" xmlns:r="http://schemas.openxmlformats.org/officeDocument/2006/relationships" xmlns:p="http://schemas.openxmlformats.org/presentationml/2006/main" type="twoObj" preserve="1">
  <p:cSld name="Two Conten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Content Placeholder 2"/>
          <p:cNvSpPr>
            <a:spLocks noGrp="1"/>
          </p:cNvSpPr>
          <p:nvPr>
            <p:ph sz="half" idx="1"/>
          </p:nvPr>
        </p:nvSpPr>
        <p:spPr>
          <a:xfrm>
            <a:off x="838200" y="1825625"/>
            <a:ext cx="5181600" cy="4351339"/>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Content Placeholder 3"/>
          <p:cNvSpPr>
            <a:spLocks noGrp="1"/>
          </p:cNvSpPr>
          <p:nvPr>
            <p:ph sz="half" idx="2"/>
          </p:nvPr>
        </p:nvSpPr>
        <p:spPr>
          <a:xfrm>
            <a:off x="6172200" y="1825625"/>
            <a:ext cx="5181600" cy="4351339"/>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5" name="Date Placeholder 4"/>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6" name="Footer Placeholder 5"/>
          <p:cNvSpPr>
            <a:spLocks noGrp="1"/>
          </p:cNvSpPr>
          <p:nvPr>
            <p:ph type="ftr" sz="quarter" idx="11"/>
          </p:nvPr>
        </p:nvSpPr>
        <p:spPr/>
        <p:txBody>
          <a:bodyPr/>
          <a:lstStyle/>
          <a:p>
            <a:endParaRPr lang="en-US">
              <a:solidFill>
                <a:prstClr val="black">
                  <a:tint val="75000"/>
                </a:prstClr>
              </a:solidFill>
            </a:endParaRPr>
          </a:p>
        </p:txBody>
      </p:sp>
      <p:sp>
        <p:nvSpPr>
          <p:cNvPr id="7" name="Slide Number Placeholder 6"/>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3112453035"/>
      </p:ext>
    </p:extLst>
  </p:cSld>
  <p:clrMapOvr>
    <a:masterClrMapping/>
  </p:clrMapOvr>
</p:sldLayout>
</file>

<file path=ppt/slideLayouts/slideLayout49.xml><?xml version="1.0" encoding="utf-8"?>
<p:sldLayout xmlns:a="http://schemas.openxmlformats.org/drawingml/2006/main" xmlns:r="http://schemas.openxmlformats.org/officeDocument/2006/relationships" xmlns:p="http://schemas.openxmlformats.org/presentationml/2006/main" type="twoTxTwoObj" preserve="1">
  <p:cSld name="Comparison">
    <p:spTree>
      <p:nvGrpSpPr>
        <p:cNvPr id="1" name=""/>
        <p:cNvGrpSpPr/>
        <p:nvPr/>
      </p:nvGrpSpPr>
      <p:grpSpPr>
        <a:xfrm>
          <a:off x="0" y="0"/>
          <a:ext cx="0" cy="0"/>
          <a:chOff x="0" y="0"/>
          <a:chExt cx="0" cy="0"/>
        </a:xfrm>
      </p:grpSpPr>
      <p:sp>
        <p:nvSpPr>
          <p:cNvPr id="2" name="Title 1"/>
          <p:cNvSpPr>
            <a:spLocks noGrp="1"/>
          </p:cNvSpPr>
          <p:nvPr>
            <p:ph type="title"/>
          </p:nvPr>
        </p:nvSpPr>
        <p:spPr>
          <a:xfrm>
            <a:off x="839788" y="365129"/>
            <a:ext cx="10515600" cy="1325563"/>
          </a:xfrm>
        </p:spPr>
        <p:txBody>
          <a:bodyPr/>
          <a:lstStyle/>
          <a:p>
            <a:r>
              <a:rPr lang="en-US"/>
              <a:t>Click to edit Master title style</a:t>
            </a:r>
          </a:p>
        </p:txBody>
      </p:sp>
      <p:sp>
        <p:nvSpPr>
          <p:cNvPr id="3" name="Text Placeholder 2"/>
          <p:cNvSpPr>
            <a:spLocks noGrp="1"/>
          </p:cNvSpPr>
          <p:nvPr>
            <p:ph type="body" idx="1"/>
          </p:nvPr>
        </p:nvSpPr>
        <p:spPr>
          <a:xfrm>
            <a:off x="839789" y="1681163"/>
            <a:ext cx="5157787" cy="823912"/>
          </a:xfrm>
        </p:spPr>
        <p:txBody>
          <a:bodyPr anchor="b"/>
          <a:lstStyle>
            <a:lvl1pPr marL="0" indent="0">
              <a:buNone/>
              <a:defRPr sz="1800" b="1"/>
            </a:lvl1pPr>
            <a:lvl2pPr marL="342900" indent="0">
              <a:buNone/>
              <a:defRPr sz="1500" b="1"/>
            </a:lvl2pPr>
            <a:lvl3pPr marL="685800" indent="0">
              <a:buNone/>
              <a:defRPr sz="1350" b="1"/>
            </a:lvl3pPr>
            <a:lvl4pPr marL="1028700" indent="0">
              <a:buNone/>
              <a:defRPr sz="1200" b="1"/>
            </a:lvl4pPr>
            <a:lvl5pPr marL="1371600" indent="0">
              <a:buNone/>
              <a:defRPr sz="1200" b="1"/>
            </a:lvl5pPr>
            <a:lvl6pPr marL="1714500" indent="0">
              <a:buNone/>
              <a:defRPr sz="1200" b="1"/>
            </a:lvl6pPr>
            <a:lvl7pPr marL="2057400" indent="0">
              <a:buNone/>
              <a:defRPr sz="1200" b="1"/>
            </a:lvl7pPr>
            <a:lvl8pPr marL="2400300" indent="0">
              <a:buNone/>
              <a:defRPr sz="1200" b="1"/>
            </a:lvl8pPr>
            <a:lvl9pPr marL="2743200" indent="0">
              <a:buNone/>
              <a:defRPr sz="1200" b="1"/>
            </a:lvl9pPr>
          </a:lstStyle>
          <a:p>
            <a:pPr lvl="0"/>
            <a:r>
              <a:rPr lang="en-US"/>
              <a:t>Edit Master text styles</a:t>
            </a:r>
          </a:p>
        </p:txBody>
      </p:sp>
      <p:sp>
        <p:nvSpPr>
          <p:cNvPr id="4" name="Content Placeholder 3"/>
          <p:cNvSpPr>
            <a:spLocks noGrp="1"/>
          </p:cNvSpPr>
          <p:nvPr>
            <p:ph sz="half" idx="2"/>
          </p:nvPr>
        </p:nvSpPr>
        <p:spPr>
          <a:xfrm>
            <a:off x="839789" y="2505075"/>
            <a:ext cx="5157787" cy="3684588"/>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5" name="Text Placeholder 4"/>
          <p:cNvSpPr>
            <a:spLocks noGrp="1"/>
          </p:cNvSpPr>
          <p:nvPr>
            <p:ph type="body" sz="quarter" idx="3"/>
          </p:nvPr>
        </p:nvSpPr>
        <p:spPr>
          <a:xfrm>
            <a:off x="6172203" y="1681163"/>
            <a:ext cx="5183188" cy="823912"/>
          </a:xfrm>
        </p:spPr>
        <p:txBody>
          <a:bodyPr anchor="b"/>
          <a:lstStyle>
            <a:lvl1pPr marL="0" indent="0">
              <a:buNone/>
              <a:defRPr sz="1800" b="1"/>
            </a:lvl1pPr>
            <a:lvl2pPr marL="342900" indent="0">
              <a:buNone/>
              <a:defRPr sz="1500" b="1"/>
            </a:lvl2pPr>
            <a:lvl3pPr marL="685800" indent="0">
              <a:buNone/>
              <a:defRPr sz="1350" b="1"/>
            </a:lvl3pPr>
            <a:lvl4pPr marL="1028700" indent="0">
              <a:buNone/>
              <a:defRPr sz="1200" b="1"/>
            </a:lvl4pPr>
            <a:lvl5pPr marL="1371600" indent="0">
              <a:buNone/>
              <a:defRPr sz="1200" b="1"/>
            </a:lvl5pPr>
            <a:lvl6pPr marL="1714500" indent="0">
              <a:buNone/>
              <a:defRPr sz="1200" b="1"/>
            </a:lvl6pPr>
            <a:lvl7pPr marL="2057400" indent="0">
              <a:buNone/>
              <a:defRPr sz="1200" b="1"/>
            </a:lvl7pPr>
            <a:lvl8pPr marL="2400300" indent="0">
              <a:buNone/>
              <a:defRPr sz="1200" b="1"/>
            </a:lvl8pPr>
            <a:lvl9pPr marL="2743200" indent="0">
              <a:buNone/>
              <a:defRPr sz="1200" b="1"/>
            </a:lvl9pPr>
          </a:lstStyle>
          <a:p>
            <a:pPr lvl="0"/>
            <a:r>
              <a:rPr lang="en-US"/>
              <a:t>Edit Master text styles</a:t>
            </a:r>
          </a:p>
        </p:txBody>
      </p:sp>
      <p:sp>
        <p:nvSpPr>
          <p:cNvPr id="6" name="Content Placeholder 5"/>
          <p:cNvSpPr>
            <a:spLocks noGrp="1"/>
          </p:cNvSpPr>
          <p:nvPr>
            <p:ph sz="quarter" idx="4"/>
          </p:nvPr>
        </p:nvSpPr>
        <p:spPr>
          <a:xfrm>
            <a:off x="6172203" y="2505075"/>
            <a:ext cx="5183188" cy="3684588"/>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7" name="Date Placeholder 6"/>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8" name="Footer Placeholder 7"/>
          <p:cNvSpPr>
            <a:spLocks noGrp="1"/>
          </p:cNvSpPr>
          <p:nvPr>
            <p:ph type="ftr" sz="quarter" idx="11"/>
          </p:nvPr>
        </p:nvSpPr>
        <p:spPr/>
        <p:txBody>
          <a:bodyPr/>
          <a:lstStyle/>
          <a:p>
            <a:endParaRPr lang="en-US">
              <a:solidFill>
                <a:prstClr val="black">
                  <a:tint val="75000"/>
                </a:prstClr>
              </a:solidFill>
            </a:endParaRPr>
          </a:p>
        </p:txBody>
      </p:sp>
      <p:sp>
        <p:nvSpPr>
          <p:cNvPr id="9" name="Slide Number Placeholder 8"/>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1595321496"/>
      </p:ext>
    </p:extLst>
  </p:cSld>
  <p:clrMapOvr>
    <a:masterClrMapping/>
  </p:clrMapOvr>
</p:sldLayout>
</file>

<file path=ppt/slideLayouts/slideLayout5.xml><?xml version="1.0" encoding="utf-8"?>
<p:sldLayout xmlns:a="http://schemas.openxmlformats.org/drawingml/2006/main" xmlns:r="http://schemas.openxmlformats.org/officeDocument/2006/relationships" xmlns:p="http://schemas.openxmlformats.org/presentationml/2006/main" type="twoTxTwoObj" preserve="1">
  <p:cSld name="比较">
    <p:spTree>
      <p:nvGrpSpPr>
        <p:cNvPr id="1" name=""/>
        <p:cNvGrpSpPr/>
        <p:nvPr/>
      </p:nvGrpSpPr>
      <p:grpSpPr>
        <a:xfrm>
          <a:off x="0" y="0"/>
          <a:ext cx="0" cy="0"/>
          <a:chOff x="0" y="0"/>
          <a:chExt cx="0" cy="0"/>
        </a:xfrm>
      </p:grpSpPr>
      <p:sp>
        <p:nvSpPr>
          <p:cNvPr id="2" name="标题 1"/>
          <p:cNvSpPr>
            <a:spLocks noGrp="1"/>
          </p:cNvSpPr>
          <p:nvPr>
            <p:ph type="title"/>
          </p:nvPr>
        </p:nvSpPr>
        <p:spPr>
          <a:xfrm>
            <a:off x="839788" y="365129"/>
            <a:ext cx="10515600" cy="1325563"/>
          </a:xfrm>
        </p:spPr>
        <p:txBody>
          <a:bodyPr/>
          <a:lstStyle/>
          <a:p>
            <a:r>
              <a:rPr lang="en-US" altLang="zh-CN"/>
              <a:t>Click to edit Master title style</a:t>
            </a:r>
            <a:endParaRPr lang="zh-CN" altLang="en-US"/>
          </a:p>
        </p:txBody>
      </p:sp>
      <p:sp>
        <p:nvSpPr>
          <p:cNvPr id="3" name="文本占位符 2"/>
          <p:cNvSpPr>
            <a:spLocks noGrp="1"/>
          </p:cNvSpPr>
          <p:nvPr>
            <p:ph type="body" idx="1"/>
          </p:nvPr>
        </p:nvSpPr>
        <p:spPr>
          <a:xfrm>
            <a:off x="839789" y="1681163"/>
            <a:ext cx="5157787" cy="823912"/>
          </a:xfrm>
        </p:spPr>
        <p:txBody>
          <a:bodyPr anchor="b"/>
          <a:lstStyle>
            <a:lvl1pPr marL="0" indent="0">
              <a:buNone/>
              <a:defRPr sz="2400" b="1"/>
            </a:lvl1pPr>
            <a:lvl2pPr marL="457200" indent="0">
              <a:buNone/>
              <a:defRPr sz="2000" b="1"/>
            </a:lvl2pPr>
            <a:lvl3pPr marL="914400" indent="0">
              <a:buNone/>
              <a:defRPr sz="1800" b="1"/>
            </a:lvl3pPr>
            <a:lvl4pPr marL="1371600" indent="0">
              <a:buNone/>
              <a:defRPr sz="1600" b="1"/>
            </a:lvl4pPr>
            <a:lvl5pPr marL="1828800" indent="0">
              <a:buNone/>
              <a:defRPr sz="1600" b="1"/>
            </a:lvl5pPr>
            <a:lvl6pPr marL="2286000" indent="0">
              <a:buNone/>
              <a:defRPr sz="1600" b="1"/>
            </a:lvl6pPr>
            <a:lvl7pPr marL="2743200" indent="0">
              <a:buNone/>
              <a:defRPr sz="1600" b="1"/>
            </a:lvl7pPr>
            <a:lvl8pPr marL="3200400" indent="0">
              <a:buNone/>
              <a:defRPr sz="1600" b="1"/>
            </a:lvl8pPr>
            <a:lvl9pPr marL="3657600" indent="0">
              <a:buNone/>
              <a:defRPr sz="1600" b="1"/>
            </a:lvl9pPr>
          </a:lstStyle>
          <a:p>
            <a:pPr lvl="0"/>
            <a:r>
              <a:rPr lang="en-US" altLang="zh-CN"/>
              <a:t>Click to edit Master text styles</a:t>
            </a:r>
          </a:p>
        </p:txBody>
      </p:sp>
      <p:sp>
        <p:nvSpPr>
          <p:cNvPr id="4" name="内容占位符 3"/>
          <p:cNvSpPr>
            <a:spLocks noGrp="1"/>
          </p:cNvSpPr>
          <p:nvPr>
            <p:ph sz="half" idx="2"/>
          </p:nvPr>
        </p:nvSpPr>
        <p:spPr>
          <a:xfrm>
            <a:off x="839789" y="2505075"/>
            <a:ext cx="5157787" cy="3684588"/>
          </a:xfrm>
        </p:spPr>
        <p:txBody>
          <a:bodyPr/>
          <a:lstStyle/>
          <a:p>
            <a:pPr lvl="0"/>
            <a:r>
              <a:rPr lang="en-US" altLang="zh-CN"/>
              <a:t>Click to edit Master text styles</a:t>
            </a:r>
          </a:p>
          <a:p>
            <a:pPr lvl="1"/>
            <a:r>
              <a:rPr lang="en-US" altLang="zh-CN"/>
              <a:t>Second level</a:t>
            </a:r>
          </a:p>
          <a:p>
            <a:pPr lvl="2"/>
            <a:r>
              <a:rPr lang="en-US" altLang="zh-CN"/>
              <a:t>Third level</a:t>
            </a:r>
          </a:p>
          <a:p>
            <a:pPr lvl="3"/>
            <a:r>
              <a:rPr lang="en-US" altLang="zh-CN"/>
              <a:t>Fourth level</a:t>
            </a:r>
          </a:p>
          <a:p>
            <a:pPr lvl="4"/>
            <a:r>
              <a:rPr lang="en-US" altLang="zh-CN"/>
              <a:t>Fifth level</a:t>
            </a:r>
            <a:endParaRPr lang="zh-CN" altLang="en-US"/>
          </a:p>
        </p:txBody>
      </p:sp>
      <p:sp>
        <p:nvSpPr>
          <p:cNvPr id="5" name="文本占位符 4"/>
          <p:cNvSpPr>
            <a:spLocks noGrp="1"/>
          </p:cNvSpPr>
          <p:nvPr>
            <p:ph type="body" sz="quarter" idx="3"/>
          </p:nvPr>
        </p:nvSpPr>
        <p:spPr>
          <a:xfrm>
            <a:off x="6172203" y="1681163"/>
            <a:ext cx="5183188" cy="823912"/>
          </a:xfrm>
        </p:spPr>
        <p:txBody>
          <a:bodyPr anchor="b"/>
          <a:lstStyle>
            <a:lvl1pPr marL="0" indent="0">
              <a:buNone/>
              <a:defRPr sz="2400" b="1"/>
            </a:lvl1pPr>
            <a:lvl2pPr marL="457200" indent="0">
              <a:buNone/>
              <a:defRPr sz="2000" b="1"/>
            </a:lvl2pPr>
            <a:lvl3pPr marL="914400" indent="0">
              <a:buNone/>
              <a:defRPr sz="1800" b="1"/>
            </a:lvl3pPr>
            <a:lvl4pPr marL="1371600" indent="0">
              <a:buNone/>
              <a:defRPr sz="1600" b="1"/>
            </a:lvl4pPr>
            <a:lvl5pPr marL="1828800" indent="0">
              <a:buNone/>
              <a:defRPr sz="1600" b="1"/>
            </a:lvl5pPr>
            <a:lvl6pPr marL="2286000" indent="0">
              <a:buNone/>
              <a:defRPr sz="1600" b="1"/>
            </a:lvl6pPr>
            <a:lvl7pPr marL="2743200" indent="0">
              <a:buNone/>
              <a:defRPr sz="1600" b="1"/>
            </a:lvl7pPr>
            <a:lvl8pPr marL="3200400" indent="0">
              <a:buNone/>
              <a:defRPr sz="1600" b="1"/>
            </a:lvl8pPr>
            <a:lvl9pPr marL="3657600" indent="0">
              <a:buNone/>
              <a:defRPr sz="1600" b="1"/>
            </a:lvl9pPr>
          </a:lstStyle>
          <a:p>
            <a:pPr lvl="0"/>
            <a:r>
              <a:rPr lang="en-US" altLang="zh-CN"/>
              <a:t>Click to edit Master text styles</a:t>
            </a:r>
          </a:p>
        </p:txBody>
      </p:sp>
      <p:sp>
        <p:nvSpPr>
          <p:cNvPr id="6" name="内容占位符 5"/>
          <p:cNvSpPr>
            <a:spLocks noGrp="1"/>
          </p:cNvSpPr>
          <p:nvPr>
            <p:ph sz="quarter" idx="4"/>
          </p:nvPr>
        </p:nvSpPr>
        <p:spPr>
          <a:xfrm>
            <a:off x="6172203" y="2505075"/>
            <a:ext cx="5183188" cy="3684588"/>
          </a:xfrm>
        </p:spPr>
        <p:txBody>
          <a:bodyPr/>
          <a:lstStyle/>
          <a:p>
            <a:pPr lvl="0"/>
            <a:r>
              <a:rPr lang="en-US" altLang="zh-CN"/>
              <a:t>Click to edit Master text styles</a:t>
            </a:r>
          </a:p>
          <a:p>
            <a:pPr lvl="1"/>
            <a:r>
              <a:rPr lang="en-US" altLang="zh-CN"/>
              <a:t>Second level</a:t>
            </a:r>
          </a:p>
          <a:p>
            <a:pPr lvl="2"/>
            <a:r>
              <a:rPr lang="en-US" altLang="zh-CN"/>
              <a:t>Third level</a:t>
            </a:r>
          </a:p>
          <a:p>
            <a:pPr lvl="3"/>
            <a:r>
              <a:rPr lang="en-US" altLang="zh-CN"/>
              <a:t>Fourth level</a:t>
            </a:r>
          </a:p>
          <a:p>
            <a:pPr lvl="4"/>
            <a:r>
              <a:rPr lang="en-US" altLang="zh-CN"/>
              <a:t>Fifth level</a:t>
            </a:r>
            <a:endParaRPr lang="zh-CN" altLang="en-US"/>
          </a:p>
        </p:txBody>
      </p:sp>
      <p:sp>
        <p:nvSpPr>
          <p:cNvPr id="7" name="日期占位符 6"/>
          <p:cNvSpPr>
            <a:spLocks noGrp="1"/>
          </p:cNvSpPr>
          <p:nvPr>
            <p:ph type="dt" sz="half" idx="10"/>
          </p:nvPr>
        </p:nvSpPr>
        <p:spPr/>
        <p:txBody>
          <a:bodyPr/>
          <a:lstStyle/>
          <a:p>
            <a:fld id="{D997B5FA-0921-464F-AAE1-844C04324D75}" type="datetimeFigureOut">
              <a:rPr lang="zh-CN" altLang="en-US" smtClean="0"/>
              <a:t>2021/9/15</a:t>
            </a:fld>
            <a:endParaRPr lang="zh-CN" altLang="en-US"/>
          </a:p>
        </p:txBody>
      </p:sp>
      <p:sp>
        <p:nvSpPr>
          <p:cNvPr id="8" name="页脚占位符 7"/>
          <p:cNvSpPr>
            <a:spLocks noGrp="1"/>
          </p:cNvSpPr>
          <p:nvPr>
            <p:ph type="ftr" sz="quarter" idx="11"/>
          </p:nvPr>
        </p:nvSpPr>
        <p:spPr/>
        <p:txBody>
          <a:bodyPr/>
          <a:lstStyle/>
          <a:p>
            <a:endParaRPr lang="zh-CN" altLang="en-US"/>
          </a:p>
        </p:txBody>
      </p:sp>
      <p:sp>
        <p:nvSpPr>
          <p:cNvPr id="9" name="灯片编号占位符 8"/>
          <p:cNvSpPr>
            <a:spLocks noGrp="1"/>
          </p:cNvSpPr>
          <p:nvPr>
            <p:ph type="sldNum" sz="quarter" idx="12"/>
          </p:nvPr>
        </p:nvSpPr>
        <p:spPr/>
        <p:txBody>
          <a:bodyPr/>
          <a:lstStyle/>
          <a:p>
            <a:fld id="{565CE74E-AB26-4998-AD42-012C4C1AD076}" type="slidenum">
              <a:rPr lang="zh-CN" altLang="en-US" smtClean="0"/>
              <a:t>‹#›</a:t>
            </a:fld>
            <a:endParaRPr lang="zh-CN" altLang="en-US"/>
          </a:p>
        </p:txBody>
      </p:sp>
    </p:spTree>
  </p:cSld>
  <p:clrMapOvr>
    <a:masterClrMapping/>
  </p:clrMapOvr>
  <mc:AlternateContent xmlns:mc="http://schemas.openxmlformats.org/markup-compatibility/2006" xmlns:p14="http://schemas.microsoft.com/office/powerpoint/2010/main">
    <mc:Choice Requires="p14">
      <p:transition spd="slow" p14:dur="1500" advTm="1000">
        <p:split orient="vert"/>
      </p:transition>
    </mc:Choice>
    <mc:Fallback xmlns="">
      <p:transition spd="slow" advTm="1000">
        <p:split orient="vert"/>
      </p:transition>
    </mc:Fallback>
  </mc:AlternateContent>
</p:sldLayout>
</file>

<file path=ppt/slideLayouts/slideLayout50.xml><?xml version="1.0" encoding="utf-8"?>
<p:sldLayout xmlns:a="http://schemas.openxmlformats.org/drawingml/2006/main" xmlns:r="http://schemas.openxmlformats.org/officeDocument/2006/relationships" xmlns:p="http://schemas.openxmlformats.org/presentationml/2006/main" type="titleOnly" preserve="1">
  <p:cSld name="Title Only">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Date Placeholder 2"/>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4" name="Footer Placeholder 3"/>
          <p:cNvSpPr>
            <a:spLocks noGrp="1"/>
          </p:cNvSpPr>
          <p:nvPr>
            <p:ph type="ftr" sz="quarter" idx="11"/>
          </p:nvPr>
        </p:nvSpPr>
        <p:spPr/>
        <p:txBody>
          <a:bodyPr/>
          <a:lstStyle/>
          <a:p>
            <a:endParaRPr lang="en-US">
              <a:solidFill>
                <a:prstClr val="black">
                  <a:tint val="75000"/>
                </a:prstClr>
              </a:solidFill>
            </a:endParaRPr>
          </a:p>
        </p:txBody>
      </p:sp>
      <p:sp>
        <p:nvSpPr>
          <p:cNvPr id="5" name="Slide Number Placeholder 4"/>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2953925303"/>
      </p:ext>
    </p:extLst>
  </p:cSld>
  <p:clrMapOvr>
    <a:masterClrMapping/>
  </p:clrMapOvr>
</p:sldLayout>
</file>

<file path=ppt/slideLayouts/slideLayout51.xml><?xml version="1.0" encoding="utf-8"?>
<p:sldLayout xmlns:a="http://schemas.openxmlformats.org/drawingml/2006/main" xmlns:r="http://schemas.openxmlformats.org/officeDocument/2006/relationships" xmlns:p="http://schemas.openxmlformats.org/presentationml/2006/main" type="blank" preserve="1">
  <p:cSld name="Blank">
    <p:spTree>
      <p:nvGrpSpPr>
        <p:cNvPr id="1" name=""/>
        <p:cNvGrpSpPr/>
        <p:nvPr/>
      </p:nvGrpSpPr>
      <p:grpSpPr>
        <a:xfrm>
          <a:off x="0" y="0"/>
          <a:ext cx="0" cy="0"/>
          <a:chOff x="0" y="0"/>
          <a:chExt cx="0" cy="0"/>
        </a:xfrm>
      </p:grpSpPr>
      <p:sp>
        <p:nvSpPr>
          <p:cNvPr id="2" name="Date Placeholder 1"/>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3" name="Footer Placeholder 2"/>
          <p:cNvSpPr>
            <a:spLocks noGrp="1"/>
          </p:cNvSpPr>
          <p:nvPr>
            <p:ph type="ftr" sz="quarter" idx="11"/>
          </p:nvPr>
        </p:nvSpPr>
        <p:spPr/>
        <p:txBody>
          <a:bodyPr/>
          <a:lstStyle/>
          <a:p>
            <a:endParaRPr lang="en-US">
              <a:solidFill>
                <a:prstClr val="black">
                  <a:tint val="75000"/>
                </a:prstClr>
              </a:solidFill>
            </a:endParaRPr>
          </a:p>
        </p:txBody>
      </p:sp>
      <p:sp>
        <p:nvSpPr>
          <p:cNvPr id="4" name="Slide Number Placeholder 3"/>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145908603"/>
      </p:ext>
    </p:extLst>
  </p:cSld>
  <p:clrMapOvr>
    <a:masterClrMapping/>
  </p:clrMapOvr>
</p:sldLayout>
</file>

<file path=ppt/slideLayouts/slideLayout52.xml><?xml version="1.0" encoding="utf-8"?>
<p:sldLayout xmlns:a="http://schemas.openxmlformats.org/drawingml/2006/main" xmlns:r="http://schemas.openxmlformats.org/officeDocument/2006/relationships" xmlns:p="http://schemas.openxmlformats.org/presentationml/2006/main" type="objTx" preserve="1">
  <p:cSld name="Content with Caption">
    <p:spTree>
      <p:nvGrpSpPr>
        <p:cNvPr id="1" name=""/>
        <p:cNvGrpSpPr/>
        <p:nvPr/>
      </p:nvGrpSpPr>
      <p:grpSpPr>
        <a:xfrm>
          <a:off x="0" y="0"/>
          <a:ext cx="0" cy="0"/>
          <a:chOff x="0" y="0"/>
          <a:chExt cx="0" cy="0"/>
        </a:xfrm>
      </p:grpSpPr>
      <p:sp>
        <p:nvSpPr>
          <p:cNvPr id="2" name="Title 1"/>
          <p:cNvSpPr>
            <a:spLocks noGrp="1"/>
          </p:cNvSpPr>
          <p:nvPr>
            <p:ph type="title"/>
          </p:nvPr>
        </p:nvSpPr>
        <p:spPr>
          <a:xfrm>
            <a:off x="839788" y="457200"/>
            <a:ext cx="3932237" cy="1600200"/>
          </a:xfrm>
        </p:spPr>
        <p:txBody>
          <a:bodyPr anchor="b"/>
          <a:lstStyle>
            <a:lvl1pPr>
              <a:defRPr sz="2400"/>
            </a:lvl1pPr>
          </a:lstStyle>
          <a:p>
            <a:r>
              <a:rPr lang="en-US"/>
              <a:t>Click to edit Master title style</a:t>
            </a:r>
          </a:p>
        </p:txBody>
      </p:sp>
      <p:sp>
        <p:nvSpPr>
          <p:cNvPr id="3" name="Content Placeholder 2"/>
          <p:cNvSpPr>
            <a:spLocks noGrp="1"/>
          </p:cNvSpPr>
          <p:nvPr>
            <p:ph idx="1"/>
          </p:nvPr>
        </p:nvSpPr>
        <p:spPr>
          <a:xfrm>
            <a:off x="5183188" y="987457"/>
            <a:ext cx="6172200" cy="4873625"/>
          </a:xfrm>
        </p:spPr>
        <p:txBody>
          <a:bodyPr/>
          <a:lstStyle>
            <a:lvl1pPr>
              <a:defRPr sz="2400"/>
            </a:lvl1pPr>
            <a:lvl2pPr>
              <a:defRPr sz="2100"/>
            </a:lvl2pPr>
            <a:lvl3pPr>
              <a:defRPr sz="1800"/>
            </a:lvl3pPr>
            <a:lvl4pPr>
              <a:defRPr sz="1500"/>
            </a:lvl4pPr>
            <a:lvl5pPr>
              <a:defRPr sz="1500"/>
            </a:lvl5pPr>
            <a:lvl6pPr>
              <a:defRPr sz="1500"/>
            </a:lvl6pPr>
            <a:lvl7pPr>
              <a:defRPr sz="1500"/>
            </a:lvl7pPr>
            <a:lvl8pPr>
              <a:defRPr sz="1500"/>
            </a:lvl8pPr>
            <a:lvl9pPr>
              <a:defRPr sz="1500"/>
            </a:lvl9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Text Placeholder 3"/>
          <p:cNvSpPr>
            <a:spLocks noGrp="1"/>
          </p:cNvSpPr>
          <p:nvPr>
            <p:ph type="body" sz="half" idx="2"/>
          </p:nvPr>
        </p:nvSpPr>
        <p:spPr>
          <a:xfrm>
            <a:off x="839788" y="2057401"/>
            <a:ext cx="3932237" cy="3811588"/>
          </a:xfrm>
        </p:spPr>
        <p:txBody>
          <a:bodyPr/>
          <a:lstStyle>
            <a:lvl1pPr marL="0" indent="0">
              <a:buNone/>
              <a:defRPr sz="1200"/>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en-US"/>
              <a:t>Edit Master text styles</a:t>
            </a:r>
          </a:p>
        </p:txBody>
      </p:sp>
      <p:sp>
        <p:nvSpPr>
          <p:cNvPr id="5" name="Date Placeholder 4"/>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6" name="Footer Placeholder 5"/>
          <p:cNvSpPr>
            <a:spLocks noGrp="1"/>
          </p:cNvSpPr>
          <p:nvPr>
            <p:ph type="ftr" sz="quarter" idx="11"/>
          </p:nvPr>
        </p:nvSpPr>
        <p:spPr/>
        <p:txBody>
          <a:bodyPr/>
          <a:lstStyle/>
          <a:p>
            <a:endParaRPr lang="en-US">
              <a:solidFill>
                <a:prstClr val="black">
                  <a:tint val="75000"/>
                </a:prstClr>
              </a:solidFill>
            </a:endParaRPr>
          </a:p>
        </p:txBody>
      </p:sp>
      <p:sp>
        <p:nvSpPr>
          <p:cNvPr id="7" name="Slide Number Placeholder 6"/>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1151710867"/>
      </p:ext>
    </p:extLst>
  </p:cSld>
  <p:clrMapOvr>
    <a:masterClrMapping/>
  </p:clrMapOvr>
</p:sldLayout>
</file>

<file path=ppt/slideLayouts/slideLayout53.xml><?xml version="1.0" encoding="utf-8"?>
<p:sldLayout xmlns:a="http://schemas.openxmlformats.org/drawingml/2006/main" xmlns:r="http://schemas.openxmlformats.org/officeDocument/2006/relationships" xmlns:p="http://schemas.openxmlformats.org/presentationml/2006/main" type="picTx" preserve="1">
  <p:cSld name="Picture with Caption">
    <p:spTree>
      <p:nvGrpSpPr>
        <p:cNvPr id="1" name=""/>
        <p:cNvGrpSpPr/>
        <p:nvPr/>
      </p:nvGrpSpPr>
      <p:grpSpPr>
        <a:xfrm>
          <a:off x="0" y="0"/>
          <a:ext cx="0" cy="0"/>
          <a:chOff x="0" y="0"/>
          <a:chExt cx="0" cy="0"/>
        </a:xfrm>
      </p:grpSpPr>
      <p:sp>
        <p:nvSpPr>
          <p:cNvPr id="2" name="Title 1"/>
          <p:cNvSpPr>
            <a:spLocks noGrp="1"/>
          </p:cNvSpPr>
          <p:nvPr>
            <p:ph type="title"/>
          </p:nvPr>
        </p:nvSpPr>
        <p:spPr>
          <a:xfrm>
            <a:off x="839788" y="457200"/>
            <a:ext cx="3932237" cy="1600200"/>
          </a:xfrm>
        </p:spPr>
        <p:txBody>
          <a:bodyPr anchor="b"/>
          <a:lstStyle>
            <a:lvl1pPr>
              <a:defRPr sz="2400"/>
            </a:lvl1pPr>
          </a:lstStyle>
          <a:p>
            <a:r>
              <a:rPr lang="en-US"/>
              <a:t>Click to edit Master title style</a:t>
            </a:r>
          </a:p>
        </p:txBody>
      </p:sp>
      <p:sp>
        <p:nvSpPr>
          <p:cNvPr id="3" name="Picture Placeholder 2"/>
          <p:cNvSpPr>
            <a:spLocks noGrp="1"/>
          </p:cNvSpPr>
          <p:nvPr>
            <p:ph type="pic" idx="1"/>
          </p:nvPr>
        </p:nvSpPr>
        <p:spPr>
          <a:xfrm>
            <a:off x="5183188" y="987457"/>
            <a:ext cx="6172200" cy="4873625"/>
          </a:xfrm>
        </p:spPr>
        <p:txBody>
          <a:bodyPr/>
          <a:lstStyle>
            <a:lvl1pPr marL="0" indent="0">
              <a:buNone/>
              <a:defRPr sz="2400"/>
            </a:lvl1pPr>
            <a:lvl2pPr marL="342900" indent="0">
              <a:buNone/>
              <a:defRPr sz="2100"/>
            </a:lvl2pPr>
            <a:lvl3pPr marL="685800" indent="0">
              <a:buNone/>
              <a:defRPr sz="1800"/>
            </a:lvl3pPr>
            <a:lvl4pPr marL="1028700" indent="0">
              <a:buNone/>
              <a:defRPr sz="1500"/>
            </a:lvl4pPr>
            <a:lvl5pPr marL="1371600" indent="0">
              <a:buNone/>
              <a:defRPr sz="1500"/>
            </a:lvl5pPr>
            <a:lvl6pPr marL="1714500" indent="0">
              <a:buNone/>
              <a:defRPr sz="1500"/>
            </a:lvl6pPr>
            <a:lvl7pPr marL="2057400" indent="0">
              <a:buNone/>
              <a:defRPr sz="1500"/>
            </a:lvl7pPr>
            <a:lvl8pPr marL="2400300" indent="0">
              <a:buNone/>
              <a:defRPr sz="1500"/>
            </a:lvl8pPr>
            <a:lvl9pPr marL="2743200" indent="0">
              <a:buNone/>
              <a:defRPr sz="1500"/>
            </a:lvl9pPr>
          </a:lstStyle>
          <a:p>
            <a:endParaRPr lang="en-US"/>
          </a:p>
        </p:txBody>
      </p:sp>
      <p:sp>
        <p:nvSpPr>
          <p:cNvPr id="4" name="Text Placeholder 3"/>
          <p:cNvSpPr>
            <a:spLocks noGrp="1"/>
          </p:cNvSpPr>
          <p:nvPr>
            <p:ph type="body" sz="half" idx="2"/>
          </p:nvPr>
        </p:nvSpPr>
        <p:spPr>
          <a:xfrm>
            <a:off x="839788" y="2057401"/>
            <a:ext cx="3932237" cy="3811588"/>
          </a:xfrm>
        </p:spPr>
        <p:txBody>
          <a:bodyPr/>
          <a:lstStyle>
            <a:lvl1pPr marL="0" indent="0">
              <a:buNone/>
              <a:defRPr sz="1200"/>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en-US"/>
              <a:t>Edit Master text styles</a:t>
            </a:r>
          </a:p>
        </p:txBody>
      </p:sp>
      <p:sp>
        <p:nvSpPr>
          <p:cNvPr id="5" name="Date Placeholder 4"/>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6" name="Footer Placeholder 5"/>
          <p:cNvSpPr>
            <a:spLocks noGrp="1"/>
          </p:cNvSpPr>
          <p:nvPr>
            <p:ph type="ftr" sz="quarter" idx="11"/>
          </p:nvPr>
        </p:nvSpPr>
        <p:spPr/>
        <p:txBody>
          <a:bodyPr/>
          <a:lstStyle/>
          <a:p>
            <a:endParaRPr lang="en-US">
              <a:solidFill>
                <a:prstClr val="black">
                  <a:tint val="75000"/>
                </a:prstClr>
              </a:solidFill>
            </a:endParaRPr>
          </a:p>
        </p:txBody>
      </p:sp>
      <p:sp>
        <p:nvSpPr>
          <p:cNvPr id="7" name="Slide Number Placeholder 6"/>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2838320977"/>
      </p:ext>
    </p:extLst>
  </p:cSld>
  <p:clrMapOvr>
    <a:masterClrMapping/>
  </p:clrMapOvr>
</p:sldLayout>
</file>

<file path=ppt/slideLayouts/slideLayout54.xml><?xml version="1.0" encoding="utf-8"?>
<p:sldLayout xmlns:a="http://schemas.openxmlformats.org/drawingml/2006/main" xmlns:r="http://schemas.openxmlformats.org/officeDocument/2006/relationships" xmlns:p="http://schemas.openxmlformats.org/presentationml/2006/main" type="vertTx" preserve="1">
  <p:cSld name="Title and Vertical Tex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Vertical Text Placeholder 2"/>
          <p:cNvSpPr>
            <a:spLocks noGrp="1"/>
          </p:cNvSpPr>
          <p:nvPr>
            <p:ph type="body" orient="vert" idx="1"/>
          </p:nvPr>
        </p:nvSpPr>
        <p:spPr/>
        <p:txBody>
          <a:bodyPr vert="eaVert"/>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1222060250"/>
      </p:ext>
    </p:extLst>
  </p:cSld>
  <p:clrMapOvr>
    <a:masterClrMapping/>
  </p:clrMapOvr>
</p:sldLayout>
</file>

<file path=ppt/slideLayouts/slideLayout55.xml><?xml version="1.0" encoding="utf-8"?>
<p:sldLayout xmlns:a="http://schemas.openxmlformats.org/drawingml/2006/main" xmlns:r="http://schemas.openxmlformats.org/officeDocument/2006/relationships" xmlns:p="http://schemas.openxmlformats.org/presentationml/2006/main" type="vertTitleAndTx" preserve="1">
  <p:cSld name="Vertical Title and Text">
    <p:spTree>
      <p:nvGrpSpPr>
        <p:cNvPr id="1" name=""/>
        <p:cNvGrpSpPr/>
        <p:nvPr/>
      </p:nvGrpSpPr>
      <p:grpSpPr>
        <a:xfrm>
          <a:off x="0" y="0"/>
          <a:ext cx="0" cy="0"/>
          <a:chOff x="0" y="0"/>
          <a:chExt cx="0" cy="0"/>
        </a:xfrm>
      </p:grpSpPr>
      <p:sp>
        <p:nvSpPr>
          <p:cNvPr id="2" name="Vertical Title 1"/>
          <p:cNvSpPr>
            <a:spLocks noGrp="1"/>
          </p:cNvSpPr>
          <p:nvPr>
            <p:ph type="title" orient="vert"/>
          </p:nvPr>
        </p:nvSpPr>
        <p:spPr>
          <a:xfrm>
            <a:off x="8724902" y="365157"/>
            <a:ext cx="2628900" cy="5811839"/>
          </a:xfrm>
        </p:spPr>
        <p:txBody>
          <a:bodyPr vert="eaVert"/>
          <a:lstStyle/>
          <a:p>
            <a:r>
              <a:rPr lang="en-US"/>
              <a:t>Click to edit Master title style</a:t>
            </a:r>
          </a:p>
        </p:txBody>
      </p:sp>
      <p:sp>
        <p:nvSpPr>
          <p:cNvPr id="3" name="Vertical Text Placeholder 2"/>
          <p:cNvSpPr>
            <a:spLocks noGrp="1"/>
          </p:cNvSpPr>
          <p:nvPr>
            <p:ph type="body" orient="vert" idx="1"/>
          </p:nvPr>
        </p:nvSpPr>
        <p:spPr>
          <a:xfrm>
            <a:off x="838203" y="365157"/>
            <a:ext cx="7734300" cy="5811839"/>
          </a:xfrm>
        </p:spPr>
        <p:txBody>
          <a:bodyPr vert="eaVert"/>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1944701475"/>
      </p:ext>
    </p:extLst>
  </p:cSld>
  <p:clrMapOvr>
    <a:masterClrMapping/>
  </p:clrMapOvr>
</p:sldLayout>
</file>

<file path=ppt/slideLayouts/slideLayout56.xml><?xml version="1.0" encoding="utf-8"?>
<p:sldLayout xmlns:a="http://schemas.openxmlformats.org/drawingml/2006/main" xmlns:r="http://schemas.openxmlformats.org/officeDocument/2006/relationships" xmlns:p="http://schemas.openxmlformats.org/presentationml/2006/main" type="title" preserve="1">
  <p:cSld name="Title Slide">
    <p:spTree>
      <p:nvGrpSpPr>
        <p:cNvPr id="1" name=""/>
        <p:cNvGrpSpPr/>
        <p:nvPr/>
      </p:nvGrpSpPr>
      <p:grpSpPr>
        <a:xfrm>
          <a:off x="0" y="0"/>
          <a:ext cx="0" cy="0"/>
          <a:chOff x="0" y="0"/>
          <a:chExt cx="0" cy="0"/>
        </a:xfrm>
      </p:grpSpPr>
      <p:sp>
        <p:nvSpPr>
          <p:cNvPr id="2" name="Title 1"/>
          <p:cNvSpPr>
            <a:spLocks noGrp="1"/>
          </p:cNvSpPr>
          <p:nvPr>
            <p:ph type="ctrTitle"/>
          </p:nvPr>
        </p:nvSpPr>
        <p:spPr>
          <a:xfrm>
            <a:off x="1524000" y="1122363"/>
            <a:ext cx="9144000" cy="2387600"/>
          </a:xfrm>
        </p:spPr>
        <p:txBody>
          <a:bodyPr anchor="b"/>
          <a:lstStyle>
            <a:lvl1pPr algn="ctr">
              <a:defRPr sz="4500"/>
            </a:lvl1pPr>
          </a:lstStyle>
          <a:p>
            <a:r>
              <a:rPr lang="en-US"/>
              <a:t>Click to edit Master title style</a:t>
            </a:r>
          </a:p>
        </p:txBody>
      </p:sp>
      <p:sp>
        <p:nvSpPr>
          <p:cNvPr id="3" name="Subtitle 2"/>
          <p:cNvSpPr>
            <a:spLocks noGrp="1"/>
          </p:cNvSpPr>
          <p:nvPr>
            <p:ph type="subTitle" idx="1"/>
          </p:nvPr>
        </p:nvSpPr>
        <p:spPr>
          <a:xfrm>
            <a:off x="1524000" y="3602060"/>
            <a:ext cx="9144000" cy="1655763"/>
          </a:xfrm>
        </p:spPr>
        <p:txBody>
          <a:bodyPr/>
          <a:lstStyle>
            <a:lvl1pPr marL="0" indent="0" algn="ctr">
              <a:buNone/>
              <a:defRPr sz="1800"/>
            </a:lvl1pPr>
            <a:lvl2pPr marL="342900" indent="0" algn="ctr">
              <a:buNone/>
              <a:defRPr sz="1500"/>
            </a:lvl2pPr>
            <a:lvl3pPr marL="685800" indent="0" algn="ctr">
              <a:buNone/>
              <a:defRPr sz="1350"/>
            </a:lvl3pPr>
            <a:lvl4pPr marL="1028700" indent="0" algn="ctr">
              <a:buNone/>
              <a:defRPr sz="1200"/>
            </a:lvl4pPr>
            <a:lvl5pPr marL="1371600" indent="0" algn="ctr">
              <a:buNone/>
              <a:defRPr sz="1200"/>
            </a:lvl5pPr>
            <a:lvl6pPr marL="1714500" indent="0" algn="ctr">
              <a:buNone/>
              <a:defRPr sz="1200"/>
            </a:lvl6pPr>
            <a:lvl7pPr marL="2057400" indent="0" algn="ctr">
              <a:buNone/>
              <a:defRPr sz="1200"/>
            </a:lvl7pPr>
            <a:lvl8pPr marL="2400300" indent="0" algn="ctr">
              <a:buNone/>
              <a:defRPr sz="1200"/>
            </a:lvl8pPr>
            <a:lvl9pPr marL="2743200" indent="0" algn="ctr">
              <a:buNone/>
              <a:defRPr sz="1200"/>
            </a:lvl9pPr>
          </a:lstStyle>
          <a:p>
            <a:r>
              <a:rPr lang="en-US"/>
              <a:t>Click to edit Master subtitle style</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2275977147"/>
      </p:ext>
    </p:extLst>
  </p:cSld>
  <p:clrMapOvr>
    <a:masterClrMapping/>
  </p:clrMapOvr>
</p:sldLayout>
</file>

<file path=ppt/slideLayouts/slideLayout57.xml><?xml version="1.0" encoding="utf-8"?>
<p:sldLayout xmlns:a="http://schemas.openxmlformats.org/drawingml/2006/main" xmlns:r="http://schemas.openxmlformats.org/officeDocument/2006/relationships" xmlns:p="http://schemas.openxmlformats.org/presentationml/2006/main" type="obj" preserve="1">
  <p:cSld name="Title and Conten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Content Placeholder 2"/>
          <p:cNvSpPr>
            <a:spLocks noGrp="1"/>
          </p:cNvSpPr>
          <p:nvPr>
            <p:ph idx="1"/>
          </p:nvPr>
        </p:nvSpPr>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2588661290"/>
      </p:ext>
    </p:extLst>
  </p:cSld>
  <p:clrMapOvr>
    <a:masterClrMapping/>
  </p:clrMapOvr>
</p:sldLayout>
</file>

<file path=ppt/slideLayouts/slideLayout58.xml><?xml version="1.0" encoding="utf-8"?>
<p:sldLayout xmlns:a="http://schemas.openxmlformats.org/drawingml/2006/main" xmlns:r="http://schemas.openxmlformats.org/officeDocument/2006/relationships" xmlns:p="http://schemas.openxmlformats.org/presentationml/2006/main" type="secHead" preserve="1">
  <p:cSld name="Section Header">
    <p:spTree>
      <p:nvGrpSpPr>
        <p:cNvPr id="1" name=""/>
        <p:cNvGrpSpPr/>
        <p:nvPr/>
      </p:nvGrpSpPr>
      <p:grpSpPr>
        <a:xfrm>
          <a:off x="0" y="0"/>
          <a:ext cx="0" cy="0"/>
          <a:chOff x="0" y="0"/>
          <a:chExt cx="0" cy="0"/>
        </a:xfrm>
      </p:grpSpPr>
      <p:sp>
        <p:nvSpPr>
          <p:cNvPr id="2" name="Title 1"/>
          <p:cNvSpPr>
            <a:spLocks noGrp="1"/>
          </p:cNvSpPr>
          <p:nvPr>
            <p:ph type="title"/>
          </p:nvPr>
        </p:nvSpPr>
        <p:spPr>
          <a:xfrm>
            <a:off x="831851" y="1709763"/>
            <a:ext cx="10515600" cy="2852737"/>
          </a:xfrm>
        </p:spPr>
        <p:txBody>
          <a:bodyPr anchor="b"/>
          <a:lstStyle>
            <a:lvl1pPr>
              <a:defRPr sz="4500"/>
            </a:lvl1pPr>
          </a:lstStyle>
          <a:p>
            <a:r>
              <a:rPr lang="en-US"/>
              <a:t>Click to edit Master title style</a:t>
            </a:r>
          </a:p>
        </p:txBody>
      </p:sp>
      <p:sp>
        <p:nvSpPr>
          <p:cNvPr id="3" name="Text Placeholder 2"/>
          <p:cNvSpPr>
            <a:spLocks noGrp="1"/>
          </p:cNvSpPr>
          <p:nvPr>
            <p:ph type="body" idx="1"/>
          </p:nvPr>
        </p:nvSpPr>
        <p:spPr>
          <a:xfrm>
            <a:off x="831851" y="4589487"/>
            <a:ext cx="10515600" cy="1500187"/>
          </a:xfrm>
        </p:spPr>
        <p:txBody>
          <a:bodyPr/>
          <a:lstStyle>
            <a:lvl1pPr marL="0" indent="0">
              <a:buNone/>
              <a:defRPr sz="1800">
                <a:solidFill>
                  <a:schemeClr val="tx1">
                    <a:tint val="75000"/>
                  </a:schemeClr>
                </a:solidFill>
              </a:defRPr>
            </a:lvl1pPr>
            <a:lvl2pPr marL="342900" indent="0">
              <a:buNone/>
              <a:defRPr sz="1500">
                <a:solidFill>
                  <a:schemeClr val="tx1">
                    <a:tint val="75000"/>
                  </a:schemeClr>
                </a:solidFill>
              </a:defRPr>
            </a:lvl2pPr>
            <a:lvl3pPr marL="685800" indent="0">
              <a:buNone/>
              <a:defRPr sz="1350">
                <a:solidFill>
                  <a:schemeClr val="tx1">
                    <a:tint val="75000"/>
                  </a:schemeClr>
                </a:solidFill>
              </a:defRPr>
            </a:lvl3pPr>
            <a:lvl4pPr marL="1028700" indent="0">
              <a:buNone/>
              <a:defRPr sz="1200">
                <a:solidFill>
                  <a:schemeClr val="tx1">
                    <a:tint val="75000"/>
                  </a:schemeClr>
                </a:solidFill>
              </a:defRPr>
            </a:lvl4pPr>
            <a:lvl5pPr marL="1371600" indent="0">
              <a:buNone/>
              <a:defRPr sz="1200">
                <a:solidFill>
                  <a:schemeClr val="tx1">
                    <a:tint val="75000"/>
                  </a:schemeClr>
                </a:solidFill>
              </a:defRPr>
            </a:lvl5pPr>
            <a:lvl6pPr marL="1714500" indent="0">
              <a:buNone/>
              <a:defRPr sz="1200">
                <a:solidFill>
                  <a:schemeClr val="tx1">
                    <a:tint val="75000"/>
                  </a:schemeClr>
                </a:solidFill>
              </a:defRPr>
            </a:lvl6pPr>
            <a:lvl7pPr marL="2057400" indent="0">
              <a:buNone/>
              <a:defRPr sz="1200">
                <a:solidFill>
                  <a:schemeClr val="tx1">
                    <a:tint val="75000"/>
                  </a:schemeClr>
                </a:solidFill>
              </a:defRPr>
            </a:lvl7pPr>
            <a:lvl8pPr marL="2400300" indent="0">
              <a:buNone/>
              <a:defRPr sz="1200">
                <a:solidFill>
                  <a:schemeClr val="tx1">
                    <a:tint val="75000"/>
                  </a:schemeClr>
                </a:solidFill>
              </a:defRPr>
            </a:lvl8pPr>
            <a:lvl9pPr marL="2743200" indent="0">
              <a:buNone/>
              <a:defRPr sz="1200">
                <a:solidFill>
                  <a:schemeClr val="tx1">
                    <a:tint val="75000"/>
                  </a:schemeClr>
                </a:solidFill>
              </a:defRPr>
            </a:lvl9pPr>
          </a:lstStyle>
          <a:p>
            <a:pPr lvl="0"/>
            <a:r>
              <a:rPr lang="en-US"/>
              <a:t>Edit Master text styles</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2684641387"/>
      </p:ext>
    </p:extLst>
  </p:cSld>
  <p:clrMapOvr>
    <a:masterClrMapping/>
  </p:clrMapOvr>
</p:sldLayout>
</file>

<file path=ppt/slideLayouts/slideLayout59.xml><?xml version="1.0" encoding="utf-8"?>
<p:sldLayout xmlns:a="http://schemas.openxmlformats.org/drawingml/2006/main" xmlns:r="http://schemas.openxmlformats.org/officeDocument/2006/relationships" xmlns:p="http://schemas.openxmlformats.org/presentationml/2006/main" type="twoObj" preserve="1">
  <p:cSld name="Two Conten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Content Placeholder 2"/>
          <p:cNvSpPr>
            <a:spLocks noGrp="1"/>
          </p:cNvSpPr>
          <p:nvPr>
            <p:ph sz="half" idx="1"/>
          </p:nvPr>
        </p:nvSpPr>
        <p:spPr>
          <a:xfrm>
            <a:off x="838200" y="1825625"/>
            <a:ext cx="5181600" cy="4351339"/>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Content Placeholder 3"/>
          <p:cNvSpPr>
            <a:spLocks noGrp="1"/>
          </p:cNvSpPr>
          <p:nvPr>
            <p:ph sz="half" idx="2"/>
          </p:nvPr>
        </p:nvSpPr>
        <p:spPr>
          <a:xfrm>
            <a:off x="6172200" y="1825625"/>
            <a:ext cx="5181600" cy="4351339"/>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5" name="Date Placeholder 4"/>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6" name="Footer Placeholder 5"/>
          <p:cNvSpPr>
            <a:spLocks noGrp="1"/>
          </p:cNvSpPr>
          <p:nvPr>
            <p:ph type="ftr" sz="quarter" idx="11"/>
          </p:nvPr>
        </p:nvSpPr>
        <p:spPr/>
        <p:txBody>
          <a:bodyPr/>
          <a:lstStyle/>
          <a:p>
            <a:endParaRPr lang="en-US">
              <a:solidFill>
                <a:prstClr val="black">
                  <a:tint val="75000"/>
                </a:prstClr>
              </a:solidFill>
            </a:endParaRPr>
          </a:p>
        </p:txBody>
      </p:sp>
      <p:sp>
        <p:nvSpPr>
          <p:cNvPr id="7" name="Slide Number Placeholder 6"/>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43029496"/>
      </p:ext>
    </p:extLst>
  </p:cSld>
  <p:clrMapOvr>
    <a:masterClrMapping/>
  </p:clrMapOvr>
</p:sldLayout>
</file>

<file path=ppt/slideLayouts/slideLayout6.xml><?xml version="1.0" encoding="utf-8"?>
<p:sldLayout xmlns:a="http://schemas.openxmlformats.org/drawingml/2006/main" xmlns:r="http://schemas.openxmlformats.org/officeDocument/2006/relationships" xmlns:p="http://schemas.openxmlformats.org/presentationml/2006/main" type="titleOnly" preserve="1">
  <p:cSld name="仅标题">
    <p:spTree>
      <p:nvGrpSpPr>
        <p:cNvPr id="1" name=""/>
        <p:cNvGrpSpPr/>
        <p:nvPr/>
      </p:nvGrpSpPr>
      <p:grpSpPr>
        <a:xfrm>
          <a:off x="0" y="0"/>
          <a:ext cx="0" cy="0"/>
          <a:chOff x="0" y="0"/>
          <a:chExt cx="0" cy="0"/>
        </a:xfrm>
      </p:grpSpPr>
      <p:sp>
        <p:nvSpPr>
          <p:cNvPr id="2" name="标题 1"/>
          <p:cNvSpPr>
            <a:spLocks noGrp="1"/>
          </p:cNvSpPr>
          <p:nvPr>
            <p:ph type="title"/>
          </p:nvPr>
        </p:nvSpPr>
        <p:spPr/>
        <p:txBody>
          <a:bodyPr/>
          <a:lstStyle/>
          <a:p>
            <a:r>
              <a:rPr lang="en-US" altLang="zh-CN"/>
              <a:t>Click to edit Master title style</a:t>
            </a:r>
            <a:endParaRPr lang="zh-CN" altLang="en-US"/>
          </a:p>
        </p:txBody>
      </p:sp>
      <p:sp>
        <p:nvSpPr>
          <p:cNvPr id="3" name="日期占位符 2"/>
          <p:cNvSpPr>
            <a:spLocks noGrp="1"/>
          </p:cNvSpPr>
          <p:nvPr>
            <p:ph type="dt" sz="half" idx="10"/>
          </p:nvPr>
        </p:nvSpPr>
        <p:spPr/>
        <p:txBody>
          <a:bodyPr/>
          <a:lstStyle/>
          <a:p>
            <a:fld id="{D997B5FA-0921-464F-AAE1-844C04324D75}" type="datetimeFigureOut">
              <a:rPr lang="zh-CN" altLang="en-US" smtClean="0"/>
              <a:t>2021/9/15</a:t>
            </a:fld>
            <a:endParaRPr lang="zh-CN" altLang="en-US"/>
          </a:p>
        </p:txBody>
      </p:sp>
      <p:sp>
        <p:nvSpPr>
          <p:cNvPr id="4" name="页脚占位符 3"/>
          <p:cNvSpPr>
            <a:spLocks noGrp="1"/>
          </p:cNvSpPr>
          <p:nvPr>
            <p:ph type="ftr" sz="quarter" idx="11"/>
          </p:nvPr>
        </p:nvSpPr>
        <p:spPr/>
        <p:txBody>
          <a:bodyPr/>
          <a:lstStyle/>
          <a:p>
            <a:endParaRPr lang="zh-CN" altLang="en-US"/>
          </a:p>
        </p:txBody>
      </p:sp>
      <p:sp>
        <p:nvSpPr>
          <p:cNvPr id="5" name="灯片编号占位符 4"/>
          <p:cNvSpPr>
            <a:spLocks noGrp="1"/>
          </p:cNvSpPr>
          <p:nvPr>
            <p:ph type="sldNum" sz="quarter" idx="12"/>
          </p:nvPr>
        </p:nvSpPr>
        <p:spPr/>
        <p:txBody>
          <a:bodyPr/>
          <a:lstStyle/>
          <a:p>
            <a:fld id="{565CE74E-AB26-4998-AD42-012C4C1AD076}" type="slidenum">
              <a:rPr lang="zh-CN" altLang="en-US" smtClean="0"/>
              <a:t>‹#›</a:t>
            </a:fld>
            <a:endParaRPr lang="zh-CN" altLang="en-US"/>
          </a:p>
        </p:txBody>
      </p:sp>
    </p:spTree>
  </p:cSld>
  <p:clrMapOvr>
    <a:masterClrMapping/>
  </p:clrMapOvr>
  <mc:AlternateContent xmlns:mc="http://schemas.openxmlformats.org/markup-compatibility/2006" xmlns:p14="http://schemas.microsoft.com/office/powerpoint/2010/main">
    <mc:Choice Requires="p14">
      <p:transition spd="slow" p14:dur="1500" advTm="1000">
        <p:split orient="vert"/>
      </p:transition>
    </mc:Choice>
    <mc:Fallback xmlns="">
      <p:transition spd="slow" advTm="1000">
        <p:split orient="vert"/>
      </p:transition>
    </mc:Fallback>
  </mc:AlternateContent>
</p:sldLayout>
</file>

<file path=ppt/slideLayouts/slideLayout60.xml><?xml version="1.0" encoding="utf-8"?>
<p:sldLayout xmlns:a="http://schemas.openxmlformats.org/drawingml/2006/main" xmlns:r="http://schemas.openxmlformats.org/officeDocument/2006/relationships" xmlns:p="http://schemas.openxmlformats.org/presentationml/2006/main" type="twoTxTwoObj" preserve="1">
  <p:cSld name="Comparison">
    <p:spTree>
      <p:nvGrpSpPr>
        <p:cNvPr id="1" name=""/>
        <p:cNvGrpSpPr/>
        <p:nvPr/>
      </p:nvGrpSpPr>
      <p:grpSpPr>
        <a:xfrm>
          <a:off x="0" y="0"/>
          <a:ext cx="0" cy="0"/>
          <a:chOff x="0" y="0"/>
          <a:chExt cx="0" cy="0"/>
        </a:xfrm>
      </p:grpSpPr>
      <p:sp>
        <p:nvSpPr>
          <p:cNvPr id="2" name="Title 1"/>
          <p:cNvSpPr>
            <a:spLocks noGrp="1"/>
          </p:cNvSpPr>
          <p:nvPr>
            <p:ph type="title"/>
          </p:nvPr>
        </p:nvSpPr>
        <p:spPr>
          <a:xfrm>
            <a:off x="839788" y="365129"/>
            <a:ext cx="10515600" cy="1325563"/>
          </a:xfrm>
        </p:spPr>
        <p:txBody>
          <a:bodyPr/>
          <a:lstStyle/>
          <a:p>
            <a:r>
              <a:rPr lang="en-US"/>
              <a:t>Click to edit Master title style</a:t>
            </a:r>
          </a:p>
        </p:txBody>
      </p:sp>
      <p:sp>
        <p:nvSpPr>
          <p:cNvPr id="3" name="Text Placeholder 2"/>
          <p:cNvSpPr>
            <a:spLocks noGrp="1"/>
          </p:cNvSpPr>
          <p:nvPr>
            <p:ph type="body" idx="1"/>
          </p:nvPr>
        </p:nvSpPr>
        <p:spPr>
          <a:xfrm>
            <a:off x="839789" y="1681163"/>
            <a:ext cx="5157787" cy="823912"/>
          </a:xfrm>
        </p:spPr>
        <p:txBody>
          <a:bodyPr anchor="b"/>
          <a:lstStyle>
            <a:lvl1pPr marL="0" indent="0">
              <a:buNone/>
              <a:defRPr sz="1800" b="1"/>
            </a:lvl1pPr>
            <a:lvl2pPr marL="342900" indent="0">
              <a:buNone/>
              <a:defRPr sz="1500" b="1"/>
            </a:lvl2pPr>
            <a:lvl3pPr marL="685800" indent="0">
              <a:buNone/>
              <a:defRPr sz="1350" b="1"/>
            </a:lvl3pPr>
            <a:lvl4pPr marL="1028700" indent="0">
              <a:buNone/>
              <a:defRPr sz="1200" b="1"/>
            </a:lvl4pPr>
            <a:lvl5pPr marL="1371600" indent="0">
              <a:buNone/>
              <a:defRPr sz="1200" b="1"/>
            </a:lvl5pPr>
            <a:lvl6pPr marL="1714500" indent="0">
              <a:buNone/>
              <a:defRPr sz="1200" b="1"/>
            </a:lvl6pPr>
            <a:lvl7pPr marL="2057400" indent="0">
              <a:buNone/>
              <a:defRPr sz="1200" b="1"/>
            </a:lvl7pPr>
            <a:lvl8pPr marL="2400300" indent="0">
              <a:buNone/>
              <a:defRPr sz="1200" b="1"/>
            </a:lvl8pPr>
            <a:lvl9pPr marL="2743200" indent="0">
              <a:buNone/>
              <a:defRPr sz="1200" b="1"/>
            </a:lvl9pPr>
          </a:lstStyle>
          <a:p>
            <a:pPr lvl="0"/>
            <a:r>
              <a:rPr lang="en-US"/>
              <a:t>Edit Master text styles</a:t>
            </a:r>
          </a:p>
        </p:txBody>
      </p:sp>
      <p:sp>
        <p:nvSpPr>
          <p:cNvPr id="4" name="Content Placeholder 3"/>
          <p:cNvSpPr>
            <a:spLocks noGrp="1"/>
          </p:cNvSpPr>
          <p:nvPr>
            <p:ph sz="half" idx="2"/>
          </p:nvPr>
        </p:nvSpPr>
        <p:spPr>
          <a:xfrm>
            <a:off x="839789" y="2505075"/>
            <a:ext cx="5157787" cy="3684588"/>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5" name="Text Placeholder 4"/>
          <p:cNvSpPr>
            <a:spLocks noGrp="1"/>
          </p:cNvSpPr>
          <p:nvPr>
            <p:ph type="body" sz="quarter" idx="3"/>
          </p:nvPr>
        </p:nvSpPr>
        <p:spPr>
          <a:xfrm>
            <a:off x="6172203" y="1681163"/>
            <a:ext cx="5183188" cy="823912"/>
          </a:xfrm>
        </p:spPr>
        <p:txBody>
          <a:bodyPr anchor="b"/>
          <a:lstStyle>
            <a:lvl1pPr marL="0" indent="0">
              <a:buNone/>
              <a:defRPr sz="1800" b="1"/>
            </a:lvl1pPr>
            <a:lvl2pPr marL="342900" indent="0">
              <a:buNone/>
              <a:defRPr sz="1500" b="1"/>
            </a:lvl2pPr>
            <a:lvl3pPr marL="685800" indent="0">
              <a:buNone/>
              <a:defRPr sz="1350" b="1"/>
            </a:lvl3pPr>
            <a:lvl4pPr marL="1028700" indent="0">
              <a:buNone/>
              <a:defRPr sz="1200" b="1"/>
            </a:lvl4pPr>
            <a:lvl5pPr marL="1371600" indent="0">
              <a:buNone/>
              <a:defRPr sz="1200" b="1"/>
            </a:lvl5pPr>
            <a:lvl6pPr marL="1714500" indent="0">
              <a:buNone/>
              <a:defRPr sz="1200" b="1"/>
            </a:lvl6pPr>
            <a:lvl7pPr marL="2057400" indent="0">
              <a:buNone/>
              <a:defRPr sz="1200" b="1"/>
            </a:lvl7pPr>
            <a:lvl8pPr marL="2400300" indent="0">
              <a:buNone/>
              <a:defRPr sz="1200" b="1"/>
            </a:lvl8pPr>
            <a:lvl9pPr marL="2743200" indent="0">
              <a:buNone/>
              <a:defRPr sz="1200" b="1"/>
            </a:lvl9pPr>
          </a:lstStyle>
          <a:p>
            <a:pPr lvl="0"/>
            <a:r>
              <a:rPr lang="en-US"/>
              <a:t>Edit Master text styles</a:t>
            </a:r>
          </a:p>
        </p:txBody>
      </p:sp>
      <p:sp>
        <p:nvSpPr>
          <p:cNvPr id="6" name="Content Placeholder 5"/>
          <p:cNvSpPr>
            <a:spLocks noGrp="1"/>
          </p:cNvSpPr>
          <p:nvPr>
            <p:ph sz="quarter" idx="4"/>
          </p:nvPr>
        </p:nvSpPr>
        <p:spPr>
          <a:xfrm>
            <a:off x="6172203" y="2505075"/>
            <a:ext cx="5183188" cy="3684588"/>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7" name="Date Placeholder 6"/>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8" name="Footer Placeholder 7"/>
          <p:cNvSpPr>
            <a:spLocks noGrp="1"/>
          </p:cNvSpPr>
          <p:nvPr>
            <p:ph type="ftr" sz="quarter" idx="11"/>
          </p:nvPr>
        </p:nvSpPr>
        <p:spPr/>
        <p:txBody>
          <a:bodyPr/>
          <a:lstStyle/>
          <a:p>
            <a:endParaRPr lang="en-US">
              <a:solidFill>
                <a:prstClr val="black">
                  <a:tint val="75000"/>
                </a:prstClr>
              </a:solidFill>
            </a:endParaRPr>
          </a:p>
        </p:txBody>
      </p:sp>
      <p:sp>
        <p:nvSpPr>
          <p:cNvPr id="9" name="Slide Number Placeholder 8"/>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3448445998"/>
      </p:ext>
    </p:extLst>
  </p:cSld>
  <p:clrMapOvr>
    <a:masterClrMapping/>
  </p:clrMapOvr>
</p:sldLayout>
</file>

<file path=ppt/slideLayouts/slideLayout61.xml><?xml version="1.0" encoding="utf-8"?>
<p:sldLayout xmlns:a="http://schemas.openxmlformats.org/drawingml/2006/main" xmlns:r="http://schemas.openxmlformats.org/officeDocument/2006/relationships" xmlns:p="http://schemas.openxmlformats.org/presentationml/2006/main" type="titleOnly" preserve="1">
  <p:cSld name="Title Only">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Date Placeholder 2"/>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4" name="Footer Placeholder 3"/>
          <p:cNvSpPr>
            <a:spLocks noGrp="1"/>
          </p:cNvSpPr>
          <p:nvPr>
            <p:ph type="ftr" sz="quarter" idx="11"/>
          </p:nvPr>
        </p:nvSpPr>
        <p:spPr/>
        <p:txBody>
          <a:bodyPr/>
          <a:lstStyle/>
          <a:p>
            <a:endParaRPr lang="en-US">
              <a:solidFill>
                <a:prstClr val="black">
                  <a:tint val="75000"/>
                </a:prstClr>
              </a:solidFill>
            </a:endParaRPr>
          </a:p>
        </p:txBody>
      </p:sp>
      <p:sp>
        <p:nvSpPr>
          <p:cNvPr id="5" name="Slide Number Placeholder 4"/>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532292493"/>
      </p:ext>
    </p:extLst>
  </p:cSld>
  <p:clrMapOvr>
    <a:masterClrMapping/>
  </p:clrMapOvr>
</p:sldLayout>
</file>

<file path=ppt/slideLayouts/slideLayout62.xml><?xml version="1.0" encoding="utf-8"?>
<p:sldLayout xmlns:a="http://schemas.openxmlformats.org/drawingml/2006/main" xmlns:r="http://schemas.openxmlformats.org/officeDocument/2006/relationships" xmlns:p="http://schemas.openxmlformats.org/presentationml/2006/main" type="blank" preserve="1">
  <p:cSld name="Blank">
    <p:spTree>
      <p:nvGrpSpPr>
        <p:cNvPr id="1" name=""/>
        <p:cNvGrpSpPr/>
        <p:nvPr/>
      </p:nvGrpSpPr>
      <p:grpSpPr>
        <a:xfrm>
          <a:off x="0" y="0"/>
          <a:ext cx="0" cy="0"/>
          <a:chOff x="0" y="0"/>
          <a:chExt cx="0" cy="0"/>
        </a:xfrm>
      </p:grpSpPr>
      <p:sp>
        <p:nvSpPr>
          <p:cNvPr id="2" name="Date Placeholder 1"/>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3" name="Footer Placeholder 2"/>
          <p:cNvSpPr>
            <a:spLocks noGrp="1"/>
          </p:cNvSpPr>
          <p:nvPr>
            <p:ph type="ftr" sz="quarter" idx="11"/>
          </p:nvPr>
        </p:nvSpPr>
        <p:spPr/>
        <p:txBody>
          <a:bodyPr/>
          <a:lstStyle/>
          <a:p>
            <a:endParaRPr lang="en-US">
              <a:solidFill>
                <a:prstClr val="black">
                  <a:tint val="75000"/>
                </a:prstClr>
              </a:solidFill>
            </a:endParaRPr>
          </a:p>
        </p:txBody>
      </p:sp>
      <p:sp>
        <p:nvSpPr>
          <p:cNvPr id="4" name="Slide Number Placeholder 3"/>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2393563970"/>
      </p:ext>
    </p:extLst>
  </p:cSld>
  <p:clrMapOvr>
    <a:masterClrMapping/>
  </p:clrMapOvr>
</p:sldLayout>
</file>

<file path=ppt/slideLayouts/slideLayout63.xml><?xml version="1.0" encoding="utf-8"?>
<p:sldLayout xmlns:a="http://schemas.openxmlformats.org/drawingml/2006/main" xmlns:r="http://schemas.openxmlformats.org/officeDocument/2006/relationships" xmlns:p="http://schemas.openxmlformats.org/presentationml/2006/main" type="objTx" preserve="1">
  <p:cSld name="Content with Caption">
    <p:spTree>
      <p:nvGrpSpPr>
        <p:cNvPr id="1" name=""/>
        <p:cNvGrpSpPr/>
        <p:nvPr/>
      </p:nvGrpSpPr>
      <p:grpSpPr>
        <a:xfrm>
          <a:off x="0" y="0"/>
          <a:ext cx="0" cy="0"/>
          <a:chOff x="0" y="0"/>
          <a:chExt cx="0" cy="0"/>
        </a:xfrm>
      </p:grpSpPr>
      <p:sp>
        <p:nvSpPr>
          <p:cNvPr id="2" name="Title 1"/>
          <p:cNvSpPr>
            <a:spLocks noGrp="1"/>
          </p:cNvSpPr>
          <p:nvPr>
            <p:ph type="title"/>
          </p:nvPr>
        </p:nvSpPr>
        <p:spPr>
          <a:xfrm>
            <a:off x="839788" y="457200"/>
            <a:ext cx="3932237" cy="1600200"/>
          </a:xfrm>
        </p:spPr>
        <p:txBody>
          <a:bodyPr anchor="b"/>
          <a:lstStyle>
            <a:lvl1pPr>
              <a:defRPr sz="2400"/>
            </a:lvl1pPr>
          </a:lstStyle>
          <a:p>
            <a:r>
              <a:rPr lang="en-US"/>
              <a:t>Click to edit Master title style</a:t>
            </a:r>
          </a:p>
        </p:txBody>
      </p:sp>
      <p:sp>
        <p:nvSpPr>
          <p:cNvPr id="3" name="Content Placeholder 2"/>
          <p:cNvSpPr>
            <a:spLocks noGrp="1"/>
          </p:cNvSpPr>
          <p:nvPr>
            <p:ph idx="1"/>
          </p:nvPr>
        </p:nvSpPr>
        <p:spPr>
          <a:xfrm>
            <a:off x="5183188" y="987449"/>
            <a:ext cx="6172200" cy="4873625"/>
          </a:xfrm>
        </p:spPr>
        <p:txBody>
          <a:bodyPr/>
          <a:lstStyle>
            <a:lvl1pPr>
              <a:defRPr sz="2400"/>
            </a:lvl1pPr>
            <a:lvl2pPr>
              <a:defRPr sz="2100"/>
            </a:lvl2pPr>
            <a:lvl3pPr>
              <a:defRPr sz="1800"/>
            </a:lvl3pPr>
            <a:lvl4pPr>
              <a:defRPr sz="1500"/>
            </a:lvl4pPr>
            <a:lvl5pPr>
              <a:defRPr sz="1500"/>
            </a:lvl5pPr>
            <a:lvl6pPr>
              <a:defRPr sz="1500"/>
            </a:lvl6pPr>
            <a:lvl7pPr>
              <a:defRPr sz="1500"/>
            </a:lvl7pPr>
            <a:lvl8pPr>
              <a:defRPr sz="1500"/>
            </a:lvl8pPr>
            <a:lvl9pPr>
              <a:defRPr sz="1500"/>
            </a:lvl9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Text Placeholder 3"/>
          <p:cNvSpPr>
            <a:spLocks noGrp="1"/>
          </p:cNvSpPr>
          <p:nvPr>
            <p:ph type="body" sz="half" idx="2"/>
          </p:nvPr>
        </p:nvSpPr>
        <p:spPr>
          <a:xfrm>
            <a:off x="839788" y="2057401"/>
            <a:ext cx="3932237" cy="3811588"/>
          </a:xfrm>
        </p:spPr>
        <p:txBody>
          <a:bodyPr/>
          <a:lstStyle>
            <a:lvl1pPr marL="0" indent="0">
              <a:buNone/>
              <a:defRPr sz="1200"/>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en-US"/>
              <a:t>Edit Master text styles</a:t>
            </a:r>
          </a:p>
        </p:txBody>
      </p:sp>
      <p:sp>
        <p:nvSpPr>
          <p:cNvPr id="5" name="Date Placeholder 4"/>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6" name="Footer Placeholder 5"/>
          <p:cNvSpPr>
            <a:spLocks noGrp="1"/>
          </p:cNvSpPr>
          <p:nvPr>
            <p:ph type="ftr" sz="quarter" idx="11"/>
          </p:nvPr>
        </p:nvSpPr>
        <p:spPr/>
        <p:txBody>
          <a:bodyPr/>
          <a:lstStyle/>
          <a:p>
            <a:endParaRPr lang="en-US">
              <a:solidFill>
                <a:prstClr val="black">
                  <a:tint val="75000"/>
                </a:prstClr>
              </a:solidFill>
            </a:endParaRPr>
          </a:p>
        </p:txBody>
      </p:sp>
      <p:sp>
        <p:nvSpPr>
          <p:cNvPr id="7" name="Slide Number Placeholder 6"/>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31598704"/>
      </p:ext>
    </p:extLst>
  </p:cSld>
  <p:clrMapOvr>
    <a:masterClrMapping/>
  </p:clrMapOvr>
</p:sldLayout>
</file>

<file path=ppt/slideLayouts/slideLayout64.xml><?xml version="1.0" encoding="utf-8"?>
<p:sldLayout xmlns:a="http://schemas.openxmlformats.org/drawingml/2006/main" xmlns:r="http://schemas.openxmlformats.org/officeDocument/2006/relationships" xmlns:p="http://schemas.openxmlformats.org/presentationml/2006/main" type="picTx" preserve="1">
  <p:cSld name="Picture with Caption">
    <p:spTree>
      <p:nvGrpSpPr>
        <p:cNvPr id="1" name=""/>
        <p:cNvGrpSpPr/>
        <p:nvPr/>
      </p:nvGrpSpPr>
      <p:grpSpPr>
        <a:xfrm>
          <a:off x="0" y="0"/>
          <a:ext cx="0" cy="0"/>
          <a:chOff x="0" y="0"/>
          <a:chExt cx="0" cy="0"/>
        </a:xfrm>
      </p:grpSpPr>
      <p:sp>
        <p:nvSpPr>
          <p:cNvPr id="2" name="Title 1"/>
          <p:cNvSpPr>
            <a:spLocks noGrp="1"/>
          </p:cNvSpPr>
          <p:nvPr>
            <p:ph type="title"/>
          </p:nvPr>
        </p:nvSpPr>
        <p:spPr>
          <a:xfrm>
            <a:off x="839788" y="457200"/>
            <a:ext cx="3932237" cy="1600200"/>
          </a:xfrm>
        </p:spPr>
        <p:txBody>
          <a:bodyPr anchor="b"/>
          <a:lstStyle>
            <a:lvl1pPr>
              <a:defRPr sz="2400"/>
            </a:lvl1pPr>
          </a:lstStyle>
          <a:p>
            <a:r>
              <a:rPr lang="en-US"/>
              <a:t>Click to edit Master title style</a:t>
            </a:r>
          </a:p>
        </p:txBody>
      </p:sp>
      <p:sp>
        <p:nvSpPr>
          <p:cNvPr id="3" name="Picture Placeholder 2"/>
          <p:cNvSpPr>
            <a:spLocks noGrp="1"/>
          </p:cNvSpPr>
          <p:nvPr>
            <p:ph type="pic" idx="1"/>
          </p:nvPr>
        </p:nvSpPr>
        <p:spPr>
          <a:xfrm>
            <a:off x="5183188" y="987449"/>
            <a:ext cx="6172200" cy="4873625"/>
          </a:xfrm>
        </p:spPr>
        <p:txBody>
          <a:bodyPr/>
          <a:lstStyle>
            <a:lvl1pPr marL="0" indent="0">
              <a:buNone/>
              <a:defRPr sz="2400"/>
            </a:lvl1pPr>
            <a:lvl2pPr marL="342900" indent="0">
              <a:buNone/>
              <a:defRPr sz="2100"/>
            </a:lvl2pPr>
            <a:lvl3pPr marL="685800" indent="0">
              <a:buNone/>
              <a:defRPr sz="1800"/>
            </a:lvl3pPr>
            <a:lvl4pPr marL="1028700" indent="0">
              <a:buNone/>
              <a:defRPr sz="1500"/>
            </a:lvl4pPr>
            <a:lvl5pPr marL="1371600" indent="0">
              <a:buNone/>
              <a:defRPr sz="1500"/>
            </a:lvl5pPr>
            <a:lvl6pPr marL="1714500" indent="0">
              <a:buNone/>
              <a:defRPr sz="1500"/>
            </a:lvl6pPr>
            <a:lvl7pPr marL="2057400" indent="0">
              <a:buNone/>
              <a:defRPr sz="1500"/>
            </a:lvl7pPr>
            <a:lvl8pPr marL="2400300" indent="0">
              <a:buNone/>
              <a:defRPr sz="1500"/>
            </a:lvl8pPr>
            <a:lvl9pPr marL="2743200" indent="0">
              <a:buNone/>
              <a:defRPr sz="1500"/>
            </a:lvl9pPr>
          </a:lstStyle>
          <a:p>
            <a:endParaRPr lang="en-US"/>
          </a:p>
        </p:txBody>
      </p:sp>
      <p:sp>
        <p:nvSpPr>
          <p:cNvPr id="4" name="Text Placeholder 3"/>
          <p:cNvSpPr>
            <a:spLocks noGrp="1"/>
          </p:cNvSpPr>
          <p:nvPr>
            <p:ph type="body" sz="half" idx="2"/>
          </p:nvPr>
        </p:nvSpPr>
        <p:spPr>
          <a:xfrm>
            <a:off x="839788" y="2057401"/>
            <a:ext cx="3932237" cy="3811588"/>
          </a:xfrm>
        </p:spPr>
        <p:txBody>
          <a:bodyPr/>
          <a:lstStyle>
            <a:lvl1pPr marL="0" indent="0">
              <a:buNone/>
              <a:defRPr sz="1200"/>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en-US"/>
              <a:t>Edit Master text styles</a:t>
            </a:r>
          </a:p>
        </p:txBody>
      </p:sp>
      <p:sp>
        <p:nvSpPr>
          <p:cNvPr id="5" name="Date Placeholder 4"/>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6" name="Footer Placeholder 5"/>
          <p:cNvSpPr>
            <a:spLocks noGrp="1"/>
          </p:cNvSpPr>
          <p:nvPr>
            <p:ph type="ftr" sz="quarter" idx="11"/>
          </p:nvPr>
        </p:nvSpPr>
        <p:spPr/>
        <p:txBody>
          <a:bodyPr/>
          <a:lstStyle/>
          <a:p>
            <a:endParaRPr lang="en-US">
              <a:solidFill>
                <a:prstClr val="black">
                  <a:tint val="75000"/>
                </a:prstClr>
              </a:solidFill>
            </a:endParaRPr>
          </a:p>
        </p:txBody>
      </p:sp>
      <p:sp>
        <p:nvSpPr>
          <p:cNvPr id="7" name="Slide Number Placeholder 6"/>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3600956033"/>
      </p:ext>
    </p:extLst>
  </p:cSld>
  <p:clrMapOvr>
    <a:masterClrMapping/>
  </p:clrMapOvr>
</p:sldLayout>
</file>

<file path=ppt/slideLayouts/slideLayout65.xml><?xml version="1.0" encoding="utf-8"?>
<p:sldLayout xmlns:a="http://schemas.openxmlformats.org/drawingml/2006/main" xmlns:r="http://schemas.openxmlformats.org/officeDocument/2006/relationships" xmlns:p="http://schemas.openxmlformats.org/presentationml/2006/main" type="vertTx" preserve="1">
  <p:cSld name="Title and Vertical Tex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Vertical Text Placeholder 2"/>
          <p:cNvSpPr>
            <a:spLocks noGrp="1"/>
          </p:cNvSpPr>
          <p:nvPr>
            <p:ph type="body" orient="vert" idx="1"/>
          </p:nvPr>
        </p:nvSpPr>
        <p:spPr/>
        <p:txBody>
          <a:bodyPr vert="eaVert"/>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3755475625"/>
      </p:ext>
    </p:extLst>
  </p:cSld>
  <p:clrMapOvr>
    <a:masterClrMapping/>
  </p:clrMapOvr>
</p:sldLayout>
</file>

<file path=ppt/slideLayouts/slideLayout66.xml><?xml version="1.0" encoding="utf-8"?>
<p:sldLayout xmlns:a="http://schemas.openxmlformats.org/drawingml/2006/main" xmlns:r="http://schemas.openxmlformats.org/officeDocument/2006/relationships" xmlns:p="http://schemas.openxmlformats.org/presentationml/2006/main" type="vertTitleAndTx" preserve="1">
  <p:cSld name="Vertical Title and Text">
    <p:spTree>
      <p:nvGrpSpPr>
        <p:cNvPr id="1" name=""/>
        <p:cNvGrpSpPr/>
        <p:nvPr/>
      </p:nvGrpSpPr>
      <p:grpSpPr>
        <a:xfrm>
          <a:off x="0" y="0"/>
          <a:ext cx="0" cy="0"/>
          <a:chOff x="0" y="0"/>
          <a:chExt cx="0" cy="0"/>
        </a:xfrm>
      </p:grpSpPr>
      <p:sp>
        <p:nvSpPr>
          <p:cNvPr id="2" name="Vertical Title 1"/>
          <p:cNvSpPr>
            <a:spLocks noGrp="1"/>
          </p:cNvSpPr>
          <p:nvPr>
            <p:ph type="title" orient="vert"/>
          </p:nvPr>
        </p:nvSpPr>
        <p:spPr>
          <a:xfrm>
            <a:off x="8724902" y="365149"/>
            <a:ext cx="2628900" cy="5811839"/>
          </a:xfrm>
        </p:spPr>
        <p:txBody>
          <a:bodyPr vert="eaVert"/>
          <a:lstStyle/>
          <a:p>
            <a:r>
              <a:rPr lang="en-US"/>
              <a:t>Click to edit Master title style</a:t>
            </a:r>
          </a:p>
        </p:txBody>
      </p:sp>
      <p:sp>
        <p:nvSpPr>
          <p:cNvPr id="3" name="Vertical Text Placeholder 2"/>
          <p:cNvSpPr>
            <a:spLocks noGrp="1"/>
          </p:cNvSpPr>
          <p:nvPr>
            <p:ph type="body" orient="vert" idx="1"/>
          </p:nvPr>
        </p:nvSpPr>
        <p:spPr>
          <a:xfrm>
            <a:off x="838203" y="365149"/>
            <a:ext cx="7734300" cy="5811839"/>
          </a:xfrm>
        </p:spPr>
        <p:txBody>
          <a:bodyPr vert="eaVert"/>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1914521398"/>
      </p:ext>
    </p:extLst>
  </p:cSld>
  <p:clrMapOvr>
    <a:masterClrMapping/>
  </p:clrMapOvr>
</p:sldLayout>
</file>

<file path=ppt/slideLayouts/slideLayout67.xml><?xml version="1.0" encoding="utf-8"?>
<p:sldLayout xmlns:a="http://schemas.openxmlformats.org/drawingml/2006/main" xmlns:r="http://schemas.openxmlformats.org/officeDocument/2006/relationships" xmlns:p="http://schemas.openxmlformats.org/presentationml/2006/main" type="title" preserve="1">
  <p:cSld name="Title Slide">
    <p:spTree>
      <p:nvGrpSpPr>
        <p:cNvPr id="1" name=""/>
        <p:cNvGrpSpPr/>
        <p:nvPr/>
      </p:nvGrpSpPr>
      <p:grpSpPr>
        <a:xfrm>
          <a:off x="0" y="0"/>
          <a:ext cx="0" cy="0"/>
          <a:chOff x="0" y="0"/>
          <a:chExt cx="0" cy="0"/>
        </a:xfrm>
      </p:grpSpPr>
      <p:sp>
        <p:nvSpPr>
          <p:cNvPr id="2" name="Title 1"/>
          <p:cNvSpPr>
            <a:spLocks noGrp="1"/>
          </p:cNvSpPr>
          <p:nvPr>
            <p:ph type="ctrTitle"/>
          </p:nvPr>
        </p:nvSpPr>
        <p:spPr>
          <a:xfrm>
            <a:off x="1524000" y="1122363"/>
            <a:ext cx="9144000" cy="2387600"/>
          </a:xfrm>
        </p:spPr>
        <p:txBody>
          <a:bodyPr anchor="b"/>
          <a:lstStyle>
            <a:lvl1pPr algn="ctr">
              <a:defRPr sz="4500"/>
            </a:lvl1pPr>
          </a:lstStyle>
          <a:p>
            <a:r>
              <a:rPr lang="en-US"/>
              <a:t>Click to edit Master title style</a:t>
            </a:r>
          </a:p>
        </p:txBody>
      </p:sp>
      <p:sp>
        <p:nvSpPr>
          <p:cNvPr id="3" name="Subtitle 2"/>
          <p:cNvSpPr>
            <a:spLocks noGrp="1"/>
          </p:cNvSpPr>
          <p:nvPr>
            <p:ph type="subTitle" idx="1"/>
          </p:nvPr>
        </p:nvSpPr>
        <p:spPr>
          <a:xfrm>
            <a:off x="1524000" y="3602050"/>
            <a:ext cx="9144000" cy="1655763"/>
          </a:xfrm>
        </p:spPr>
        <p:txBody>
          <a:bodyPr/>
          <a:lstStyle>
            <a:lvl1pPr marL="0" indent="0" algn="ctr">
              <a:buNone/>
              <a:defRPr sz="1800"/>
            </a:lvl1pPr>
            <a:lvl2pPr marL="342900" indent="0" algn="ctr">
              <a:buNone/>
              <a:defRPr sz="1500"/>
            </a:lvl2pPr>
            <a:lvl3pPr marL="685800" indent="0" algn="ctr">
              <a:buNone/>
              <a:defRPr sz="1350"/>
            </a:lvl3pPr>
            <a:lvl4pPr marL="1028700" indent="0" algn="ctr">
              <a:buNone/>
              <a:defRPr sz="1200"/>
            </a:lvl4pPr>
            <a:lvl5pPr marL="1371600" indent="0" algn="ctr">
              <a:buNone/>
              <a:defRPr sz="1200"/>
            </a:lvl5pPr>
            <a:lvl6pPr marL="1714500" indent="0" algn="ctr">
              <a:buNone/>
              <a:defRPr sz="1200"/>
            </a:lvl6pPr>
            <a:lvl7pPr marL="2057400" indent="0" algn="ctr">
              <a:buNone/>
              <a:defRPr sz="1200"/>
            </a:lvl7pPr>
            <a:lvl8pPr marL="2400300" indent="0" algn="ctr">
              <a:buNone/>
              <a:defRPr sz="1200"/>
            </a:lvl8pPr>
            <a:lvl9pPr marL="2743200" indent="0" algn="ctr">
              <a:buNone/>
              <a:defRPr sz="1200"/>
            </a:lvl9pPr>
          </a:lstStyle>
          <a:p>
            <a:r>
              <a:rPr lang="en-US"/>
              <a:t>Click to edit Master subtitle style</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1406278427"/>
      </p:ext>
    </p:extLst>
  </p:cSld>
  <p:clrMapOvr>
    <a:masterClrMapping/>
  </p:clrMapOvr>
</p:sldLayout>
</file>

<file path=ppt/slideLayouts/slideLayout68.xml><?xml version="1.0" encoding="utf-8"?>
<p:sldLayout xmlns:a="http://schemas.openxmlformats.org/drawingml/2006/main" xmlns:r="http://schemas.openxmlformats.org/officeDocument/2006/relationships" xmlns:p="http://schemas.openxmlformats.org/presentationml/2006/main" type="obj" preserve="1">
  <p:cSld name="Title and Conten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Content Placeholder 2"/>
          <p:cNvSpPr>
            <a:spLocks noGrp="1"/>
          </p:cNvSpPr>
          <p:nvPr>
            <p:ph idx="1"/>
          </p:nvPr>
        </p:nvSpPr>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1707424393"/>
      </p:ext>
    </p:extLst>
  </p:cSld>
  <p:clrMapOvr>
    <a:masterClrMapping/>
  </p:clrMapOvr>
</p:sldLayout>
</file>

<file path=ppt/slideLayouts/slideLayout69.xml><?xml version="1.0" encoding="utf-8"?>
<p:sldLayout xmlns:a="http://schemas.openxmlformats.org/drawingml/2006/main" xmlns:r="http://schemas.openxmlformats.org/officeDocument/2006/relationships" xmlns:p="http://schemas.openxmlformats.org/presentationml/2006/main" type="secHead" preserve="1">
  <p:cSld name="Section Header">
    <p:spTree>
      <p:nvGrpSpPr>
        <p:cNvPr id="1" name=""/>
        <p:cNvGrpSpPr/>
        <p:nvPr/>
      </p:nvGrpSpPr>
      <p:grpSpPr>
        <a:xfrm>
          <a:off x="0" y="0"/>
          <a:ext cx="0" cy="0"/>
          <a:chOff x="0" y="0"/>
          <a:chExt cx="0" cy="0"/>
        </a:xfrm>
      </p:grpSpPr>
      <p:sp>
        <p:nvSpPr>
          <p:cNvPr id="2" name="Title 1"/>
          <p:cNvSpPr>
            <a:spLocks noGrp="1"/>
          </p:cNvSpPr>
          <p:nvPr>
            <p:ph type="title"/>
          </p:nvPr>
        </p:nvSpPr>
        <p:spPr>
          <a:xfrm>
            <a:off x="831851" y="1709753"/>
            <a:ext cx="10515600" cy="2852737"/>
          </a:xfrm>
        </p:spPr>
        <p:txBody>
          <a:bodyPr anchor="b"/>
          <a:lstStyle>
            <a:lvl1pPr>
              <a:defRPr sz="4500"/>
            </a:lvl1pPr>
          </a:lstStyle>
          <a:p>
            <a:r>
              <a:rPr lang="en-US"/>
              <a:t>Click to edit Master title style</a:t>
            </a:r>
          </a:p>
        </p:txBody>
      </p:sp>
      <p:sp>
        <p:nvSpPr>
          <p:cNvPr id="3" name="Text Placeholder 2"/>
          <p:cNvSpPr>
            <a:spLocks noGrp="1"/>
          </p:cNvSpPr>
          <p:nvPr>
            <p:ph type="body" idx="1"/>
          </p:nvPr>
        </p:nvSpPr>
        <p:spPr>
          <a:xfrm>
            <a:off x="831851" y="4589477"/>
            <a:ext cx="10515600" cy="1500187"/>
          </a:xfrm>
        </p:spPr>
        <p:txBody>
          <a:bodyPr/>
          <a:lstStyle>
            <a:lvl1pPr marL="0" indent="0">
              <a:buNone/>
              <a:defRPr sz="1800">
                <a:solidFill>
                  <a:schemeClr val="tx1">
                    <a:tint val="75000"/>
                  </a:schemeClr>
                </a:solidFill>
              </a:defRPr>
            </a:lvl1pPr>
            <a:lvl2pPr marL="342900" indent="0">
              <a:buNone/>
              <a:defRPr sz="1500">
                <a:solidFill>
                  <a:schemeClr val="tx1">
                    <a:tint val="75000"/>
                  </a:schemeClr>
                </a:solidFill>
              </a:defRPr>
            </a:lvl2pPr>
            <a:lvl3pPr marL="685800" indent="0">
              <a:buNone/>
              <a:defRPr sz="1350">
                <a:solidFill>
                  <a:schemeClr val="tx1">
                    <a:tint val="75000"/>
                  </a:schemeClr>
                </a:solidFill>
              </a:defRPr>
            </a:lvl3pPr>
            <a:lvl4pPr marL="1028700" indent="0">
              <a:buNone/>
              <a:defRPr sz="1200">
                <a:solidFill>
                  <a:schemeClr val="tx1">
                    <a:tint val="75000"/>
                  </a:schemeClr>
                </a:solidFill>
              </a:defRPr>
            </a:lvl4pPr>
            <a:lvl5pPr marL="1371600" indent="0">
              <a:buNone/>
              <a:defRPr sz="1200">
                <a:solidFill>
                  <a:schemeClr val="tx1">
                    <a:tint val="75000"/>
                  </a:schemeClr>
                </a:solidFill>
              </a:defRPr>
            </a:lvl5pPr>
            <a:lvl6pPr marL="1714500" indent="0">
              <a:buNone/>
              <a:defRPr sz="1200">
                <a:solidFill>
                  <a:schemeClr val="tx1">
                    <a:tint val="75000"/>
                  </a:schemeClr>
                </a:solidFill>
              </a:defRPr>
            </a:lvl6pPr>
            <a:lvl7pPr marL="2057400" indent="0">
              <a:buNone/>
              <a:defRPr sz="1200">
                <a:solidFill>
                  <a:schemeClr val="tx1">
                    <a:tint val="75000"/>
                  </a:schemeClr>
                </a:solidFill>
              </a:defRPr>
            </a:lvl7pPr>
            <a:lvl8pPr marL="2400300" indent="0">
              <a:buNone/>
              <a:defRPr sz="1200">
                <a:solidFill>
                  <a:schemeClr val="tx1">
                    <a:tint val="75000"/>
                  </a:schemeClr>
                </a:solidFill>
              </a:defRPr>
            </a:lvl8pPr>
            <a:lvl9pPr marL="2743200" indent="0">
              <a:buNone/>
              <a:defRPr sz="1200">
                <a:solidFill>
                  <a:schemeClr val="tx1">
                    <a:tint val="75000"/>
                  </a:schemeClr>
                </a:solidFill>
              </a:defRPr>
            </a:lvl9pPr>
          </a:lstStyle>
          <a:p>
            <a:pPr lvl="0"/>
            <a:r>
              <a:rPr lang="en-US"/>
              <a:t>Edit Master text styles</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3251975711"/>
      </p:ext>
    </p:extLst>
  </p:cSld>
  <p:clrMapOvr>
    <a:masterClrMapping/>
  </p:clrMapOvr>
</p:sldLayout>
</file>

<file path=ppt/slideLayouts/slideLayout7.xml><?xml version="1.0" encoding="utf-8"?>
<p:sldLayout xmlns:a="http://schemas.openxmlformats.org/drawingml/2006/main" xmlns:r="http://schemas.openxmlformats.org/officeDocument/2006/relationships" xmlns:p="http://schemas.openxmlformats.org/presentationml/2006/main" type="blank" preserve="1">
  <p:cSld name="空白">
    <p:spTree>
      <p:nvGrpSpPr>
        <p:cNvPr id="1" name=""/>
        <p:cNvGrpSpPr/>
        <p:nvPr/>
      </p:nvGrpSpPr>
      <p:grpSpPr>
        <a:xfrm>
          <a:off x="0" y="0"/>
          <a:ext cx="0" cy="0"/>
          <a:chOff x="0" y="0"/>
          <a:chExt cx="0" cy="0"/>
        </a:xfrm>
      </p:grpSpPr>
      <p:sp>
        <p:nvSpPr>
          <p:cNvPr id="2" name="日期占位符 1"/>
          <p:cNvSpPr>
            <a:spLocks noGrp="1"/>
          </p:cNvSpPr>
          <p:nvPr>
            <p:ph type="dt" sz="half" idx="10"/>
          </p:nvPr>
        </p:nvSpPr>
        <p:spPr/>
        <p:txBody>
          <a:bodyPr/>
          <a:lstStyle/>
          <a:p>
            <a:fld id="{D997B5FA-0921-464F-AAE1-844C04324D75}" type="datetimeFigureOut">
              <a:rPr lang="zh-CN" altLang="en-US" smtClean="0"/>
              <a:t>2021/9/15</a:t>
            </a:fld>
            <a:endParaRPr lang="zh-CN" altLang="en-US"/>
          </a:p>
        </p:txBody>
      </p:sp>
      <p:sp>
        <p:nvSpPr>
          <p:cNvPr id="3" name="页脚占位符 2"/>
          <p:cNvSpPr>
            <a:spLocks noGrp="1"/>
          </p:cNvSpPr>
          <p:nvPr>
            <p:ph type="ftr" sz="quarter" idx="11"/>
          </p:nvPr>
        </p:nvSpPr>
        <p:spPr/>
        <p:txBody>
          <a:bodyPr/>
          <a:lstStyle/>
          <a:p>
            <a:endParaRPr lang="zh-CN" altLang="en-US"/>
          </a:p>
        </p:txBody>
      </p:sp>
      <p:sp>
        <p:nvSpPr>
          <p:cNvPr id="4" name="灯片编号占位符 3"/>
          <p:cNvSpPr>
            <a:spLocks noGrp="1"/>
          </p:cNvSpPr>
          <p:nvPr>
            <p:ph type="sldNum" sz="quarter" idx="12"/>
          </p:nvPr>
        </p:nvSpPr>
        <p:spPr/>
        <p:txBody>
          <a:bodyPr/>
          <a:lstStyle/>
          <a:p>
            <a:fld id="{565CE74E-AB26-4998-AD42-012C4C1AD076}" type="slidenum">
              <a:rPr lang="zh-CN" altLang="en-US" smtClean="0"/>
              <a:t>‹#›</a:t>
            </a:fld>
            <a:endParaRPr lang="zh-CN" altLang="en-US"/>
          </a:p>
        </p:txBody>
      </p:sp>
    </p:spTree>
  </p:cSld>
  <p:clrMapOvr>
    <a:masterClrMapping/>
  </p:clrMapOvr>
  <mc:AlternateContent xmlns:mc="http://schemas.openxmlformats.org/markup-compatibility/2006" xmlns:p14="http://schemas.microsoft.com/office/powerpoint/2010/main">
    <mc:Choice Requires="p14">
      <p:transition spd="slow" p14:dur="1500" advTm="1000">
        <p:split orient="vert"/>
      </p:transition>
    </mc:Choice>
    <mc:Fallback xmlns="">
      <p:transition spd="slow" advTm="1000">
        <p:split orient="vert"/>
      </p:transition>
    </mc:Fallback>
  </mc:AlternateContent>
</p:sldLayout>
</file>

<file path=ppt/slideLayouts/slideLayout70.xml><?xml version="1.0" encoding="utf-8"?>
<p:sldLayout xmlns:a="http://schemas.openxmlformats.org/drawingml/2006/main" xmlns:r="http://schemas.openxmlformats.org/officeDocument/2006/relationships" xmlns:p="http://schemas.openxmlformats.org/presentationml/2006/main" type="twoObj" preserve="1">
  <p:cSld name="Two Conten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Content Placeholder 2"/>
          <p:cNvSpPr>
            <a:spLocks noGrp="1"/>
          </p:cNvSpPr>
          <p:nvPr>
            <p:ph sz="half" idx="1"/>
          </p:nvPr>
        </p:nvSpPr>
        <p:spPr>
          <a:xfrm>
            <a:off x="838200" y="1825625"/>
            <a:ext cx="5181600" cy="4351339"/>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Content Placeholder 3"/>
          <p:cNvSpPr>
            <a:spLocks noGrp="1"/>
          </p:cNvSpPr>
          <p:nvPr>
            <p:ph sz="half" idx="2"/>
          </p:nvPr>
        </p:nvSpPr>
        <p:spPr>
          <a:xfrm>
            <a:off x="6172200" y="1825625"/>
            <a:ext cx="5181600" cy="4351339"/>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5" name="Date Placeholder 4"/>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6" name="Footer Placeholder 5"/>
          <p:cNvSpPr>
            <a:spLocks noGrp="1"/>
          </p:cNvSpPr>
          <p:nvPr>
            <p:ph type="ftr" sz="quarter" idx="11"/>
          </p:nvPr>
        </p:nvSpPr>
        <p:spPr/>
        <p:txBody>
          <a:bodyPr/>
          <a:lstStyle/>
          <a:p>
            <a:endParaRPr lang="en-US">
              <a:solidFill>
                <a:prstClr val="black">
                  <a:tint val="75000"/>
                </a:prstClr>
              </a:solidFill>
            </a:endParaRPr>
          </a:p>
        </p:txBody>
      </p:sp>
      <p:sp>
        <p:nvSpPr>
          <p:cNvPr id="7" name="Slide Number Placeholder 6"/>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2098363280"/>
      </p:ext>
    </p:extLst>
  </p:cSld>
  <p:clrMapOvr>
    <a:masterClrMapping/>
  </p:clrMapOvr>
</p:sldLayout>
</file>

<file path=ppt/slideLayouts/slideLayout71.xml><?xml version="1.0" encoding="utf-8"?>
<p:sldLayout xmlns:a="http://schemas.openxmlformats.org/drawingml/2006/main" xmlns:r="http://schemas.openxmlformats.org/officeDocument/2006/relationships" xmlns:p="http://schemas.openxmlformats.org/presentationml/2006/main" type="twoTxTwoObj" preserve="1">
  <p:cSld name="Comparison">
    <p:spTree>
      <p:nvGrpSpPr>
        <p:cNvPr id="1" name=""/>
        <p:cNvGrpSpPr/>
        <p:nvPr/>
      </p:nvGrpSpPr>
      <p:grpSpPr>
        <a:xfrm>
          <a:off x="0" y="0"/>
          <a:ext cx="0" cy="0"/>
          <a:chOff x="0" y="0"/>
          <a:chExt cx="0" cy="0"/>
        </a:xfrm>
      </p:grpSpPr>
      <p:sp>
        <p:nvSpPr>
          <p:cNvPr id="2" name="Title 1"/>
          <p:cNvSpPr>
            <a:spLocks noGrp="1"/>
          </p:cNvSpPr>
          <p:nvPr>
            <p:ph type="title"/>
          </p:nvPr>
        </p:nvSpPr>
        <p:spPr>
          <a:xfrm>
            <a:off x="839788" y="365129"/>
            <a:ext cx="10515600" cy="1325563"/>
          </a:xfrm>
        </p:spPr>
        <p:txBody>
          <a:bodyPr/>
          <a:lstStyle/>
          <a:p>
            <a:r>
              <a:rPr lang="en-US"/>
              <a:t>Click to edit Master title style</a:t>
            </a:r>
          </a:p>
        </p:txBody>
      </p:sp>
      <p:sp>
        <p:nvSpPr>
          <p:cNvPr id="3" name="Text Placeholder 2"/>
          <p:cNvSpPr>
            <a:spLocks noGrp="1"/>
          </p:cNvSpPr>
          <p:nvPr>
            <p:ph type="body" idx="1"/>
          </p:nvPr>
        </p:nvSpPr>
        <p:spPr>
          <a:xfrm>
            <a:off x="839789" y="1681163"/>
            <a:ext cx="5157787" cy="823912"/>
          </a:xfrm>
        </p:spPr>
        <p:txBody>
          <a:bodyPr anchor="b"/>
          <a:lstStyle>
            <a:lvl1pPr marL="0" indent="0">
              <a:buNone/>
              <a:defRPr sz="1800" b="1"/>
            </a:lvl1pPr>
            <a:lvl2pPr marL="342900" indent="0">
              <a:buNone/>
              <a:defRPr sz="1500" b="1"/>
            </a:lvl2pPr>
            <a:lvl3pPr marL="685800" indent="0">
              <a:buNone/>
              <a:defRPr sz="1350" b="1"/>
            </a:lvl3pPr>
            <a:lvl4pPr marL="1028700" indent="0">
              <a:buNone/>
              <a:defRPr sz="1200" b="1"/>
            </a:lvl4pPr>
            <a:lvl5pPr marL="1371600" indent="0">
              <a:buNone/>
              <a:defRPr sz="1200" b="1"/>
            </a:lvl5pPr>
            <a:lvl6pPr marL="1714500" indent="0">
              <a:buNone/>
              <a:defRPr sz="1200" b="1"/>
            </a:lvl6pPr>
            <a:lvl7pPr marL="2057400" indent="0">
              <a:buNone/>
              <a:defRPr sz="1200" b="1"/>
            </a:lvl7pPr>
            <a:lvl8pPr marL="2400300" indent="0">
              <a:buNone/>
              <a:defRPr sz="1200" b="1"/>
            </a:lvl8pPr>
            <a:lvl9pPr marL="2743200" indent="0">
              <a:buNone/>
              <a:defRPr sz="1200" b="1"/>
            </a:lvl9pPr>
          </a:lstStyle>
          <a:p>
            <a:pPr lvl="0"/>
            <a:r>
              <a:rPr lang="en-US"/>
              <a:t>Edit Master text styles</a:t>
            </a:r>
          </a:p>
        </p:txBody>
      </p:sp>
      <p:sp>
        <p:nvSpPr>
          <p:cNvPr id="4" name="Content Placeholder 3"/>
          <p:cNvSpPr>
            <a:spLocks noGrp="1"/>
          </p:cNvSpPr>
          <p:nvPr>
            <p:ph sz="half" idx="2"/>
          </p:nvPr>
        </p:nvSpPr>
        <p:spPr>
          <a:xfrm>
            <a:off x="839789" y="2505075"/>
            <a:ext cx="5157787" cy="3684588"/>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5" name="Text Placeholder 4"/>
          <p:cNvSpPr>
            <a:spLocks noGrp="1"/>
          </p:cNvSpPr>
          <p:nvPr>
            <p:ph type="body" sz="quarter" idx="3"/>
          </p:nvPr>
        </p:nvSpPr>
        <p:spPr>
          <a:xfrm>
            <a:off x="6172203" y="1681163"/>
            <a:ext cx="5183188" cy="823912"/>
          </a:xfrm>
        </p:spPr>
        <p:txBody>
          <a:bodyPr anchor="b"/>
          <a:lstStyle>
            <a:lvl1pPr marL="0" indent="0">
              <a:buNone/>
              <a:defRPr sz="1800" b="1"/>
            </a:lvl1pPr>
            <a:lvl2pPr marL="342900" indent="0">
              <a:buNone/>
              <a:defRPr sz="1500" b="1"/>
            </a:lvl2pPr>
            <a:lvl3pPr marL="685800" indent="0">
              <a:buNone/>
              <a:defRPr sz="1350" b="1"/>
            </a:lvl3pPr>
            <a:lvl4pPr marL="1028700" indent="0">
              <a:buNone/>
              <a:defRPr sz="1200" b="1"/>
            </a:lvl4pPr>
            <a:lvl5pPr marL="1371600" indent="0">
              <a:buNone/>
              <a:defRPr sz="1200" b="1"/>
            </a:lvl5pPr>
            <a:lvl6pPr marL="1714500" indent="0">
              <a:buNone/>
              <a:defRPr sz="1200" b="1"/>
            </a:lvl6pPr>
            <a:lvl7pPr marL="2057400" indent="0">
              <a:buNone/>
              <a:defRPr sz="1200" b="1"/>
            </a:lvl7pPr>
            <a:lvl8pPr marL="2400300" indent="0">
              <a:buNone/>
              <a:defRPr sz="1200" b="1"/>
            </a:lvl8pPr>
            <a:lvl9pPr marL="2743200" indent="0">
              <a:buNone/>
              <a:defRPr sz="1200" b="1"/>
            </a:lvl9pPr>
          </a:lstStyle>
          <a:p>
            <a:pPr lvl="0"/>
            <a:r>
              <a:rPr lang="en-US"/>
              <a:t>Edit Master text styles</a:t>
            </a:r>
          </a:p>
        </p:txBody>
      </p:sp>
      <p:sp>
        <p:nvSpPr>
          <p:cNvPr id="6" name="Content Placeholder 5"/>
          <p:cNvSpPr>
            <a:spLocks noGrp="1"/>
          </p:cNvSpPr>
          <p:nvPr>
            <p:ph sz="quarter" idx="4"/>
          </p:nvPr>
        </p:nvSpPr>
        <p:spPr>
          <a:xfrm>
            <a:off x="6172203" y="2505075"/>
            <a:ext cx="5183188" cy="3684588"/>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7" name="Date Placeholder 6"/>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8" name="Footer Placeholder 7"/>
          <p:cNvSpPr>
            <a:spLocks noGrp="1"/>
          </p:cNvSpPr>
          <p:nvPr>
            <p:ph type="ftr" sz="quarter" idx="11"/>
          </p:nvPr>
        </p:nvSpPr>
        <p:spPr/>
        <p:txBody>
          <a:bodyPr/>
          <a:lstStyle/>
          <a:p>
            <a:endParaRPr lang="en-US">
              <a:solidFill>
                <a:prstClr val="black">
                  <a:tint val="75000"/>
                </a:prstClr>
              </a:solidFill>
            </a:endParaRPr>
          </a:p>
        </p:txBody>
      </p:sp>
      <p:sp>
        <p:nvSpPr>
          <p:cNvPr id="9" name="Slide Number Placeholder 8"/>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2014406201"/>
      </p:ext>
    </p:extLst>
  </p:cSld>
  <p:clrMapOvr>
    <a:masterClrMapping/>
  </p:clrMapOvr>
</p:sldLayout>
</file>

<file path=ppt/slideLayouts/slideLayout72.xml><?xml version="1.0" encoding="utf-8"?>
<p:sldLayout xmlns:a="http://schemas.openxmlformats.org/drawingml/2006/main" xmlns:r="http://schemas.openxmlformats.org/officeDocument/2006/relationships" xmlns:p="http://schemas.openxmlformats.org/presentationml/2006/main" type="titleOnly" preserve="1">
  <p:cSld name="Title Only">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Date Placeholder 2"/>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4" name="Footer Placeholder 3"/>
          <p:cNvSpPr>
            <a:spLocks noGrp="1"/>
          </p:cNvSpPr>
          <p:nvPr>
            <p:ph type="ftr" sz="quarter" idx="11"/>
          </p:nvPr>
        </p:nvSpPr>
        <p:spPr/>
        <p:txBody>
          <a:bodyPr/>
          <a:lstStyle/>
          <a:p>
            <a:endParaRPr lang="en-US">
              <a:solidFill>
                <a:prstClr val="black">
                  <a:tint val="75000"/>
                </a:prstClr>
              </a:solidFill>
            </a:endParaRPr>
          </a:p>
        </p:txBody>
      </p:sp>
      <p:sp>
        <p:nvSpPr>
          <p:cNvPr id="5" name="Slide Number Placeholder 4"/>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3068675001"/>
      </p:ext>
    </p:extLst>
  </p:cSld>
  <p:clrMapOvr>
    <a:masterClrMapping/>
  </p:clrMapOvr>
</p:sldLayout>
</file>

<file path=ppt/slideLayouts/slideLayout73.xml><?xml version="1.0" encoding="utf-8"?>
<p:sldLayout xmlns:a="http://schemas.openxmlformats.org/drawingml/2006/main" xmlns:r="http://schemas.openxmlformats.org/officeDocument/2006/relationships" xmlns:p="http://schemas.openxmlformats.org/presentationml/2006/main" type="blank" preserve="1">
  <p:cSld name="Blank">
    <p:spTree>
      <p:nvGrpSpPr>
        <p:cNvPr id="1" name=""/>
        <p:cNvGrpSpPr/>
        <p:nvPr/>
      </p:nvGrpSpPr>
      <p:grpSpPr>
        <a:xfrm>
          <a:off x="0" y="0"/>
          <a:ext cx="0" cy="0"/>
          <a:chOff x="0" y="0"/>
          <a:chExt cx="0" cy="0"/>
        </a:xfrm>
      </p:grpSpPr>
      <p:sp>
        <p:nvSpPr>
          <p:cNvPr id="2" name="Date Placeholder 1"/>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3" name="Footer Placeholder 2"/>
          <p:cNvSpPr>
            <a:spLocks noGrp="1"/>
          </p:cNvSpPr>
          <p:nvPr>
            <p:ph type="ftr" sz="quarter" idx="11"/>
          </p:nvPr>
        </p:nvSpPr>
        <p:spPr/>
        <p:txBody>
          <a:bodyPr/>
          <a:lstStyle/>
          <a:p>
            <a:endParaRPr lang="en-US">
              <a:solidFill>
                <a:prstClr val="black">
                  <a:tint val="75000"/>
                </a:prstClr>
              </a:solidFill>
            </a:endParaRPr>
          </a:p>
        </p:txBody>
      </p:sp>
      <p:sp>
        <p:nvSpPr>
          <p:cNvPr id="4" name="Slide Number Placeholder 3"/>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2518557567"/>
      </p:ext>
    </p:extLst>
  </p:cSld>
  <p:clrMapOvr>
    <a:masterClrMapping/>
  </p:clrMapOvr>
</p:sldLayout>
</file>

<file path=ppt/slideLayouts/slideLayout74.xml><?xml version="1.0" encoding="utf-8"?>
<p:sldLayout xmlns:a="http://schemas.openxmlformats.org/drawingml/2006/main" xmlns:r="http://schemas.openxmlformats.org/officeDocument/2006/relationships" xmlns:p="http://schemas.openxmlformats.org/presentationml/2006/main" type="objTx" preserve="1">
  <p:cSld name="Content with Caption">
    <p:spTree>
      <p:nvGrpSpPr>
        <p:cNvPr id="1" name=""/>
        <p:cNvGrpSpPr/>
        <p:nvPr/>
      </p:nvGrpSpPr>
      <p:grpSpPr>
        <a:xfrm>
          <a:off x="0" y="0"/>
          <a:ext cx="0" cy="0"/>
          <a:chOff x="0" y="0"/>
          <a:chExt cx="0" cy="0"/>
        </a:xfrm>
      </p:grpSpPr>
      <p:sp>
        <p:nvSpPr>
          <p:cNvPr id="2" name="Title 1"/>
          <p:cNvSpPr>
            <a:spLocks noGrp="1"/>
          </p:cNvSpPr>
          <p:nvPr>
            <p:ph type="title"/>
          </p:nvPr>
        </p:nvSpPr>
        <p:spPr>
          <a:xfrm>
            <a:off x="839788" y="457200"/>
            <a:ext cx="3932237" cy="1600200"/>
          </a:xfrm>
        </p:spPr>
        <p:txBody>
          <a:bodyPr anchor="b"/>
          <a:lstStyle>
            <a:lvl1pPr>
              <a:defRPr sz="2400"/>
            </a:lvl1pPr>
          </a:lstStyle>
          <a:p>
            <a:r>
              <a:rPr lang="en-US"/>
              <a:t>Click to edit Master title style</a:t>
            </a:r>
          </a:p>
        </p:txBody>
      </p:sp>
      <p:sp>
        <p:nvSpPr>
          <p:cNvPr id="3" name="Content Placeholder 2"/>
          <p:cNvSpPr>
            <a:spLocks noGrp="1"/>
          </p:cNvSpPr>
          <p:nvPr>
            <p:ph idx="1"/>
          </p:nvPr>
        </p:nvSpPr>
        <p:spPr>
          <a:xfrm>
            <a:off x="5183188" y="987439"/>
            <a:ext cx="6172200" cy="4873625"/>
          </a:xfrm>
        </p:spPr>
        <p:txBody>
          <a:bodyPr/>
          <a:lstStyle>
            <a:lvl1pPr>
              <a:defRPr sz="2400"/>
            </a:lvl1pPr>
            <a:lvl2pPr>
              <a:defRPr sz="2100"/>
            </a:lvl2pPr>
            <a:lvl3pPr>
              <a:defRPr sz="1800"/>
            </a:lvl3pPr>
            <a:lvl4pPr>
              <a:defRPr sz="1500"/>
            </a:lvl4pPr>
            <a:lvl5pPr>
              <a:defRPr sz="1500"/>
            </a:lvl5pPr>
            <a:lvl6pPr>
              <a:defRPr sz="1500"/>
            </a:lvl6pPr>
            <a:lvl7pPr>
              <a:defRPr sz="1500"/>
            </a:lvl7pPr>
            <a:lvl8pPr>
              <a:defRPr sz="1500"/>
            </a:lvl8pPr>
            <a:lvl9pPr>
              <a:defRPr sz="1500"/>
            </a:lvl9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Text Placeholder 3"/>
          <p:cNvSpPr>
            <a:spLocks noGrp="1"/>
          </p:cNvSpPr>
          <p:nvPr>
            <p:ph type="body" sz="half" idx="2"/>
          </p:nvPr>
        </p:nvSpPr>
        <p:spPr>
          <a:xfrm>
            <a:off x="839788" y="2057401"/>
            <a:ext cx="3932237" cy="3811588"/>
          </a:xfrm>
        </p:spPr>
        <p:txBody>
          <a:bodyPr/>
          <a:lstStyle>
            <a:lvl1pPr marL="0" indent="0">
              <a:buNone/>
              <a:defRPr sz="1200"/>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en-US"/>
              <a:t>Edit Master text styles</a:t>
            </a:r>
          </a:p>
        </p:txBody>
      </p:sp>
      <p:sp>
        <p:nvSpPr>
          <p:cNvPr id="5" name="Date Placeholder 4"/>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6" name="Footer Placeholder 5"/>
          <p:cNvSpPr>
            <a:spLocks noGrp="1"/>
          </p:cNvSpPr>
          <p:nvPr>
            <p:ph type="ftr" sz="quarter" idx="11"/>
          </p:nvPr>
        </p:nvSpPr>
        <p:spPr/>
        <p:txBody>
          <a:bodyPr/>
          <a:lstStyle/>
          <a:p>
            <a:endParaRPr lang="en-US">
              <a:solidFill>
                <a:prstClr val="black">
                  <a:tint val="75000"/>
                </a:prstClr>
              </a:solidFill>
            </a:endParaRPr>
          </a:p>
        </p:txBody>
      </p:sp>
      <p:sp>
        <p:nvSpPr>
          <p:cNvPr id="7" name="Slide Number Placeholder 6"/>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752361728"/>
      </p:ext>
    </p:extLst>
  </p:cSld>
  <p:clrMapOvr>
    <a:masterClrMapping/>
  </p:clrMapOvr>
</p:sldLayout>
</file>

<file path=ppt/slideLayouts/slideLayout75.xml><?xml version="1.0" encoding="utf-8"?>
<p:sldLayout xmlns:a="http://schemas.openxmlformats.org/drawingml/2006/main" xmlns:r="http://schemas.openxmlformats.org/officeDocument/2006/relationships" xmlns:p="http://schemas.openxmlformats.org/presentationml/2006/main" type="picTx" preserve="1">
  <p:cSld name="Picture with Caption">
    <p:spTree>
      <p:nvGrpSpPr>
        <p:cNvPr id="1" name=""/>
        <p:cNvGrpSpPr/>
        <p:nvPr/>
      </p:nvGrpSpPr>
      <p:grpSpPr>
        <a:xfrm>
          <a:off x="0" y="0"/>
          <a:ext cx="0" cy="0"/>
          <a:chOff x="0" y="0"/>
          <a:chExt cx="0" cy="0"/>
        </a:xfrm>
      </p:grpSpPr>
      <p:sp>
        <p:nvSpPr>
          <p:cNvPr id="2" name="Title 1"/>
          <p:cNvSpPr>
            <a:spLocks noGrp="1"/>
          </p:cNvSpPr>
          <p:nvPr>
            <p:ph type="title"/>
          </p:nvPr>
        </p:nvSpPr>
        <p:spPr>
          <a:xfrm>
            <a:off x="839788" y="457200"/>
            <a:ext cx="3932237" cy="1600200"/>
          </a:xfrm>
        </p:spPr>
        <p:txBody>
          <a:bodyPr anchor="b"/>
          <a:lstStyle>
            <a:lvl1pPr>
              <a:defRPr sz="2400"/>
            </a:lvl1pPr>
          </a:lstStyle>
          <a:p>
            <a:r>
              <a:rPr lang="en-US"/>
              <a:t>Click to edit Master title style</a:t>
            </a:r>
          </a:p>
        </p:txBody>
      </p:sp>
      <p:sp>
        <p:nvSpPr>
          <p:cNvPr id="3" name="Picture Placeholder 2"/>
          <p:cNvSpPr>
            <a:spLocks noGrp="1"/>
          </p:cNvSpPr>
          <p:nvPr>
            <p:ph type="pic" idx="1"/>
          </p:nvPr>
        </p:nvSpPr>
        <p:spPr>
          <a:xfrm>
            <a:off x="5183188" y="987439"/>
            <a:ext cx="6172200" cy="4873625"/>
          </a:xfrm>
        </p:spPr>
        <p:txBody>
          <a:bodyPr/>
          <a:lstStyle>
            <a:lvl1pPr marL="0" indent="0">
              <a:buNone/>
              <a:defRPr sz="2400"/>
            </a:lvl1pPr>
            <a:lvl2pPr marL="342900" indent="0">
              <a:buNone/>
              <a:defRPr sz="2100"/>
            </a:lvl2pPr>
            <a:lvl3pPr marL="685800" indent="0">
              <a:buNone/>
              <a:defRPr sz="1800"/>
            </a:lvl3pPr>
            <a:lvl4pPr marL="1028700" indent="0">
              <a:buNone/>
              <a:defRPr sz="1500"/>
            </a:lvl4pPr>
            <a:lvl5pPr marL="1371600" indent="0">
              <a:buNone/>
              <a:defRPr sz="1500"/>
            </a:lvl5pPr>
            <a:lvl6pPr marL="1714500" indent="0">
              <a:buNone/>
              <a:defRPr sz="1500"/>
            </a:lvl6pPr>
            <a:lvl7pPr marL="2057400" indent="0">
              <a:buNone/>
              <a:defRPr sz="1500"/>
            </a:lvl7pPr>
            <a:lvl8pPr marL="2400300" indent="0">
              <a:buNone/>
              <a:defRPr sz="1500"/>
            </a:lvl8pPr>
            <a:lvl9pPr marL="2743200" indent="0">
              <a:buNone/>
              <a:defRPr sz="1500"/>
            </a:lvl9pPr>
          </a:lstStyle>
          <a:p>
            <a:endParaRPr lang="en-US"/>
          </a:p>
        </p:txBody>
      </p:sp>
      <p:sp>
        <p:nvSpPr>
          <p:cNvPr id="4" name="Text Placeholder 3"/>
          <p:cNvSpPr>
            <a:spLocks noGrp="1"/>
          </p:cNvSpPr>
          <p:nvPr>
            <p:ph type="body" sz="half" idx="2"/>
          </p:nvPr>
        </p:nvSpPr>
        <p:spPr>
          <a:xfrm>
            <a:off x="839788" y="2057401"/>
            <a:ext cx="3932237" cy="3811588"/>
          </a:xfrm>
        </p:spPr>
        <p:txBody>
          <a:bodyPr/>
          <a:lstStyle>
            <a:lvl1pPr marL="0" indent="0">
              <a:buNone/>
              <a:defRPr sz="1200"/>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en-US"/>
              <a:t>Edit Master text styles</a:t>
            </a:r>
          </a:p>
        </p:txBody>
      </p:sp>
      <p:sp>
        <p:nvSpPr>
          <p:cNvPr id="5" name="Date Placeholder 4"/>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6" name="Footer Placeholder 5"/>
          <p:cNvSpPr>
            <a:spLocks noGrp="1"/>
          </p:cNvSpPr>
          <p:nvPr>
            <p:ph type="ftr" sz="quarter" idx="11"/>
          </p:nvPr>
        </p:nvSpPr>
        <p:spPr/>
        <p:txBody>
          <a:bodyPr/>
          <a:lstStyle/>
          <a:p>
            <a:endParaRPr lang="en-US">
              <a:solidFill>
                <a:prstClr val="black">
                  <a:tint val="75000"/>
                </a:prstClr>
              </a:solidFill>
            </a:endParaRPr>
          </a:p>
        </p:txBody>
      </p:sp>
      <p:sp>
        <p:nvSpPr>
          <p:cNvPr id="7" name="Slide Number Placeholder 6"/>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2005994078"/>
      </p:ext>
    </p:extLst>
  </p:cSld>
  <p:clrMapOvr>
    <a:masterClrMapping/>
  </p:clrMapOvr>
</p:sldLayout>
</file>

<file path=ppt/slideLayouts/slideLayout76.xml><?xml version="1.0" encoding="utf-8"?>
<p:sldLayout xmlns:a="http://schemas.openxmlformats.org/drawingml/2006/main" xmlns:r="http://schemas.openxmlformats.org/officeDocument/2006/relationships" xmlns:p="http://schemas.openxmlformats.org/presentationml/2006/main" type="vertTx" preserve="1">
  <p:cSld name="Title and Vertical Tex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p>
        </p:txBody>
      </p:sp>
      <p:sp>
        <p:nvSpPr>
          <p:cNvPr id="3" name="Vertical Text Placeholder 2"/>
          <p:cNvSpPr>
            <a:spLocks noGrp="1"/>
          </p:cNvSpPr>
          <p:nvPr>
            <p:ph type="body" orient="vert" idx="1"/>
          </p:nvPr>
        </p:nvSpPr>
        <p:spPr/>
        <p:txBody>
          <a:bodyPr vert="eaVert"/>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2965274739"/>
      </p:ext>
    </p:extLst>
  </p:cSld>
  <p:clrMapOvr>
    <a:masterClrMapping/>
  </p:clrMapOvr>
</p:sldLayout>
</file>

<file path=ppt/slideLayouts/slideLayout77.xml><?xml version="1.0" encoding="utf-8"?>
<p:sldLayout xmlns:a="http://schemas.openxmlformats.org/drawingml/2006/main" xmlns:r="http://schemas.openxmlformats.org/officeDocument/2006/relationships" xmlns:p="http://schemas.openxmlformats.org/presentationml/2006/main" type="vertTitleAndTx" preserve="1">
  <p:cSld name="Vertical Title and Text">
    <p:spTree>
      <p:nvGrpSpPr>
        <p:cNvPr id="1" name=""/>
        <p:cNvGrpSpPr/>
        <p:nvPr/>
      </p:nvGrpSpPr>
      <p:grpSpPr>
        <a:xfrm>
          <a:off x="0" y="0"/>
          <a:ext cx="0" cy="0"/>
          <a:chOff x="0" y="0"/>
          <a:chExt cx="0" cy="0"/>
        </a:xfrm>
      </p:grpSpPr>
      <p:sp>
        <p:nvSpPr>
          <p:cNvPr id="2" name="Vertical Title 1"/>
          <p:cNvSpPr>
            <a:spLocks noGrp="1"/>
          </p:cNvSpPr>
          <p:nvPr>
            <p:ph type="title" orient="vert"/>
          </p:nvPr>
        </p:nvSpPr>
        <p:spPr>
          <a:xfrm>
            <a:off x="8724902" y="365139"/>
            <a:ext cx="2628900" cy="5811839"/>
          </a:xfrm>
        </p:spPr>
        <p:txBody>
          <a:bodyPr vert="eaVert"/>
          <a:lstStyle/>
          <a:p>
            <a:r>
              <a:rPr lang="en-US"/>
              <a:t>Click to edit Master title style</a:t>
            </a:r>
          </a:p>
        </p:txBody>
      </p:sp>
      <p:sp>
        <p:nvSpPr>
          <p:cNvPr id="3" name="Vertical Text Placeholder 2"/>
          <p:cNvSpPr>
            <a:spLocks noGrp="1"/>
          </p:cNvSpPr>
          <p:nvPr>
            <p:ph type="body" orient="vert" idx="1"/>
          </p:nvPr>
        </p:nvSpPr>
        <p:spPr>
          <a:xfrm>
            <a:off x="838203" y="365139"/>
            <a:ext cx="7734300" cy="5811839"/>
          </a:xfrm>
        </p:spPr>
        <p:txBody>
          <a:bodyPr vert="eaVert"/>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10"/>
          </p:nvPr>
        </p:nvSpPr>
        <p:spPr/>
        <p:txBody>
          <a:bodyPr/>
          <a:lstStyle/>
          <a:p>
            <a:fld id="{E8AFF1FC-8BB6-4DBB-9940-F696B5579502}" type="datetimeFigureOut">
              <a:rPr lang="en-US" smtClean="0">
                <a:solidFill>
                  <a:prstClr val="black">
                    <a:tint val="75000"/>
                  </a:prstClr>
                </a:solidFill>
              </a:rPr>
              <a:pPr/>
              <a:t>9/15/2021</a:t>
            </a:fld>
            <a:endParaRPr lang="en-US">
              <a:solidFill>
                <a:prstClr val="black">
                  <a:tint val="75000"/>
                </a:prstClr>
              </a:solidFill>
            </a:endParaRPr>
          </a:p>
        </p:txBody>
      </p:sp>
      <p:sp>
        <p:nvSpPr>
          <p:cNvPr id="5" name="Footer Placeholder 4"/>
          <p:cNvSpPr>
            <a:spLocks noGrp="1"/>
          </p:cNvSpPr>
          <p:nvPr>
            <p:ph type="ftr" sz="quarter" idx="11"/>
          </p:nvPr>
        </p:nvSpPr>
        <p:spPr/>
        <p:txBody>
          <a:bodyPr/>
          <a:lstStyle/>
          <a:p>
            <a:endParaRPr lang="en-US">
              <a:solidFill>
                <a:prstClr val="black">
                  <a:tint val="75000"/>
                </a:prstClr>
              </a:solidFill>
            </a:endParaRPr>
          </a:p>
        </p:txBody>
      </p:sp>
      <p:sp>
        <p:nvSpPr>
          <p:cNvPr id="6" name="Slide Number Placeholder 5"/>
          <p:cNvSpPr>
            <a:spLocks noGrp="1"/>
          </p:cNvSpPr>
          <p:nvPr>
            <p:ph type="sldNum" sz="quarter" idx="12"/>
          </p:nvPr>
        </p:nvSpPr>
        <p:spPr/>
        <p:txBody>
          <a:bodyPr/>
          <a:lstStyle/>
          <a:p>
            <a:fld id="{8416283F-E79A-4174-97F4-305C981B4A88}" type="slidenum">
              <a:rPr lang="en-US" smtClean="0">
                <a:solidFill>
                  <a:prstClr val="black">
                    <a:tint val="75000"/>
                  </a:prstClr>
                </a:solidFill>
              </a:rPr>
              <a:pPr/>
              <a:t>‹#›</a:t>
            </a:fld>
            <a:endParaRPr lang="en-US">
              <a:solidFill>
                <a:prstClr val="black">
                  <a:tint val="75000"/>
                </a:prstClr>
              </a:solidFill>
            </a:endParaRPr>
          </a:p>
        </p:txBody>
      </p:sp>
    </p:spTree>
    <p:extLst>
      <p:ext uri="{BB962C8B-B14F-4D97-AF65-F5344CB8AC3E}">
        <p14:creationId xmlns:p14="http://schemas.microsoft.com/office/powerpoint/2010/main" val="1015811343"/>
      </p:ext>
    </p:extLst>
  </p:cSld>
  <p:clrMapOvr>
    <a:masterClrMapping/>
  </p:clrMapOvr>
</p:sldLayout>
</file>

<file path=ppt/slideLayouts/slideLayout78.xml><?xml version="1.0" encoding="utf-8"?>
<p:sldLayout xmlns:a="http://schemas.openxmlformats.org/drawingml/2006/main" xmlns:r="http://schemas.openxmlformats.org/officeDocument/2006/relationships" xmlns:p="http://schemas.openxmlformats.org/presentationml/2006/main" type="title" preserve="1">
  <p:cSld name="标题幻灯片">
    <p:spTree>
      <p:nvGrpSpPr>
        <p:cNvPr id="1" name=""/>
        <p:cNvGrpSpPr/>
        <p:nvPr/>
      </p:nvGrpSpPr>
      <p:grpSpPr>
        <a:xfrm>
          <a:off x="0" y="0"/>
          <a:ext cx="0" cy="0"/>
          <a:chOff x="0" y="0"/>
          <a:chExt cx="0" cy="0"/>
        </a:xfrm>
      </p:grpSpPr>
      <p:sp>
        <p:nvSpPr>
          <p:cNvPr id="2" name="标题 1"/>
          <p:cNvSpPr>
            <a:spLocks noGrp="1"/>
          </p:cNvSpPr>
          <p:nvPr>
            <p:ph type="ctrTitle"/>
          </p:nvPr>
        </p:nvSpPr>
        <p:spPr>
          <a:xfrm>
            <a:off x="1524000" y="1122363"/>
            <a:ext cx="9144000" cy="2387600"/>
          </a:xfrm>
        </p:spPr>
        <p:txBody>
          <a:bodyPr anchor="b"/>
          <a:lstStyle>
            <a:lvl1pPr algn="ctr">
              <a:defRPr sz="6000"/>
            </a:lvl1pPr>
          </a:lstStyle>
          <a:p>
            <a:r>
              <a:rPr lang="zh-CN" altLang="en-US"/>
              <a:t>单击此处编辑母版标题样式</a:t>
            </a:r>
          </a:p>
        </p:txBody>
      </p:sp>
      <p:sp>
        <p:nvSpPr>
          <p:cNvPr id="3" name="副标题 2"/>
          <p:cNvSpPr>
            <a:spLocks noGrp="1"/>
          </p:cNvSpPr>
          <p:nvPr>
            <p:ph type="subTitle" idx="1"/>
          </p:nvPr>
        </p:nvSpPr>
        <p:spPr>
          <a:xfrm>
            <a:off x="1524000" y="3602038"/>
            <a:ext cx="9144000" cy="1655762"/>
          </a:xfrm>
        </p:spPr>
        <p:txBody>
          <a:bodyPr/>
          <a:lstStyle>
            <a:lvl1pPr marL="0" indent="0" algn="ctr">
              <a:buNone/>
              <a:defRPr sz="2400"/>
            </a:lvl1pPr>
            <a:lvl2pPr marL="457200" indent="0" algn="ctr">
              <a:buNone/>
              <a:defRPr sz="2000"/>
            </a:lvl2pPr>
            <a:lvl3pPr marL="914400" indent="0" algn="ctr">
              <a:buNone/>
              <a:defRPr sz="1800"/>
            </a:lvl3pPr>
            <a:lvl4pPr marL="1371600" indent="0" algn="ctr">
              <a:buNone/>
              <a:defRPr sz="1600"/>
            </a:lvl4pPr>
            <a:lvl5pPr marL="1828800" indent="0" algn="ctr">
              <a:buNone/>
              <a:defRPr sz="1600"/>
            </a:lvl5pPr>
            <a:lvl6pPr marL="2286000" indent="0" algn="ctr">
              <a:buNone/>
              <a:defRPr sz="1600"/>
            </a:lvl6pPr>
            <a:lvl7pPr marL="2743200" indent="0" algn="ctr">
              <a:buNone/>
              <a:defRPr sz="1600"/>
            </a:lvl7pPr>
            <a:lvl8pPr marL="3200400" indent="0" algn="ctr">
              <a:buNone/>
              <a:defRPr sz="1600"/>
            </a:lvl8pPr>
            <a:lvl9pPr marL="3657600" indent="0" algn="ctr">
              <a:buNone/>
              <a:defRPr sz="1600"/>
            </a:lvl9pPr>
          </a:lstStyle>
          <a:p>
            <a:r>
              <a:rPr lang="zh-CN" altLang="en-US"/>
              <a:t>单击此处编辑母版副标题样式</a:t>
            </a:r>
          </a:p>
        </p:txBody>
      </p:sp>
      <p:sp>
        <p:nvSpPr>
          <p:cNvPr id="4" name="日期占位符 3"/>
          <p:cNvSpPr>
            <a:spLocks noGrp="1"/>
          </p:cNvSpPr>
          <p:nvPr>
            <p:ph type="dt" sz="half" idx="10"/>
          </p:nvPr>
        </p:nvSpPr>
        <p:spPr/>
        <p:txBody>
          <a:bodyPr/>
          <a:lstStyle/>
          <a:p>
            <a:fld id="{FF972485-FC94-45C1-8456-9A3B280376E5}" type="datetimeFigureOut">
              <a:rPr lang="zh-CN" altLang="en-US" smtClean="0">
                <a:solidFill>
                  <a:srgbClr val="262626">
                    <a:tint val="75000"/>
                  </a:srgbClr>
                </a:solidFill>
              </a:rPr>
              <a:pPr/>
              <a:t>2021/9/15</a:t>
            </a:fld>
            <a:endParaRPr lang="zh-CN" altLang="en-US">
              <a:solidFill>
                <a:srgbClr val="262626">
                  <a:tint val="75000"/>
                </a:srgbClr>
              </a:solidFill>
            </a:endParaRPr>
          </a:p>
        </p:txBody>
      </p:sp>
      <p:sp>
        <p:nvSpPr>
          <p:cNvPr id="5" name="页脚占位符 4"/>
          <p:cNvSpPr>
            <a:spLocks noGrp="1"/>
          </p:cNvSpPr>
          <p:nvPr>
            <p:ph type="ftr" sz="quarter" idx="11"/>
          </p:nvPr>
        </p:nvSpPr>
        <p:spPr/>
        <p:txBody>
          <a:bodyPr/>
          <a:lstStyle/>
          <a:p>
            <a:endParaRPr lang="zh-CN" altLang="en-US">
              <a:solidFill>
                <a:srgbClr val="262626">
                  <a:tint val="75000"/>
                </a:srgbClr>
              </a:solidFill>
            </a:endParaRPr>
          </a:p>
        </p:txBody>
      </p:sp>
      <p:sp>
        <p:nvSpPr>
          <p:cNvPr id="6" name="灯片编号占位符 5"/>
          <p:cNvSpPr>
            <a:spLocks noGrp="1"/>
          </p:cNvSpPr>
          <p:nvPr>
            <p:ph type="sldNum" sz="quarter" idx="12"/>
          </p:nvPr>
        </p:nvSpPr>
        <p:spPr/>
        <p:txBody>
          <a:bodyPr/>
          <a:lstStyle/>
          <a:p>
            <a:fld id="{06A01F36-4BB7-4120-9E90-20704F8CC9AE}" type="slidenum">
              <a:rPr lang="zh-CN" altLang="en-US" smtClean="0">
                <a:solidFill>
                  <a:srgbClr val="262626">
                    <a:tint val="75000"/>
                  </a:srgbClr>
                </a:solidFill>
              </a:rPr>
              <a:pPr/>
              <a:t>‹#›</a:t>
            </a:fld>
            <a:endParaRPr lang="zh-CN" altLang="en-US">
              <a:solidFill>
                <a:srgbClr val="262626">
                  <a:tint val="75000"/>
                </a:srgbClr>
              </a:solidFill>
            </a:endParaRPr>
          </a:p>
        </p:txBody>
      </p:sp>
    </p:spTree>
    <p:extLst>
      <p:ext uri="{BB962C8B-B14F-4D97-AF65-F5344CB8AC3E}">
        <p14:creationId xmlns:p14="http://schemas.microsoft.com/office/powerpoint/2010/main" val="2370340175"/>
      </p:ext>
    </p:extLst>
  </p:cSld>
  <p:clrMapOvr>
    <a:masterClrMapping/>
  </p:clrMapOvr>
  <mc:AlternateContent xmlns:mc="http://schemas.openxmlformats.org/markup-compatibility/2006" xmlns:p14="http://schemas.microsoft.com/office/powerpoint/2010/main">
    <mc:Choice Requires="p14">
      <p:transition spd="slow" p14:dur="2500" advTm="3000">
        <p:fade/>
      </p:transition>
    </mc:Choice>
    <mc:Fallback xmlns="">
      <p:transition spd="slow" advTm="3000">
        <p:fade/>
      </p:transition>
    </mc:Fallback>
  </mc:AlternateContent>
</p:sldLayout>
</file>

<file path=ppt/slideLayouts/slideLayout79.xml><?xml version="1.0" encoding="utf-8"?>
<p:sldLayout xmlns:a="http://schemas.openxmlformats.org/drawingml/2006/main" xmlns:r="http://schemas.openxmlformats.org/officeDocument/2006/relationships" xmlns:p="http://schemas.openxmlformats.org/presentationml/2006/main" type="obj" preserve="1">
  <p:cSld name="标题和内容">
    <p:spTree>
      <p:nvGrpSpPr>
        <p:cNvPr id="1" name=""/>
        <p:cNvGrpSpPr/>
        <p:nvPr/>
      </p:nvGrpSpPr>
      <p:grpSpPr>
        <a:xfrm>
          <a:off x="0" y="0"/>
          <a:ext cx="0" cy="0"/>
          <a:chOff x="0" y="0"/>
          <a:chExt cx="0" cy="0"/>
        </a:xfrm>
      </p:grpSpPr>
      <p:sp>
        <p:nvSpPr>
          <p:cNvPr id="2" name="标题 1"/>
          <p:cNvSpPr>
            <a:spLocks noGrp="1"/>
          </p:cNvSpPr>
          <p:nvPr>
            <p:ph type="title"/>
          </p:nvPr>
        </p:nvSpPr>
        <p:spPr/>
        <p:txBody>
          <a:bodyPr/>
          <a:lstStyle/>
          <a:p>
            <a:r>
              <a:rPr lang="zh-CN" altLang="en-US"/>
              <a:t>单击此处编辑母版标题样式</a:t>
            </a:r>
          </a:p>
        </p:txBody>
      </p:sp>
      <p:sp>
        <p:nvSpPr>
          <p:cNvPr id="3" name="内容占位符 2"/>
          <p:cNvSpPr>
            <a:spLocks noGrp="1"/>
          </p:cNvSpPr>
          <p:nvPr>
            <p:ph idx="1"/>
          </p:nvPr>
        </p:nvSpPr>
        <p:spPr/>
        <p:txBody>
          <a:bodyPr/>
          <a:lstStyle/>
          <a:p>
            <a:pPr lvl="0"/>
            <a:r>
              <a:rPr lang="zh-CN" altLang="en-US"/>
              <a:t>单击此处编辑母版文本样式</a:t>
            </a:r>
          </a:p>
          <a:p>
            <a:pPr lvl="1"/>
            <a:r>
              <a:rPr lang="zh-CN" altLang="en-US"/>
              <a:t>第二级</a:t>
            </a:r>
          </a:p>
          <a:p>
            <a:pPr lvl="2"/>
            <a:r>
              <a:rPr lang="zh-CN" altLang="en-US"/>
              <a:t>第三级</a:t>
            </a:r>
          </a:p>
          <a:p>
            <a:pPr lvl="3"/>
            <a:r>
              <a:rPr lang="zh-CN" altLang="en-US"/>
              <a:t>第四级</a:t>
            </a:r>
          </a:p>
          <a:p>
            <a:pPr lvl="4"/>
            <a:r>
              <a:rPr lang="zh-CN" altLang="en-US"/>
              <a:t>第五级</a:t>
            </a:r>
          </a:p>
        </p:txBody>
      </p:sp>
      <p:sp>
        <p:nvSpPr>
          <p:cNvPr id="4" name="日期占位符 3"/>
          <p:cNvSpPr>
            <a:spLocks noGrp="1"/>
          </p:cNvSpPr>
          <p:nvPr>
            <p:ph type="dt" sz="half" idx="10"/>
          </p:nvPr>
        </p:nvSpPr>
        <p:spPr/>
        <p:txBody>
          <a:bodyPr/>
          <a:lstStyle/>
          <a:p>
            <a:fld id="{FF972485-FC94-45C1-8456-9A3B280376E5}" type="datetimeFigureOut">
              <a:rPr lang="zh-CN" altLang="en-US" smtClean="0">
                <a:solidFill>
                  <a:srgbClr val="262626">
                    <a:tint val="75000"/>
                  </a:srgbClr>
                </a:solidFill>
              </a:rPr>
              <a:pPr/>
              <a:t>2021/9/15</a:t>
            </a:fld>
            <a:endParaRPr lang="zh-CN" altLang="en-US">
              <a:solidFill>
                <a:srgbClr val="262626">
                  <a:tint val="75000"/>
                </a:srgbClr>
              </a:solidFill>
            </a:endParaRPr>
          </a:p>
        </p:txBody>
      </p:sp>
      <p:sp>
        <p:nvSpPr>
          <p:cNvPr id="5" name="页脚占位符 4"/>
          <p:cNvSpPr>
            <a:spLocks noGrp="1"/>
          </p:cNvSpPr>
          <p:nvPr>
            <p:ph type="ftr" sz="quarter" idx="11"/>
          </p:nvPr>
        </p:nvSpPr>
        <p:spPr/>
        <p:txBody>
          <a:bodyPr/>
          <a:lstStyle/>
          <a:p>
            <a:endParaRPr lang="zh-CN" altLang="en-US">
              <a:solidFill>
                <a:srgbClr val="262626">
                  <a:tint val="75000"/>
                </a:srgbClr>
              </a:solidFill>
            </a:endParaRPr>
          </a:p>
        </p:txBody>
      </p:sp>
      <p:sp>
        <p:nvSpPr>
          <p:cNvPr id="6" name="灯片编号占位符 5"/>
          <p:cNvSpPr>
            <a:spLocks noGrp="1"/>
          </p:cNvSpPr>
          <p:nvPr>
            <p:ph type="sldNum" sz="quarter" idx="12"/>
          </p:nvPr>
        </p:nvSpPr>
        <p:spPr/>
        <p:txBody>
          <a:bodyPr/>
          <a:lstStyle/>
          <a:p>
            <a:fld id="{06A01F36-4BB7-4120-9E90-20704F8CC9AE}" type="slidenum">
              <a:rPr lang="zh-CN" altLang="en-US" smtClean="0">
                <a:solidFill>
                  <a:srgbClr val="262626">
                    <a:tint val="75000"/>
                  </a:srgbClr>
                </a:solidFill>
              </a:rPr>
              <a:pPr/>
              <a:t>‹#›</a:t>
            </a:fld>
            <a:endParaRPr lang="zh-CN" altLang="en-US">
              <a:solidFill>
                <a:srgbClr val="262626">
                  <a:tint val="75000"/>
                </a:srgbClr>
              </a:solidFill>
            </a:endParaRPr>
          </a:p>
        </p:txBody>
      </p:sp>
    </p:spTree>
    <p:extLst>
      <p:ext uri="{BB962C8B-B14F-4D97-AF65-F5344CB8AC3E}">
        <p14:creationId xmlns:p14="http://schemas.microsoft.com/office/powerpoint/2010/main" val="254672548"/>
      </p:ext>
    </p:extLst>
  </p:cSld>
  <p:clrMapOvr>
    <a:masterClrMapping/>
  </p:clrMapOvr>
  <mc:AlternateContent xmlns:mc="http://schemas.openxmlformats.org/markup-compatibility/2006" xmlns:p14="http://schemas.microsoft.com/office/powerpoint/2010/main">
    <mc:Choice Requires="p14">
      <p:transition spd="slow" p14:dur="2500" advTm="3000">
        <p:fade/>
      </p:transition>
    </mc:Choice>
    <mc:Fallback xmlns="">
      <p:transition spd="slow" advTm="3000">
        <p:fade/>
      </p:transition>
    </mc:Fallback>
  </mc:AlternateContent>
</p:sldLayout>
</file>

<file path=ppt/slideLayouts/slideLayout8.xml><?xml version="1.0" encoding="utf-8"?>
<p:sldLayout xmlns:a="http://schemas.openxmlformats.org/drawingml/2006/main" xmlns:r="http://schemas.openxmlformats.org/officeDocument/2006/relationships" xmlns:p="http://schemas.openxmlformats.org/presentationml/2006/main" type="objTx" preserve="1">
  <p:cSld name="内容与标题">
    <p:spTree>
      <p:nvGrpSpPr>
        <p:cNvPr id="1" name=""/>
        <p:cNvGrpSpPr/>
        <p:nvPr/>
      </p:nvGrpSpPr>
      <p:grpSpPr>
        <a:xfrm>
          <a:off x="0" y="0"/>
          <a:ext cx="0" cy="0"/>
          <a:chOff x="0" y="0"/>
          <a:chExt cx="0" cy="0"/>
        </a:xfrm>
      </p:grpSpPr>
      <p:sp>
        <p:nvSpPr>
          <p:cNvPr id="2" name="标题 1"/>
          <p:cNvSpPr>
            <a:spLocks noGrp="1"/>
          </p:cNvSpPr>
          <p:nvPr>
            <p:ph type="title"/>
          </p:nvPr>
        </p:nvSpPr>
        <p:spPr>
          <a:xfrm>
            <a:off x="839788" y="457200"/>
            <a:ext cx="3932237" cy="1600200"/>
          </a:xfrm>
        </p:spPr>
        <p:txBody>
          <a:bodyPr anchor="b"/>
          <a:lstStyle>
            <a:lvl1pPr>
              <a:defRPr sz="3200"/>
            </a:lvl1pPr>
          </a:lstStyle>
          <a:p>
            <a:r>
              <a:rPr lang="en-US" altLang="zh-CN"/>
              <a:t>Click to edit Master title style</a:t>
            </a:r>
            <a:endParaRPr lang="zh-CN" altLang="en-US"/>
          </a:p>
        </p:txBody>
      </p:sp>
      <p:sp>
        <p:nvSpPr>
          <p:cNvPr id="3" name="内容占位符 2"/>
          <p:cNvSpPr>
            <a:spLocks noGrp="1"/>
          </p:cNvSpPr>
          <p:nvPr>
            <p:ph idx="1"/>
          </p:nvPr>
        </p:nvSpPr>
        <p:spPr>
          <a:xfrm>
            <a:off x="5183188" y="987467"/>
            <a:ext cx="6172200" cy="4873625"/>
          </a:xfrm>
        </p:spPr>
        <p:txBody>
          <a:bodyPr/>
          <a:lstStyle>
            <a:lvl1pPr>
              <a:defRPr sz="3200"/>
            </a:lvl1pPr>
            <a:lvl2pPr>
              <a:defRPr sz="2800"/>
            </a:lvl2pPr>
            <a:lvl3pPr>
              <a:defRPr sz="2400"/>
            </a:lvl3pPr>
            <a:lvl4pPr>
              <a:defRPr sz="2000"/>
            </a:lvl4pPr>
            <a:lvl5pPr>
              <a:defRPr sz="2000"/>
            </a:lvl5pPr>
            <a:lvl6pPr>
              <a:defRPr sz="2000"/>
            </a:lvl6pPr>
            <a:lvl7pPr>
              <a:defRPr sz="2000"/>
            </a:lvl7pPr>
            <a:lvl8pPr>
              <a:defRPr sz="2000"/>
            </a:lvl8pPr>
            <a:lvl9pPr>
              <a:defRPr sz="2000"/>
            </a:lvl9pPr>
          </a:lstStyle>
          <a:p>
            <a:pPr lvl="0"/>
            <a:r>
              <a:rPr lang="en-US" altLang="zh-CN"/>
              <a:t>Click to edit Master text styles</a:t>
            </a:r>
          </a:p>
          <a:p>
            <a:pPr lvl="1"/>
            <a:r>
              <a:rPr lang="en-US" altLang="zh-CN"/>
              <a:t>Second level</a:t>
            </a:r>
          </a:p>
          <a:p>
            <a:pPr lvl="2"/>
            <a:r>
              <a:rPr lang="en-US" altLang="zh-CN"/>
              <a:t>Third level</a:t>
            </a:r>
          </a:p>
          <a:p>
            <a:pPr lvl="3"/>
            <a:r>
              <a:rPr lang="en-US" altLang="zh-CN"/>
              <a:t>Fourth level</a:t>
            </a:r>
          </a:p>
          <a:p>
            <a:pPr lvl="4"/>
            <a:r>
              <a:rPr lang="en-US" altLang="zh-CN"/>
              <a:t>Fifth level</a:t>
            </a:r>
            <a:endParaRPr lang="zh-CN" altLang="en-US"/>
          </a:p>
        </p:txBody>
      </p:sp>
      <p:sp>
        <p:nvSpPr>
          <p:cNvPr id="4" name="文本占位符 3"/>
          <p:cNvSpPr>
            <a:spLocks noGrp="1"/>
          </p:cNvSpPr>
          <p:nvPr>
            <p:ph type="body" sz="half" idx="2"/>
          </p:nvPr>
        </p:nvSpPr>
        <p:spPr>
          <a:xfrm>
            <a:off x="839788" y="2057400"/>
            <a:ext cx="3932237" cy="3811588"/>
          </a:xfrm>
        </p:spPr>
        <p:txBody>
          <a:bodyPr/>
          <a:lstStyle>
            <a:lvl1pPr marL="0" indent="0">
              <a:buNone/>
              <a:defRPr sz="1600"/>
            </a:lvl1pPr>
            <a:lvl2pPr marL="457200" indent="0">
              <a:buNone/>
              <a:defRPr sz="1400"/>
            </a:lvl2pPr>
            <a:lvl3pPr marL="914400" indent="0">
              <a:buNone/>
              <a:defRPr sz="1200"/>
            </a:lvl3pPr>
            <a:lvl4pPr marL="1371600" indent="0">
              <a:buNone/>
              <a:defRPr sz="1000"/>
            </a:lvl4pPr>
            <a:lvl5pPr marL="1828800" indent="0">
              <a:buNone/>
              <a:defRPr sz="1000"/>
            </a:lvl5pPr>
            <a:lvl6pPr marL="2286000" indent="0">
              <a:buNone/>
              <a:defRPr sz="1000"/>
            </a:lvl6pPr>
            <a:lvl7pPr marL="2743200" indent="0">
              <a:buNone/>
              <a:defRPr sz="1000"/>
            </a:lvl7pPr>
            <a:lvl8pPr marL="3200400" indent="0">
              <a:buNone/>
              <a:defRPr sz="1000"/>
            </a:lvl8pPr>
            <a:lvl9pPr marL="3657600" indent="0">
              <a:buNone/>
              <a:defRPr sz="1000"/>
            </a:lvl9pPr>
          </a:lstStyle>
          <a:p>
            <a:pPr lvl="0"/>
            <a:r>
              <a:rPr lang="en-US" altLang="zh-CN"/>
              <a:t>Click to edit Master text styles</a:t>
            </a:r>
          </a:p>
        </p:txBody>
      </p:sp>
      <p:sp>
        <p:nvSpPr>
          <p:cNvPr id="5" name="日期占位符 4"/>
          <p:cNvSpPr>
            <a:spLocks noGrp="1"/>
          </p:cNvSpPr>
          <p:nvPr>
            <p:ph type="dt" sz="half" idx="10"/>
          </p:nvPr>
        </p:nvSpPr>
        <p:spPr/>
        <p:txBody>
          <a:bodyPr/>
          <a:lstStyle/>
          <a:p>
            <a:fld id="{D997B5FA-0921-464F-AAE1-844C04324D75}" type="datetimeFigureOut">
              <a:rPr lang="zh-CN" altLang="en-US" smtClean="0"/>
              <a:t>2021/9/15</a:t>
            </a:fld>
            <a:endParaRPr lang="zh-CN" altLang="en-US"/>
          </a:p>
        </p:txBody>
      </p:sp>
      <p:sp>
        <p:nvSpPr>
          <p:cNvPr id="6" name="页脚占位符 5"/>
          <p:cNvSpPr>
            <a:spLocks noGrp="1"/>
          </p:cNvSpPr>
          <p:nvPr>
            <p:ph type="ftr" sz="quarter" idx="11"/>
          </p:nvPr>
        </p:nvSpPr>
        <p:spPr/>
        <p:txBody>
          <a:bodyPr/>
          <a:lstStyle/>
          <a:p>
            <a:endParaRPr lang="zh-CN" altLang="en-US"/>
          </a:p>
        </p:txBody>
      </p:sp>
      <p:sp>
        <p:nvSpPr>
          <p:cNvPr id="7" name="灯片编号占位符 6"/>
          <p:cNvSpPr>
            <a:spLocks noGrp="1"/>
          </p:cNvSpPr>
          <p:nvPr>
            <p:ph type="sldNum" sz="quarter" idx="12"/>
          </p:nvPr>
        </p:nvSpPr>
        <p:spPr/>
        <p:txBody>
          <a:bodyPr/>
          <a:lstStyle/>
          <a:p>
            <a:fld id="{565CE74E-AB26-4998-AD42-012C4C1AD076}" type="slidenum">
              <a:rPr lang="zh-CN" altLang="en-US" smtClean="0"/>
              <a:t>‹#›</a:t>
            </a:fld>
            <a:endParaRPr lang="zh-CN" altLang="en-US"/>
          </a:p>
        </p:txBody>
      </p:sp>
    </p:spTree>
  </p:cSld>
  <p:clrMapOvr>
    <a:masterClrMapping/>
  </p:clrMapOvr>
  <mc:AlternateContent xmlns:mc="http://schemas.openxmlformats.org/markup-compatibility/2006" xmlns:p14="http://schemas.microsoft.com/office/powerpoint/2010/main">
    <mc:Choice Requires="p14">
      <p:transition spd="slow" p14:dur="1500" advTm="1000">
        <p:split orient="vert"/>
      </p:transition>
    </mc:Choice>
    <mc:Fallback xmlns="">
      <p:transition spd="slow" advTm="1000">
        <p:split orient="vert"/>
      </p:transition>
    </mc:Fallback>
  </mc:AlternateContent>
</p:sldLayout>
</file>

<file path=ppt/slideLayouts/slideLayout80.xml><?xml version="1.0" encoding="utf-8"?>
<p:sldLayout xmlns:a="http://schemas.openxmlformats.org/drawingml/2006/main" xmlns:r="http://schemas.openxmlformats.org/officeDocument/2006/relationships" xmlns:p="http://schemas.openxmlformats.org/presentationml/2006/main" type="secHead" preserve="1">
  <p:cSld name="节标题">
    <p:spTree>
      <p:nvGrpSpPr>
        <p:cNvPr id="1" name=""/>
        <p:cNvGrpSpPr/>
        <p:nvPr/>
      </p:nvGrpSpPr>
      <p:grpSpPr>
        <a:xfrm>
          <a:off x="0" y="0"/>
          <a:ext cx="0" cy="0"/>
          <a:chOff x="0" y="0"/>
          <a:chExt cx="0" cy="0"/>
        </a:xfrm>
      </p:grpSpPr>
      <p:sp>
        <p:nvSpPr>
          <p:cNvPr id="2" name="标题 1"/>
          <p:cNvSpPr>
            <a:spLocks noGrp="1"/>
          </p:cNvSpPr>
          <p:nvPr>
            <p:ph type="title"/>
          </p:nvPr>
        </p:nvSpPr>
        <p:spPr>
          <a:xfrm>
            <a:off x="831851" y="1709754"/>
            <a:ext cx="10515600" cy="2852737"/>
          </a:xfrm>
        </p:spPr>
        <p:txBody>
          <a:bodyPr anchor="b"/>
          <a:lstStyle>
            <a:lvl1pPr>
              <a:defRPr sz="6000"/>
            </a:lvl1pPr>
          </a:lstStyle>
          <a:p>
            <a:r>
              <a:rPr lang="zh-CN" altLang="en-US"/>
              <a:t>单击此处编辑母版标题样式</a:t>
            </a:r>
          </a:p>
        </p:txBody>
      </p:sp>
      <p:sp>
        <p:nvSpPr>
          <p:cNvPr id="3" name="文本占位符 2"/>
          <p:cNvSpPr>
            <a:spLocks noGrp="1"/>
          </p:cNvSpPr>
          <p:nvPr>
            <p:ph type="body" idx="1"/>
          </p:nvPr>
        </p:nvSpPr>
        <p:spPr>
          <a:xfrm>
            <a:off x="831851" y="4589479"/>
            <a:ext cx="10515600" cy="1500187"/>
          </a:xfrm>
        </p:spPr>
        <p:txBody>
          <a:bodyPr/>
          <a:lstStyle>
            <a:lvl1pPr marL="0" indent="0">
              <a:buNone/>
              <a:defRPr sz="2400">
                <a:solidFill>
                  <a:schemeClr val="tx1">
                    <a:tint val="75000"/>
                  </a:schemeClr>
                </a:solidFill>
              </a:defRPr>
            </a:lvl1pPr>
            <a:lvl2pPr marL="457200" indent="0">
              <a:buNone/>
              <a:defRPr sz="2000">
                <a:solidFill>
                  <a:schemeClr val="tx1">
                    <a:tint val="75000"/>
                  </a:schemeClr>
                </a:solidFill>
              </a:defRPr>
            </a:lvl2pPr>
            <a:lvl3pPr marL="914400" indent="0">
              <a:buNone/>
              <a:defRPr sz="1800">
                <a:solidFill>
                  <a:schemeClr val="tx1">
                    <a:tint val="75000"/>
                  </a:schemeClr>
                </a:solidFill>
              </a:defRPr>
            </a:lvl3pPr>
            <a:lvl4pPr marL="1371600" indent="0">
              <a:buNone/>
              <a:defRPr sz="1600">
                <a:solidFill>
                  <a:schemeClr val="tx1">
                    <a:tint val="75000"/>
                  </a:schemeClr>
                </a:solidFill>
              </a:defRPr>
            </a:lvl4pPr>
            <a:lvl5pPr marL="1828800" indent="0">
              <a:buNone/>
              <a:defRPr sz="1600">
                <a:solidFill>
                  <a:schemeClr val="tx1">
                    <a:tint val="75000"/>
                  </a:schemeClr>
                </a:solidFill>
              </a:defRPr>
            </a:lvl5pPr>
            <a:lvl6pPr marL="2286000" indent="0">
              <a:buNone/>
              <a:defRPr sz="1600">
                <a:solidFill>
                  <a:schemeClr val="tx1">
                    <a:tint val="75000"/>
                  </a:schemeClr>
                </a:solidFill>
              </a:defRPr>
            </a:lvl6pPr>
            <a:lvl7pPr marL="2743200" indent="0">
              <a:buNone/>
              <a:defRPr sz="1600">
                <a:solidFill>
                  <a:schemeClr val="tx1">
                    <a:tint val="75000"/>
                  </a:schemeClr>
                </a:solidFill>
              </a:defRPr>
            </a:lvl7pPr>
            <a:lvl8pPr marL="3200400" indent="0">
              <a:buNone/>
              <a:defRPr sz="1600">
                <a:solidFill>
                  <a:schemeClr val="tx1">
                    <a:tint val="75000"/>
                  </a:schemeClr>
                </a:solidFill>
              </a:defRPr>
            </a:lvl8pPr>
            <a:lvl9pPr marL="3657600" indent="0">
              <a:buNone/>
              <a:defRPr sz="1600">
                <a:solidFill>
                  <a:schemeClr val="tx1">
                    <a:tint val="75000"/>
                  </a:schemeClr>
                </a:solidFill>
              </a:defRPr>
            </a:lvl9pPr>
          </a:lstStyle>
          <a:p>
            <a:pPr lvl="0"/>
            <a:r>
              <a:rPr lang="zh-CN" altLang="en-US"/>
              <a:t>单击此处编辑母版文本样式</a:t>
            </a:r>
          </a:p>
        </p:txBody>
      </p:sp>
      <p:sp>
        <p:nvSpPr>
          <p:cNvPr id="4" name="日期占位符 3"/>
          <p:cNvSpPr>
            <a:spLocks noGrp="1"/>
          </p:cNvSpPr>
          <p:nvPr>
            <p:ph type="dt" sz="half" idx="10"/>
          </p:nvPr>
        </p:nvSpPr>
        <p:spPr/>
        <p:txBody>
          <a:bodyPr/>
          <a:lstStyle/>
          <a:p>
            <a:fld id="{FF972485-FC94-45C1-8456-9A3B280376E5}" type="datetimeFigureOut">
              <a:rPr lang="zh-CN" altLang="en-US" smtClean="0">
                <a:solidFill>
                  <a:srgbClr val="262626">
                    <a:tint val="75000"/>
                  </a:srgbClr>
                </a:solidFill>
              </a:rPr>
              <a:pPr/>
              <a:t>2021/9/15</a:t>
            </a:fld>
            <a:endParaRPr lang="zh-CN" altLang="en-US">
              <a:solidFill>
                <a:srgbClr val="262626">
                  <a:tint val="75000"/>
                </a:srgbClr>
              </a:solidFill>
            </a:endParaRPr>
          </a:p>
        </p:txBody>
      </p:sp>
      <p:sp>
        <p:nvSpPr>
          <p:cNvPr id="5" name="页脚占位符 4"/>
          <p:cNvSpPr>
            <a:spLocks noGrp="1"/>
          </p:cNvSpPr>
          <p:nvPr>
            <p:ph type="ftr" sz="quarter" idx="11"/>
          </p:nvPr>
        </p:nvSpPr>
        <p:spPr/>
        <p:txBody>
          <a:bodyPr/>
          <a:lstStyle/>
          <a:p>
            <a:endParaRPr lang="zh-CN" altLang="en-US">
              <a:solidFill>
                <a:srgbClr val="262626">
                  <a:tint val="75000"/>
                </a:srgbClr>
              </a:solidFill>
            </a:endParaRPr>
          </a:p>
        </p:txBody>
      </p:sp>
      <p:sp>
        <p:nvSpPr>
          <p:cNvPr id="6" name="灯片编号占位符 5"/>
          <p:cNvSpPr>
            <a:spLocks noGrp="1"/>
          </p:cNvSpPr>
          <p:nvPr>
            <p:ph type="sldNum" sz="quarter" idx="12"/>
          </p:nvPr>
        </p:nvSpPr>
        <p:spPr/>
        <p:txBody>
          <a:bodyPr/>
          <a:lstStyle/>
          <a:p>
            <a:fld id="{06A01F36-4BB7-4120-9E90-20704F8CC9AE}" type="slidenum">
              <a:rPr lang="zh-CN" altLang="en-US" smtClean="0">
                <a:solidFill>
                  <a:srgbClr val="262626">
                    <a:tint val="75000"/>
                  </a:srgbClr>
                </a:solidFill>
              </a:rPr>
              <a:pPr/>
              <a:t>‹#›</a:t>
            </a:fld>
            <a:endParaRPr lang="zh-CN" altLang="en-US">
              <a:solidFill>
                <a:srgbClr val="262626">
                  <a:tint val="75000"/>
                </a:srgbClr>
              </a:solidFill>
            </a:endParaRPr>
          </a:p>
        </p:txBody>
      </p:sp>
    </p:spTree>
    <p:extLst>
      <p:ext uri="{BB962C8B-B14F-4D97-AF65-F5344CB8AC3E}">
        <p14:creationId xmlns:p14="http://schemas.microsoft.com/office/powerpoint/2010/main" val="3416208820"/>
      </p:ext>
    </p:extLst>
  </p:cSld>
  <p:clrMapOvr>
    <a:masterClrMapping/>
  </p:clrMapOvr>
  <mc:AlternateContent xmlns:mc="http://schemas.openxmlformats.org/markup-compatibility/2006" xmlns:p14="http://schemas.microsoft.com/office/powerpoint/2010/main">
    <mc:Choice Requires="p14">
      <p:transition spd="slow" p14:dur="2500" advTm="3000">
        <p:fade/>
      </p:transition>
    </mc:Choice>
    <mc:Fallback xmlns="">
      <p:transition spd="slow" advTm="3000">
        <p:fade/>
      </p:transition>
    </mc:Fallback>
  </mc:AlternateContent>
</p:sldLayout>
</file>

<file path=ppt/slideLayouts/slideLayout81.xml><?xml version="1.0" encoding="utf-8"?>
<p:sldLayout xmlns:a="http://schemas.openxmlformats.org/drawingml/2006/main" xmlns:r="http://schemas.openxmlformats.org/officeDocument/2006/relationships" xmlns:p="http://schemas.openxmlformats.org/presentationml/2006/main" type="twoObj" preserve="1">
  <p:cSld name="两栏内容">
    <p:spTree>
      <p:nvGrpSpPr>
        <p:cNvPr id="1" name=""/>
        <p:cNvGrpSpPr/>
        <p:nvPr/>
      </p:nvGrpSpPr>
      <p:grpSpPr>
        <a:xfrm>
          <a:off x="0" y="0"/>
          <a:ext cx="0" cy="0"/>
          <a:chOff x="0" y="0"/>
          <a:chExt cx="0" cy="0"/>
        </a:xfrm>
      </p:grpSpPr>
      <p:sp>
        <p:nvSpPr>
          <p:cNvPr id="2" name="标题 1"/>
          <p:cNvSpPr>
            <a:spLocks noGrp="1"/>
          </p:cNvSpPr>
          <p:nvPr>
            <p:ph type="title"/>
          </p:nvPr>
        </p:nvSpPr>
        <p:spPr/>
        <p:txBody>
          <a:bodyPr/>
          <a:lstStyle/>
          <a:p>
            <a:r>
              <a:rPr lang="zh-CN" altLang="en-US"/>
              <a:t>单击此处编辑母版标题样式</a:t>
            </a:r>
          </a:p>
        </p:txBody>
      </p:sp>
      <p:sp>
        <p:nvSpPr>
          <p:cNvPr id="3" name="内容占位符 2"/>
          <p:cNvSpPr>
            <a:spLocks noGrp="1"/>
          </p:cNvSpPr>
          <p:nvPr>
            <p:ph sz="half" idx="1"/>
          </p:nvPr>
        </p:nvSpPr>
        <p:spPr>
          <a:xfrm>
            <a:off x="838200" y="1825625"/>
            <a:ext cx="5181600" cy="4351338"/>
          </a:xfrm>
        </p:spPr>
        <p:txBody>
          <a:bodyPr/>
          <a:lstStyle/>
          <a:p>
            <a:pPr lvl="0"/>
            <a:r>
              <a:rPr lang="zh-CN" altLang="en-US"/>
              <a:t>单击此处编辑母版文本样式</a:t>
            </a:r>
          </a:p>
          <a:p>
            <a:pPr lvl="1"/>
            <a:r>
              <a:rPr lang="zh-CN" altLang="en-US"/>
              <a:t>第二级</a:t>
            </a:r>
          </a:p>
          <a:p>
            <a:pPr lvl="2"/>
            <a:r>
              <a:rPr lang="zh-CN" altLang="en-US"/>
              <a:t>第三级</a:t>
            </a:r>
          </a:p>
          <a:p>
            <a:pPr lvl="3"/>
            <a:r>
              <a:rPr lang="zh-CN" altLang="en-US"/>
              <a:t>第四级</a:t>
            </a:r>
          </a:p>
          <a:p>
            <a:pPr lvl="4"/>
            <a:r>
              <a:rPr lang="zh-CN" altLang="en-US"/>
              <a:t>第五级</a:t>
            </a:r>
          </a:p>
        </p:txBody>
      </p:sp>
      <p:sp>
        <p:nvSpPr>
          <p:cNvPr id="4" name="内容占位符 3"/>
          <p:cNvSpPr>
            <a:spLocks noGrp="1"/>
          </p:cNvSpPr>
          <p:nvPr>
            <p:ph sz="half" idx="2"/>
          </p:nvPr>
        </p:nvSpPr>
        <p:spPr>
          <a:xfrm>
            <a:off x="6172200" y="1825625"/>
            <a:ext cx="5181600" cy="4351338"/>
          </a:xfrm>
        </p:spPr>
        <p:txBody>
          <a:bodyPr/>
          <a:lstStyle/>
          <a:p>
            <a:pPr lvl="0"/>
            <a:r>
              <a:rPr lang="zh-CN" altLang="en-US"/>
              <a:t>单击此处编辑母版文本样式</a:t>
            </a:r>
          </a:p>
          <a:p>
            <a:pPr lvl="1"/>
            <a:r>
              <a:rPr lang="zh-CN" altLang="en-US"/>
              <a:t>第二级</a:t>
            </a:r>
          </a:p>
          <a:p>
            <a:pPr lvl="2"/>
            <a:r>
              <a:rPr lang="zh-CN" altLang="en-US"/>
              <a:t>第三级</a:t>
            </a:r>
          </a:p>
          <a:p>
            <a:pPr lvl="3"/>
            <a:r>
              <a:rPr lang="zh-CN" altLang="en-US"/>
              <a:t>第四级</a:t>
            </a:r>
          </a:p>
          <a:p>
            <a:pPr lvl="4"/>
            <a:r>
              <a:rPr lang="zh-CN" altLang="en-US"/>
              <a:t>第五级</a:t>
            </a:r>
          </a:p>
        </p:txBody>
      </p:sp>
      <p:sp>
        <p:nvSpPr>
          <p:cNvPr id="5" name="日期占位符 4"/>
          <p:cNvSpPr>
            <a:spLocks noGrp="1"/>
          </p:cNvSpPr>
          <p:nvPr>
            <p:ph type="dt" sz="half" idx="10"/>
          </p:nvPr>
        </p:nvSpPr>
        <p:spPr/>
        <p:txBody>
          <a:bodyPr/>
          <a:lstStyle/>
          <a:p>
            <a:fld id="{FF972485-FC94-45C1-8456-9A3B280376E5}" type="datetimeFigureOut">
              <a:rPr lang="zh-CN" altLang="en-US" smtClean="0">
                <a:solidFill>
                  <a:srgbClr val="262626">
                    <a:tint val="75000"/>
                  </a:srgbClr>
                </a:solidFill>
              </a:rPr>
              <a:pPr/>
              <a:t>2021/9/15</a:t>
            </a:fld>
            <a:endParaRPr lang="zh-CN" altLang="en-US">
              <a:solidFill>
                <a:srgbClr val="262626">
                  <a:tint val="75000"/>
                </a:srgbClr>
              </a:solidFill>
            </a:endParaRPr>
          </a:p>
        </p:txBody>
      </p:sp>
      <p:sp>
        <p:nvSpPr>
          <p:cNvPr id="6" name="页脚占位符 5"/>
          <p:cNvSpPr>
            <a:spLocks noGrp="1"/>
          </p:cNvSpPr>
          <p:nvPr>
            <p:ph type="ftr" sz="quarter" idx="11"/>
          </p:nvPr>
        </p:nvSpPr>
        <p:spPr/>
        <p:txBody>
          <a:bodyPr/>
          <a:lstStyle/>
          <a:p>
            <a:endParaRPr lang="zh-CN" altLang="en-US">
              <a:solidFill>
                <a:srgbClr val="262626">
                  <a:tint val="75000"/>
                </a:srgbClr>
              </a:solidFill>
            </a:endParaRPr>
          </a:p>
        </p:txBody>
      </p:sp>
      <p:sp>
        <p:nvSpPr>
          <p:cNvPr id="7" name="灯片编号占位符 6"/>
          <p:cNvSpPr>
            <a:spLocks noGrp="1"/>
          </p:cNvSpPr>
          <p:nvPr>
            <p:ph type="sldNum" sz="quarter" idx="12"/>
          </p:nvPr>
        </p:nvSpPr>
        <p:spPr/>
        <p:txBody>
          <a:bodyPr/>
          <a:lstStyle/>
          <a:p>
            <a:fld id="{06A01F36-4BB7-4120-9E90-20704F8CC9AE}" type="slidenum">
              <a:rPr lang="zh-CN" altLang="en-US" smtClean="0">
                <a:solidFill>
                  <a:srgbClr val="262626">
                    <a:tint val="75000"/>
                  </a:srgbClr>
                </a:solidFill>
              </a:rPr>
              <a:pPr/>
              <a:t>‹#›</a:t>
            </a:fld>
            <a:endParaRPr lang="zh-CN" altLang="en-US">
              <a:solidFill>
                <a:srgbClr val="262626">
                  <a:tint val="75000"/>
                </a:srgbClr>
              </a:solidFill>
            </a:endParaRPr>
          </a:p>
        </p:txBody>
      </p:sp>
    </p:spTree>
    <p:extLst>
      <p:ext uri="{BB962C8B-B14F-4D97-AF65-F5344CB8AC3E}">
        <p14:creationId xmlns:p14="http://schemas.microsoft.com/office/powerpoint/2010/main" val="3314599626"/>
      </p:ext>
    </p:extLst>
  </p:cSld>
  <p:clrMapOvr>
    <a:masterClrMapping/>
  </p:clrMapOvr>
  <mc:AlternateContent xmlns:mc="http://schemas.openxmlformats.org/markup-compatibility/2006" xmlns:p14="http://schemas.microsoft.com/office/powerpoint/2010/main">
    <mc:Choice Requires="p14">
      <p:transition spd="slow" p14:dur="2500" advTm="3000">
        <p:fade/>
      </p:transition>
    </mc:Choice>
    <mc:Fallback xmlns="">
      <p:transition spd="slow" advTm="3000">
        <p:fade/>
      </p:transition>
    </mc:Fallback>
  </mc:AlternateContent>
</p:sldLayout>
</file>

<file path=ppt/slideLayouts/slideLayout82.xml><?xml version="1.0" encoding="utf-8"?>
<p:sldLayout xmlns:a="http://schemas.openxmlformats.org/drawingml/2006/main" xmlns:r="http://schemas.openxmlformats.org/officeDocument/2006/relationships" xmlns:p="http://schemas.openxmlformats.org/presentationml/2006/main" type="twoTxTwoObj" preserve="1">
  <p:cSld name="比较">
    <p:spTree>
      <p:nvGrpSpPr>
        <p:cNvPr id="1" name=""/>
        <p:cNvGrpSpPr/>
        <p:nvPr/>
      </p:nvGrpSpPr>
      <p:grpSpPr>
        <a:xfrm>
          <a:off x="0" y="0"/>
          <a:ext cx="0" cy="0"/>
          <a:chOff x="0" y="0"/>
          <a:chExt cx="0" cy="0"/>
        </a:xfrm>
      </p:grpSpPr>
      <p:sp>
        <p:nvSpPr>
          <p:cNvPr id="2" name="标题 1"/>
          <p:cNvSpPr>
            <a:spLocks noGrp="1"/>
          </p:cNvSpPr>
          <p:nvPr>
            <p:ph type="title"/>
          </p:nvPr>
        </p:nvSpPr>
        <p:spPr>
          <a:xfrm>
            <a:off x="839788" y="365129"/>
            <a:ext cx="10515600" cy="1325563"/>
          </a:xfrm>
        </p:spPr>
        <p:txBody>
          <a:bodyPr/>
          <a:lstStyle/>
          <a:p>
            <a:r>
              <a:rPr lang="zh-CN" altLang="en-US"/>
              <a:t>单击此处编辑母版标题样式</a:t>
            </a:r>
          </a:p>
        </p:txBody>
      </p:sp>
      <p:sp>
        <p:nvSpPr>
          <p:cNvPr id="3" name="文本占位符 2"/>
          <p:cNvSpPr>
            <a:spLocks noGrp="1"/>
          </p:cNvSpPr>
          <p:nvPr>
            <p:ph type="body" idx="1"/>
          </p:nvPr>
        </p:nvSpPr>
        <p:spPr>
          <a:xfrm>
            <a:off x="839789" y="1681163"/>
            <a:ext cx="5157787" cy="823912"/>
          </a:xfrm>
        </p:spPr>
        <p:txBody>
          <a:bodyPr anchor="b"/>
          <a:lstStyle>
            <a:lvl1pPr marL="0" indent="0">
              <a:buNone/>
              <a:defRPr sz="2400" b="1"/>
            </a:lvl1pPr>
            <a:lvl2pPr marL="457200" indent="0">
              <a:buNone/>
              <a:defRPr sz="2000" b="1"/>
            </a:lvl2pPr>
            <a:lvl3pPr marL="914400" indent="0">
              <a:buNone/>
              <a:defRPr sz="1800" b="1"/>
            </a:lvl3pPr>
            <a:lvl4pPr marL="1371600" indent="0">
              <a:buNone/>
              <a:defRPr sz="1600" b="1"/>
            </a:lvl4pPr>
            <a:lvl5pPr marL="1828800" indent="0">
              <a:buNone/>
              <a:defRPr sz="1600" b="1"/>
            </a:lvl5pPr>
            <a:lvl6pPr marL="2286000" indent="0">
              <a:buNone/>
              <a:defRPr sz="1600" b="1"/>
            </a:lvl6pPr>
            <a:lvl7pPr marL="2743200" indent="0">
              <a:buNone/>
              <a:defRPr sz="1600" b="1"/>
            </a:lvl7pPr>
            <a:lvl8pPr marL="3200400" indent="0">
              <a:buNone/>
              <a:defRPr sz="1600" b="1"/>
            </a:lvl8pPr>
            <a:lvl9pPr marL="3657600" indent="0">
              <a:buNone/>
              <a:defRPr sz="1600" b="1"/>
            </a:lvl9pPr>
          </a:lstStyle>
          <a:p>
            <a:pPr lvl="0"/>
            <a:r>
              <a:rPr lang="zh-CN" altLang="en-US"/>
              <a:t>单击此处编辑母版文本样式</a:t>
            </a:r>
          </a:p>
        </p:txBody>
      </p:sp>
      <p:sp>
        <p:nvSpPr>
          <p:cNvPr id="4" name="内容占位符 3"/>
          <p:cNvSpPr>
            <a:spLocks noGrp="1"/>
          </p:cNvSpPr>
          <p:nvPr>
            <p:ph sz="half" idx="2"/>
          </p:nvPr>
        </p:nvSpPr>
        <p:spPr>
          <a:xfrm>
            <a:off x="839789" y="2505075"/>
            <a:ext cx="5157787" cy="3684588"/>
          </a:xfrm>
        </p:spPr>
        <p:txBody>
          <a:bodyPr/>
          <a:lstStyle/>
          <a:p>
            <a:pPr lvl="0"/>
            <a:r>
              <a:rPr lang="zh-CN" altLang="en-US"/>
              <a:t>单击此处编辑母版文本样式</a:t>
            </a:r>
          </a:p>
          <a:p>
            <a:pPr lvl="1"/>
            <a:r>
              <a:rPr lang="zh-CN" altLang="en-US"/>
              <a:t>第二级</a:t>
            </a:r>
          </a:p>
          <a:p>
            <a:pPr lvl="2"/>
            <a:r>
              <a:rPr lang="zh-CN" altLang="en-US"/>
              <a:t>第三级</a:t>
            </a:r>
          </a:p>
          <a:p>
            <a:pPr lvl="3"/>
            <a:r>
              <a:rPr lang="zh-CN" altLang="en-US"/>
              <a:t>第四级</a:t>
            </a:r>
          </a:p>
          <a:p>
            <a:pPr lvl="4"/>
            <a:r>
              <a:rPr lang="zh-CN" altLang="en-US"/>
              <a:t>第五级</a:t>
            </a:r>
          </a:p>
        </p:txBody>
      </p:sp>
      <p:sp>
        <p:nvSpPr>
          <p:cNvPr id="5" name="文本占位符 4"/>
          <p:cNvSpPr>
            <a:spLocks noGrp="1"/>
          </p:cNvSpPr>
          <p:nvPr>
            <p:ph type="body" sz="quarter" idx="3"/>
          </p:nvPr>
        </p:nvSpPr>
        <p:spPr>
          <a:xfrm>
            <a:off x="6172203" y="1681163"/>
            <a:ext cx="5183188" cy="823912"/>
          </a:xfrm>
        </p:spPr>
        <p:txBody>
          <a:bodyPr anchor="b"/>
          <a:lstStyle>
            <a:lvl1pPr marL="0" indent="0">
              <a:buNone/>
              <a:defRPr sz="2400" b="1"/>
            </a:lvl1pPr>
            <a:lvl2pPr marL="457200" indent="0">
              <a:buNone/>
              <a:defRPr sz="2000" b="1"/>
            </a:lvl2pPr>
            <a:lvl3pPr marL="914400" indent="0">
              <a:buNone/>
              <a:defRPr sz="1800" b="1"/>
            </a:lvl3pPr>
            <a:lvl4pPr marL="1371600" indent="0">
              <a:buNone/>
              <a:defRPr sz="1600" b="1"/>
            </a:lvl4pPr>
            <a:lvl5pPr marL="1828800" indent="0">
              <a:buNone/>
              <a:defRPr sz="1600" b="1"/>
            </a:lvl5pPr>
            <a:lvl6pPr marL="2286000" indent="0">
              <a:buNone/>
              <a:defRPr sz="1600" b="1"/>
            </a:lvl6pPr>
            <a:lvl7pPr marL="2743200" indent="0">
              <a:buNone/>
              <a:defRPr sz="1600" b="1"/>
            </a:lvl7pPr>
            <a:lvl8pPr marL="3200400" indent="0">
              <a:buNone/>
              <a:defRPr sz="1600" b="1"/>
            </a:lvl8pPr>
            <a:lvl9pPr marL="3657600" indent="0">
              <a:buNone/>
              <a:defRPr sz="1600" b="1"/>
            </a:lvl9pPr>
          </a:lstStyle>
          <a:p>
            <a:pPr lvl="0"/>
            <a:r>
              <a:rPr lang="zh-CN" altLang="en-US"/>
              <a:t>单击此处编辑母版文本样式</a:t>
            </a:r>
          </a:p>
        </p:txBody>
      </p:sp>
      <p:sp>
        <p:nvSpPr>
          <p:cNvPr id="6" name="内容占位符 5"/>
          <p:cNvSpPr>
            <a:spLocks noGrp="1"/>
          </p:cNvSpPr>
          <p:nvPr>
            <p:ph sz="quarter" idx="4"/>
          </p:nvPr>
        </p:nvSpPr>
        <p:spPr>
          <a:xfrm>
            <a:off x="6172203" y="2505075"/>
            <a:ext cx="5183188" cy="3684588"/>
          </a:xfrm>
        </p:spPr>
        <p:txBody>
          <a:bodyPr/>
          <a:lstStyle/>
          <a:p>
            <a:pPr lvl="0"/>
            <a:r>
              <a:rPr lang="zh-CN" altLang="en-US"/>
              <a:t>单击此处编辑母版文本样式</a:t>
            </a:r>
          </a:p>
          <a:p>
            <a:pPr lvl="1"/>
            <a:r>
              <a:rPr lang="zh-CN" altLang="en-US"/>
              <a:t>第二级</a:t>
            </a:r>
          </a:p>
          <a:p>
            <a:pPr lvl="2"/>
            <a:r>
              <a:rPr lang="zh-CN" altLang="en-US"/>
              <a:t>第三级</a:t>
            </a:r>
          </a:p>
          <a:p>
            <a:pPr lvl="3"/>
            <a:r>
              <a:rPr lang="zh-CN" altLang="en-US"/>
              <a:t>第四级</a:t>
            </a:r>
          </a:p>
          <a:p>
            <a:pPr lvl="4"/>
            <a:r>
              <a:rPr lang="zh-CN" altLang="en-US"/>
              <a:t>第五级</a:t>
            </a:r>
          </a:p>
        </p:txBody>
      </p:sp>
      <p:sp>
        <p:nvSpPr>
          <p:cNvPr id="7" name="日期占位符 6"/>
          <p:cNvSpPr>
            <a:spLocks noGrp="1"/>
          </p:cNvSpPr>
          <p:nvPr>
            <p:ph type="dt" sz="half" idx="10"/>
          </p:nvPr>
        </p:nvSpPr>
        <p:spPr/>
        <p:txBody>
          <a:bodyPr/>
          <a:lstStyle/>
          <a:p>
            <a:fld id="{FF972485-FC94-45C1-8456-9A3B280376E5}" type="datetimeFigureOut">
              <a:rPr lang="zh-CN" altLang="en-US" smtClean="0">
                <a:solidFill>
                  <a:srgbClr val="262626">
                    <a:tint val="75000"/>
                  </a:srgbClr>
                </a:solidFill>
              </a:rPr>
              <a:pPr/>
              <a:t>2021/9/15</a:t>
            </a:fld>
            <a:endParaRPr lang="zh-CN" altLang="en-US">
              <a:solidFill>
                <a:srgbClr val="262626">
                  <a:tint val="75000"/>
                </a:srgbClr>
              </a:solidFill>
            </a:endParaRPr>
          </a:p>
        </p:txBody>
      </p:sp>
      <p:sp>
        <p:nvSpPr>
          <p:cNvPr id="8" name="页脚占位符 7"/>
          <p:cNvSpPr>
            <a:spLocks noGrp="1"/>
          </p:cNvSpPr>
          <p:nvPr>
            <p:ph type="ftr" sz="quarter" idx="11"/>
          </p:nvPr>
        </p:nvSpPr>
        <p:spPr/>
        <p:txBody>
          <a:bodyPr/>
          <a:lstStyle/>
          <a:p>
            <a:endParaRPr lang="zh-CN" altLang="en-US">
              <a:solidFill>
                <a:srgbClr val="262626">
                  <a:tint val="75000"/>
                </a:srgbClr>
              </a:solidFill>
            </a:endParaRPr>
          </a:p>
        </p:txBody>
      </p:sp>
      <p:sp>
        <p:nvSpPr>
          <p:cNvPr id="9" name="灯片编号占位符 8"/>
          <p:cNvSpPr>
            <a:spLocks noGrp="1"/>
          </p:cNvSpPr>
          <p:nvPr>
            <p:ph type="sldNum" sz="quarter" idx="12"/>
          </p:nvPr>
        </p:nvSpPr>
        <p:spPr/>
        <p:txBody>
          <a:bodyPr/>
          <a:lstStyle/>
          <a:p>
            <a:fld id="{06A01F36-4BB7-4120-9E90-20704F8CC9AE}" type="slidenum">
              <a:rPr lang="zh-CN" altLang="en-US" smtClean="0">
                <a:solidFill>
                  <a:srgbClr val="262626">
                    <a:tint val="75000"/>
                  </a:srgbClr>
                </a:solidFill>
              </a:rPr>
              <a:pPr/>
              <a:t>‹#›</a:t>
            </a:fld>
            <a:endParaRPr lang="zh-CN" altLang="en-US">
              <a:solidFill>
                <a:srgbClr val="262626">
                  <a:tint val="75000"/>
                </a:srgbClr>
              </a:solidFill>
            </a:endParaRPr>
          </a:p>
        </p:txBody>
      </p:sp>
    </p:spTree>
    <p:extLst>
      <p:ext uri="{BB962C8B-B14F-4D97-AF65-F5344CB8AC3E}">
        <p14:creationId xmlns:p14="http://schemas.microsoft.com/office/powerpoint/2010/main" val="1428048698"/>
      </p:ext>
    </p:extLst>
  </p:cSld>
  <p:clrMapOvr>
    <a:masterClrMapping/>
  </p:clrMapOvr>
  <mc:AlternateContent xmlns:mc="http://schemas.openxmlformats.org/markup-compatibility/2006" xmlns:p14="http://schemas.microsoft.com/office/powerpoint/2010/main">
    <mc:Choice Requires="p14">
      <p:transition spd="slow" p14:dur="2500" advTm="3000">
        <p:fade/>
      </p:transition>
    </mc:Choice>
    <mc:Fallback xmlns="">
      <p:transition spd="slow" advTm="3000">
        <p:fade/>
      </p:transition>
    </mc:Fallback>
  </mc:AlternateContent>
</p:sldLayout>
</file>

<file path=ppt/slideLayouts/slideLayout83.xml><?xml version="1.0" encoding="utf-8"?>
<p:sldLayout xmlns:a="http://schemas.openxmlformats.org/drawingml/2006/main" xmlns:r="http://schemas.openxmlformats.org/officeDocument/2006/relationships" xmlns:p="http://schemas.openxmlformats.org/presentationml/2006/main" preserve="1" userDrawn="1">
  <p:cSld name="仅标题">
    <p:spTree>
      <p:nvGrpSpPr>
        <p:cNvPr id="1" name=""/>
        <p:cNvGrpSpPr/>
        <p:nvPr/>
      </p:nvGrpSpPr>
      <p:grpSpPr>
        <a:xfrm>
          <a:off x="0" y="0"/>
          <a:ext cx="0" cy="0"/>
          <a:chOff x="0" y="0"/>
          <a:chExt cx="0" cy="0"/>
        </a:xfrm>
      </p:grpSpPr>
      <p:grpSp>
        <p:nvGrpSpPr>
          <p:cNvPr id="377" name="组合 376"/>
          <p:cNvGrpSpPr/>
          <p:nvPr userDrawn="1"/>
        </p:nvGrpSpPr>
        <p:grpSpPr>
          <a:xfrm>
            <a:off x="11" y="4920359"/>
            <a:ext cx="12191999" cy="1937657"/>
            <a:chOff x="1" y="4546271"/>
            <a:chExt cx="12191999" cy="2326243"/>
          </a:xfrm>
          <a:gradFill flip="none" rotWithShape="1">
            <a:gsLst>
              <a:gs pos="0">
                <a:schemeClr val="accent3">
                  <a:lumMod val="60000"/>
                  <a:lumOff val="40000"/>
                </a:schemeClr>
              </a:gs>
              <a:gs pos="100000">
                <a:schemeClr val="accent3">
                  <a:lumMod val="75000"/>
                </a:schemeClr>
              </a:gs>
            </a:gsLst>
            <a:lin ang="5400000" scaled="1"/>
            <a:tileRect/>
          </a:gradFill>
        </p:grpSpPr>
        <p:sp>
          <p:nvSpPr>
            <p:cNvPr id="378" name="任意多边形 377"/>
            <p:cNvSpPr/>
            <p:nvPr/>
          </p:nvSpPr>
          <p:spPr>
            <a:xfrm>
              <a:off x="1" y="4546271"/>
              <a:ext cx="12191999" cy="2311729"/>
            </a:xfrm>
            <a:custGeom>
              <a:avLst/>
              <a:gdLst>
                <a:gd name="connsiteX0" fmla="*/ 12191999 w 12191999"/>
                <a:gd name="connsiteY0" fmla="*/ 0 h 2311729"/>
                <a:gd name="connsiteX1" fmla="*/ 12191999 w 12191999"/>
                <a:gd name="connsiteY1" fmla="*/ 2311729 h 2311729"/>
                <a:gd name="connsiteX2" fmla="*/ 0 w 12191999"/>
                <a:gd name="connsiteY2" fmla="*/ 2311729 h 2311729"/>
                <a:gd name="connsiteX3" fmla="*/ 0 w 12191999"/>
                <a:gd name="connsiteY3" fmla="*/ 2020458 h 2311729"/>
                <a:gd name="connsiteX4" fmla="*/ 0 w 12191999"/>
                <a:gd name="connsiteY4" fmla="*/ 237172 h 2311729"/>
                <a:gd name="connsiteX5" fmla="*/ 63480 w 12191999"/>
                <a:gd name="connsiteY5" fmla="*/ 213939 h 2311729"/>
                <a:gd name="connsiteX6" fmla="*/ 348343 w 12191999"/>
                <a:gd name="connsiteY6" fmla="*/ 170871 h 2311729"/>
                <a:gd name="connsiteX7" fmla="*/ 1306287 w 12191999"/>
                <a:gd name="connsiteY7" fmla="*/ 1128815 h 2311729"/>
                <a:gd name="connsiteX8" fmla="*/ 1286825 w 12191999"/>
                <a:gd name="connsiteY8" fmla="*/ 1321874 h 2311729"/>
                <a:gd name="connsiteX9" fmla="*/ 1256605 w 12191999"/>
                <a:gd name="connsiteY9" fmla="*/ 1419229 h 2311729"/>
                <a:gd name="connsiteX10" fmla="*/ 1344679 w 12191999"/>
                <a:gd name="connsiteY10" fmla="*/ 1371424 h 2311729"/>
                <a:gd name="connsiteX11" fmla="*/ 1683656 w 12191999"/>
                <a:gd name="connsiteY11" fmla="*/ 1302987 h 2311729"/>
                <a:gd name="connsiteX12" fmla="*/ 2299446 w 12191999"/>
                <a:gd name="connsiteY12" fmla="*/ 1558056 h 2311729"/>
                <a:gd name="connsiteX13" fmla="*/ 2381189 w 12191999"/>
                <a:gd name="connsiteY13" fmla="*/ 1657129 h 2311729"/>
                <a:gd name="connsiteX14" fmla="*/ 2427737 w 12191999"/>
                <a:gd name="connsiteY14" fmla="*/ 1596410 h 2311729"/>
                <a:gd name="connsiteX15" fmla="*/ 3069771 w 12191999"/>
                <a:gd name="connsiteY15" fmla="*/ 1302987 h 2311729"/>
                <a:gd name="connsiteX16" fmla="*/ 3544503 w 12191999"/>
                <a:gd name="connsiteY16" fmla="*/ 1447998 h 2311729"/>
                <a:gd name="connsiteX17" fmla="*/ 3657745 w 12191999"/>
                <a:gd name="connsiteY17" fmla="*/ 1541431 h 2311729"/>
                <a:gd name="connsiteX18" fmla="*/ 3713651 w 12191999"/>
                <a:gd name="connsiteY18" fmla="*/ 1519404 h 2311729"/>
                <a:gd name="connsiteX19" fmla="*/ 3897086 w 12191999"/>
                <a:gd name="connsiteY19" fmla="*/ 1491671 h 2311729"/>
                <a:gd name="connsiteX20" fmla="*/ 4241977 w 12191999"/>
                <a:gd name="connsiteY20" fmla="*/ 1597020 h 2311729"/>
                <a:gd name="connsiteX21" fmla="*/ 4317999 w 12191999"/>
                <a:gd name="connsiteY21" fmla="*/ 1659743 h 2311729"/>
                <a:gd name="connsiteX22" fmla="*/ 4359994 w 12191999"/>
                <a:gd name="connsiteY22" fmla="*/ 1582372 h 2311729"/>
                <a:gd name="connsiteX23" fmla="*/ 5021945 w 12191999"/>
                <a:gd name="connsiteY23" fmla="*/ 1230415 h 2311729"/>
                <a:gd name="connsiteX24" fmla="*/ 5757498 w 12191999"/>
                <a:gd name="connsiteY24" fmla="*/ 1717972 h 2311729"/>
                <a:gd name="connsiteX25" fmla="*/ 5775109 w 12191999"/>
                <a:gd name="connsiteY25" fmla="*/ 1774705 h 2311729"/>
                <a:gd name="connsiteX26" fmla="*/ 5877396 w 12191999"/>
                <a:gd name="connsiteY26" fmla="*/ 1742952 h 2311729"/>
                <a:gd name="connsiteX27" fmla="*/ 5994403 w 12191999"/>
                <a:gd name="connsiteY27" fmla="*/ 1731157 h 2311729"/>
                <a:gd name="connsiteX28" fmla="*/ 6319003 w 12191999"/>
                <a:gd name="connsiteY28" fmla="*/ 1830310 h 2311729"/>
                <a:gd name="connsiteX29" fmla="*/ 6349718 w 12191999"/>
                <a:gd name="connsiteY29" fmla="*/ 1855653 h 2311729"/>
                <a:gd name="connsiteX30" fmla="*/ 6372196 w 12191999"/>
                <a:gd name="connsiteY30" fmla="*/ 1783240 h 2311729"/>
                <a:gd name="connsiteX31" fmla="*/ 7228113 w 12191999"/>
                <a:gd name="connsiteY31" fmla="*/ 1215901 h 2311729"/>
                <a:gd name="connsiteX32" fmla="*/ 7884955 w 12191999"/>
                <a:gd name="connsiteY32" fmla="*/ 1487974 h 2311729"/>
                <a:gd name="connsiteX33" fmla="*/ 7933395 w 12191999"/>
                <a:gd name="connsiteY33" fmla="*/ 1546684 h 2311729"/>
                <a:gd name="connsiteX34" fmla="*/ 8036368 w 12191999"/>
                <a:gd name="connsiteY34" fmla="*/ 1487498 h 2311729"/>
                <a:gd name="connsiteX35" fmla="*/ 8432799 w 12191999"/>
                <a:gd name="connsiteY35" fmla="*/ 1397328 h 2311729"/>
                <a:gd name="connsiteX36" fmla="*/ 9191035 w 12191999"/>
                <a:gd name="connsiteY36" fmla="*/ 1800479 h 2311729"/>
                <a:gd name="connsiteX37" fmla="*/ 9210518 w 12191999"/>
                <a:gd name="connsiteY37" fmla="*/ 1836373 h 2311729"/>
                <a:gd name="connsiteX38" fmla="*/ 9258709 w 12191999"/>
                <a:gd name="connsiteY38" fmla="*/ 1810216 h 2311729"/>
                <a:gd name="connsiteX39" fmla="*/ 9470570 w 12191999"/>
                <a:gd name="connsiteY39" fmla="*/ 1767443 h 2311729"/>
                <a:gd name="connsiteX40" fmla="*/ 9682431 w 12191999"/>
                <a:gd name="connsiteY40" fmla="*/ 1810216 h 2311729"/>
                <a:gd name="connsiteX41" fmla="*/ 9768141 w 12191999"/>
                <a:gd name="connsiteY41" fmla="*/ 1856738 h 2311729"/>
                <a:gd name="connsiteX42" fmla="*/ 9791010 w 12191999"/>
                <a:gd name="connsiteY42" fmla="*/ 1783067 h 2311729"/>
                <a:gd name="connsiteX43" fmla="*/ 10570028 w 12191999"/>
                <a:gd name="connsiteY43" fmla="*/ 1266699 h 2311729"/>
                <a:gd name="connsiteX44" fmla="*/ 10821441 w 12191999"/>
                <a:gd name="connsiteY44" fmla="*/ 1304709 h 2311729"/>
                <a:gd name="connsiteX45" fmla="*/ 10893902 w 12191999"/>
                <a:gd name="connsiteY45" fmla="*/ 1333259 h 2311729"/>
                <a:gd name="connsiteX46" fmla="*/ 10916253 w 12191999"/>
                <a:gd name="connsiteY46" fmla="*/ 1261255 h 2311729"/>
                <a:gd name="connsiteX47" fmla="*/ 11444514 w 12191999"/>
                <a:gd name="connsiteY47" fmla="*/ 911100 h 2311729"/>
                <a:gd name="connsiteX48" fmla="*/ 11446790 w 12191999"/>
                <a:gd name="connsiteY48" fmla="*/ 911330 h 2311729"/>
                <a:gd name="connsiteX49" fmla="*/ 11437256 w 12191999"/>
                <a:gd name="connsiteY49" fmla="*/ 816759 h 2311729"/>
                <a:gd name="connsiteX50" fmla="*/ 12173467 w 12191999"/>
                <a:gd name="connsiteY50" fmla="*/ 936 h 23117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Lst>
              <a:rect l="l" t="t" r="r" b="b"/>
              <a:pathLst>
                <a:path w="12191999" h="2311729">
                  <a:moveTo>
                    <a:pt x="12191999" y="0"/>
                  </a:moveTo>
                  <a:lnTo>
                    <a:pt x="12191999" y="2311729"/>
                  </a:lnTo>
                  <a:lnTo>
                    <a:pt x="0" y="2311729"/>
                  </a:lnTo>
                  <a:lnTo>
                    <a:pt x="0" y="2020458"/>
                  </a:lnTo>
                  <a:lnTo>
                    <a:pt x="0" y="237172"/>
                  </a:lnTo>
                  <a:lnTo>
                    <a:pt x="63480" y="213939"/>
                  </a:lnTo>
                  <a:cubicBezTo>
                    <a:pt x="153468" y="185949"/>
                    <a:pt x="249145" y="170871"/>
                    <a:pt x="348343" y="170871"/>
                  </a:cubicBezTo>
                  <a:cubicBezTo>
                    <a:pt x="877401" y="170871"/>
                    <a:pt x="1306287" y="599757"/>
                    <a:pt x="1306287" y="1128815"/>
                  </a:cubicBezTo>
                  <a:cubicBezTo>
                    <a:pt x="1306287" y="1194948"/>
                    <a:pt x="1299586" y="1259515"/>
                    <a:pt x="1286825" y="1321874"/>
                  </a:cubicBezTo>
                  <a:lnTo>
                    <a:pt x="1256605" y="1419229"/>
                  </a:lnTo>
                  <a:lnTo>
                    <a:pt x="1344679" y="1371424"/>
                  </a:lnTo>
                  <a:cubicBezTo>
                    <a:pt x="1448867" y="1327356"/>
                    <a:pt x="1563416" y="1302987"/>
                    <a:pt x="1683656" y="1302987"/>
                  </a:cubicBezTo>
                  <a:cubicBezTo>
                    <a:pt x="1924137" y="1302987"/>
                    <a:pt x="2141852" y="1400461"/>
                    <a:pt x="2299446" y="1558056"/>
                  </a:cubicBezTo>
                  <a:lnTo>
                    <a:pt x="2381189" y="1657129"/>
                  </a:lnTo>
                  <a:lnTo>
                    <a:pt x="2427737" y="1596410"/>
                  </a:lnTo>
                  <a:cubicBezTo>
                    <a:pt x="2583425" y="1416679"/>
                    <a:pt x="2813321" y="1302987"/>
                    <a:pt x="3069771" y="1302987"/>
                  </a:cubicBezTo>
                  <a:cubicBezTo>
                    <a:pt x="3245622" y="1302987"/>
                    <a:pt x="3408987" y="1356446"/>
                    <a:pt x="3544503" y="1447998"/>
                  </a:cubicBezTo>
                  <a:lnTo>
                    <a:pt x="3657745" y="1541431"/>
                  </a:lnTo>
                  <a:lnTo>
                    <a:pt x="3713651" y="1519404"/>
                  </a:lnTo>
                  <a:cubicBezTo>
                    <a:pt x="3771598" y="1501381"/>
                    <a:pt x="3833208" y="1491671"/>
                    <a:pt x="3897086" y="1491671"/>
                  </a:cubicBezTo>
                  <a:cubicBezTo>
                    <a:pt x="4024841" y="1491671"/>
                    <a:pt x="4143526" y="1530508"/>
                    <a:pt x="4241977" y="1597020"/>
                  </a:cubicBezTo>
                  <a:lnTo>
                    <a:pt x="4317999" y="1659743"/>
                  </a:lnTo>
                  <a:lnTo>
                    <a:pt x="4359994" y="1582372"/>
                  </a:lnTo>
                  <a:cubicBezTo>
                    <a:pt x="4503453" y="1370026"/>
                    <a:pt x="4746395" y="1230415"/>
                    <a:pt x="5021945" y="1230415"/>
                  </a:cubicBezTo>
                  <a:cubicBezTo>
                    <a:pt x="5352605" y="1230415"/>
                    <a:pt x="5636309" y="1431455"/>
                    <a:pt x="5757498" y="1717972"/>
                  </a:cubicBezTo>
                  <a:lnTo>
                    <a:pt x="5775109" y="1774705"/>
                  </a:lnTo>
                  <a:lnTo>
                    <a:pt x="5877396" y="1742952"/>
                  </a:lnTo>
                  <a:cubicBezTo>
                    <a:pt x="5915189" y="1735219"/>
                    <a:pt x="5954321" y="1731157"/>
                    <a:pt x="5994403" y="1731157"/>
                  </a:cubicBezTo>
                  <a:cubicBezTo>
                    <a:pt x="6114640" y="1731157"/>
                    <a:pt x="6226343" y="1767710"/>
                    <a:pt x="6319003" y="1830310"/>
                  </a:cubicBezTo>
                  <a:lnTo>
                    <a:pt x="6349718" y="1855653"/>
                  </a:lnTo>
                  <a:lnTo>
                    <a:pt x="6372196" y="1783240"/>
                  </a:lnTo>
                  <a:cubicBezTo>
                    <a:pt x="6513213" y="1449839"/>
                    <a:pt x="6843343" y="1215901"/>
                    <a:pt x="7228113" y="1215901"/>
                  </a:cubicBezTo>
                  <a:cubicBezTo>
                    <a:pt x="7484626" y="1215901"/>
                    <a:pt x="7716855" y="1319874"/>
                    <a:pt x="7884955" y="1487974"/>
                  </a:cubicBezTo>
                  <a:lnTo>
                    <a:pt x="7933395" y="1546684"/>
                  </a:lnTo>
                  <a:lnTo>
                    <a:pt x="8036368" y="1487498"/>
                  </a:lnTo>
                  <a:cubicBezTo>
                    <a:pt x="8156294" y="1429711"/>
                    <a:pt x="8290765" y="1397328"/>
                    <a:pt x="8432799" y="1397328"/>
                  </a:cubicBezTo>
                  <a:cubicBezTo>
                    <a:pt x="8748430" y="1397328"/>
                    <a:pt x="9026710" y="1557246"/>
                    <a:pt x="9191035" y="1800479"/>
                  </a:cubicBezTo>
                  <a:lnTo>
                    <a:pt x="9210518" y="1836373"/>
                  </a:lnTo>
                  <a:lnTo>
                    <a:pt x="9258709" y="1810216"/>
                  </a:lnTo>
                  <a:cubicBezTo>
                    <a:pt x="9323827" y="1782674"/>
                    <a:pt x="9395420" y="1767443"/>
                    <a:pt x="9470570" y="1767443"/>
                  </a:cubicBezTo>
                  <a:cubicBezTo>
                    <a:pt x="9545720" y="1767443"/>
                    <a:pt x="9617313" y="1782674"/>
                    <a:pt x="9682431" y="1810216"/>
                  </a:cubicBezTo>
                  <a:lnTo>
                    <a:pt x="9768141" y="1856738"/>
                  </a:lnTo>
                  <a:lnTo>
                    <a:pt x="9791010" y="1783067"/>
                  </a:lnTo>
                  <a:cubicBezTo>
                    <a:pt x="9919358" y="1479619"/>
                    <a:pt x="10219827" y="1266699"/>
                    <a:pt x="10570028" y="1266699"/>
                  </a:cubicBezTo>
                  <a:cubicBezTo>
                    <a:pt x="10657578" y="1266699"/>
                    <a:pt x="10742020" y="1280007"/>
                    <a:pt x="10821441" y="1304709"/>
                  </a:cubicBezTo>
                  <a:lnTo>
                    <a:pt x="10893902" y="1333259"/>
                  </a:lnTo>
                  <a:lnTo>
                    <a:pt x="10916253" y="1261255"/>
                  </a:lnTo>
                  <a:cubicBezTo>
                    <a:pt x="11003287" y="1055484"/>
                    <a:pt x="11207039" y="911100"/>
                    <a:pt x="11444514" y="911100"/>
                  </a:cubicBezTo>
                  <a:lnTo>
                    <a:pt x="11446790" y="911330"/>
                  </a:lnTo>
                  <a:lnTo>
                    <a:pt x="11437256" y="816759"/>
                  </a:lnTo>
                  <a:cubicBezTo>
                    <a:pt x="11437256" y="392161"/>
                    <a:pt x="11759948" y="42931"/>
                    <a:pt x="12173467" y="936"/>
                  </a:cubicBezTo>
                  <a:close/>
                </a:path>
              </a:pathLst>
            </a:custGeom>
            <a:grpFill/>
            <a:ln>
              <a:noFill/>
            </a:ln>
            <a:effectLst>
              <a:outerShdw blurRad="190500" dir="16200000" rotWithShape="0">
                <a:prstClr val="black">
                  <a:alpha val="20000"/>
                </a:prstClr>
              </a:outerShdw>
            </a:effectLst>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zh-CN" altLang="en-US">
                <a:solidFill>
                  <a:prstClr val="white"/>
                </a:solidFill>
              </a:endParaRPr>
            </a:p>
          </p:txBody>
        </p:sp>
        <p:sp>
          <p:nvSpPr>
            <p:cNvPr id="379" name="任意多边形 378"/>
            <p:cNvSpPr/>
            <p:nvPr/>
          </p:nvSpPr>
          <p:spPr>
            <a:xfrm>
              <a:off x="1" y="4560785"/>
              <a:ext cx="12191999" cy="2311729"/>
            </a:xfrm>
            <a:custGeom>
              <a:avLst/>
              <a:gdLst>
                <a:gd name="connsiteX0" fmla="*/ 12191999 w 12191999"/>
                <a:gd name="connsiteY0" fmla="*/ 0 h 2311729"/>
                <a:gd name="connsiteX1" fmla="*/ 12191999 w 12191999"/>
                <a:gd name="connsiteY1" fmla="*/ 2311729 h 2311729"/>
                <a:gd name="connsiteX2" fmla="*/ 0 w 12191999"/>
                <a:gd name="connsiteY2" fmla="*/ 2311729 h 2311729"/>
                <a:gd name="connsiteX3" fmla="*/ 0 w 12191999"/>
                <a:gd name="connsiteY3" fmla="*/ 2020458 h 2311729"/>
                <a:gd name="connsiteX4" fmla="*/ 0 w 12191999"/>
                <a:gd name="connsiteY4" fmla="*/ 237172 h 2311729"/>
                <a:gd name="connsiteX5" fmla="*/ 63480 w 12191999"/>
                <a:gd name="connsiteY5" fmla="*/ 213939 h 2311729"/>
                <a:gd name="connsiteX6" fmla="*/ 348343 w 12191999"/>
                <a:gd name="connsiteY6" fmla="*/ 170871 h 2311729"/>
                <a:gd name="connsiteX7" fmla="*/ 1306287 w 12191999"/>
                <a:gd name="connsiteY7" fmla="*/ 1128815 h 2311729"/>
                <a:gd name="connsiteX8" fmla="*/ 1286825 w 12191999"/>
                <a:gd name="connsiteY8" fmla="*/ 1321874 h 2311729"/>
                <a:gd name="connsiteX9" fmla="*/ 1256605 w 12191999"/>
                <a:gd name="connsiteY9" fmla="*/ 1419229 h 2311729"/>
                <a:gd name="connsiteX10" fmla="*/ 1344679 w 12191999"/>
                <a:gd name="connsiteY10" fmla="*/ 1371424 h 2311729"/>
                <a:gd name="connsiteX11" fmla="*/ 1683656 w 12191999"/>
                <a:gd name="connsiteY11" fmla="*/ 1302987 h 2311729"/>
                <a:gd name="connsiteX12" fmla="*/ 2299446 w 12191999"/>
                <a:gd name="connsiteY12" fmla="*/ 1558056 h 2311729"/>
                <a:gd name="connsiteX13" fmla="*/ 2381189 w 12191999"/>
                <a:gd name="connsiteY13" fmla="*/ 1657129 h 2311729"/>
                <a:gd name="connsiteX14" fmla="*/ 2427737 w 12191999"/>
                <a:gd name="connsiteY14" fmla="*/ 1596410 h 2311729"/>
                <a:gd name="connsiteX15" fmla="*/ 3069771 w 12191999"/>
                <a:gd name="connsiteY15" fmla="*/ 1302987 h 2311729"/>
                <a:gd name="connsiteX16" fmla="*/ 3544503 w 12191999"/>
                <a:gd name="connsiteY16" fmla="*/ 1447998 h 2311729"/>
                <a:gd name="connsiteX17" fmla="*/ 3657745 w 12191999"/>
                <a:gd name="connsiteY17" fmla="*/ 1541431 h 2311729"/>
                <a:gd name="connsiteX18" fmla="*/ 3713651 w 12191999"/>
                <a:gd name="connsiteY18" fmla="*/ 1519404 h 2311729"/>
                <a:gd name="connsiteX19" fmla="*/ 3897086 w 12191999"/>
                <a:gd name="connsiteY19" fmla="*/ 1491671 h 2311729"/>
                <a:gd name="connsiteX20" fmla="*/ 4241977 w 12191999"/>
                <a:gd name="connsiteY20" fmla="*/ 1597020 h 2311729"/>
                <a:gd name="connsiteX21" fmla="*/ 4317999 w 12191999"/>
                <a:gd name="connsiteY21" fmla="*/ 1659743 h 2311729"/>
                <a:gd name="connsiteX22" fmla="*/ 4359994 w 12191999"/>
                <a:gd name="connsiteY22" fmla="*/ 1582372 h 2311729"/>
                <a:gd name="connsiteX23" fmla="*/ 5021945 w 12191999"/>
                <a:gd name="connsiteY23" fmla="*/ 1230415 h 2311729"/>
                <a:gd name="connsiteX24" fmla="*/ 5757498 w 12191999"/>
                <a:gd name="connsiteY24" fmla="*/ 1717972 h 2311729"/>
                <a:gd name="connsiteX25" fmla="*/ 5775109 w 12191999"/>
                <a:gd name="connsiteY25" fmla="*/ 1774705 h 2311729"/>
                <a:gd name="connsiteX26" fmla="*/ 5877396 w 12191999"/>
                <a:gd name="connsiteY26" fmla="*/ 1742952 h 2311729"/>
                <a:gd name="connsiteX27" fmla="*/ 5994403 w 12191999"/>
                <a:gd name="connsiteY27" fmla="*/ 1731157 h 2311729"/>
                <a:gd name="connsiteX28" fmla="*/ 6319003 w 12191999"/>
                <a:gd name="connsiteY28" fmla="*/ 1830310 h 2311729"/>
                <a:gd name="connsiteX29" fmla="*/ 6349718 w 12191999"/>
                <a:gd name="connsiteY29" fmla="*/ 1855653 h 2311729"/>
                <a:gd name="connsiteX30" fmla="*/ 6372196 w 12191999"/>
                <a:gd name="connsiteY30" fmla="*/ 1783240 h 2311729"/>
                <a:gd name="connsiteX31" fmla="*/ 7228113 w 12191999"/>
                <a:gd name="connsiteY31" fmla="*/ 1215901 h 2311729"/>
                <a:gd name="connsiteX32" fmla="*/ 7884955 w 12191999"/>
                <a:gd name="connsiteY32" fmla="*/ 1487974 h 2311729"/>
                <a:gd name="connsiteX33" fmla="*/ 7933395 w 12191999"/>
                <a:gd name="connsiteY33" fmla="*/ 1546684 h 2311729"/>
                <a:gd name="connsiteX34" fmla="*/ 8036368 w 12191999"/>
                <a:gd name="connsiteY34" fmla="*/ 1487498 h 2311729"/>
                <a:gd name="connsiteX35" fmla="*/ 8432799 w 12191999"/>
                <a:gd name="connsiteY35" fmla="*/ 1397328 h 2311729"/>
                <a:gd name="connsiteX36" fmla="*/ 9191035 w 12191999"/>
                <a:gd name="connsiteY36" fmla="*/ 1800479 h 2311729"/>
                <a:gd name="connsiteX37" fmla="*/ 9210518 w 12191999"/>
                <a:gd name="connsiteY37" fmla="*/ 1836373 h 2311729"/>
                <a:gd name="connsiteX38" fmla="*/ 9258709 w 12191999"/>
                <a:gd name="connsiteY38" fmla="*/ 1810216 h 2311729"/>
                <a:gd name="connsiteX39" fmla="*/ 9470570 w 12191999"/>
                <a:gd name="connsiteY39" fmla="*/ 1767443 h 2311729"/>
                <a:gd name="connsiteX40" fmla="*/ 9682431 w 12191999"/>
                <a:gd name="connsiteY40" fmla="*/ 1810216 h 2311729"/>
                <a:gd name="connsiteX41" fmla="*/ 9768141 w 12191999"/>
                <a:gd name="connsiteY41" fmla="*/ 1856738 h 2311729"/>
                <a:gd name="connsiteX42" fmla="*/ 9791010 w 12191999"/>
                <a:gd name="connsiteY42" fmla="*/ 1783067 h 2311729"/>
                <a:gd name="connsiteX43" fmla="*/ 10570028 w 12191999"/>
                <a:gd name="connsiteY43" fmla="*/ 1266699 h 2311729"/>
                <a:gd name="connsiteX44" fmla="*/ 10821441 w 12191999"/>
                <a:gd name="connsiteY44" fmla="*/ 1304709 h 2311729"/>
                <a:gd name="connsiteX45" fmla="*/ 10893902 w 12191999"/>
                <a:gd name="connsiteY45" fmla="*/ 1333259 h 2311729"/>
                <a:gd name="connsiteX46" fmla="*/ 10916253 w 12191999"/>
                <a:gd name="connsiteY46" fmla="*/ 1261255 h 2311729"/>
                <a:gd name="connsiteX47" fmla="*/ 11444514 w 12191999"/>
                <a:gd name="connsiteY47" fmla="*/ 911100 h 2311729"/>
                <a:gd name="connsiteX48" fmla="*/ 11446790 w 12191999"/>
                <a:gd name="connsiteY48" fmla="*/ 911330 h 2311729"/>
                <a:gd name="connsiteX49" fmla="*/ 11437256 w 12191999"/>
                <a:gd name="connsiteY49" fmla="*/ 816759 h 2311729"/>
                <a:gd name="connsiteX50" fmla="*/ 12173467 w 12191999"/>
                <a:gd name="connsiteY50" fmla="*/ 936 h 23117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Lst>
              <a:rect l="l" t="t" r="r" b="b"/>
              <a:pathLst>
                <a:path w="12191999" h="2311729">
                  <a:moveTo>
                    <a:pt x="12191999" y="0"/>
                  </a:moveTo>
                  <a:lnTo>
                    <a:pt x="12191999" y="2311729"/>
                  </a:lnTo>
                  <a:lnTo>
                    <a:pt x="0" y="2311729"/>
                  </a:lnTo>
                  <a:lnTo>
                    <a:pt x="0" y="2020458"/>
                  </a:lnTo>
                  <a:lnTo>
                    <a:pt x="0" y="237172"/>
                  </a:lnTo>
                  <a:lnTo>
                    <a:pt x="63480" y="213939"/>
                  </a:lnTo>
                  <a:cubicBezTo>
                    <a:pt x="153468" y="185949"/>
                    <a:pt x="249145" y="170871"/>
                    <a:pt x="348343" y="170871"/>
                  </a:cubicBezTo>
                  <a:cubicBezTo>
                    <a:pt x="877401" y="170871"/>
                    <a:pt x="1306287" y="599757"/>
                    <a:pt x="1306287" y="1128815"/>
                  </a:cubicBezTo>
                  <a:cubicBezTo>
                    <a:pt x="1306287" y="1194948"/>
                    <a:pt x="1299586" y="1259515"/>
                    <a:pt x="1286825" y="1321874"/>
                  </a:cubicBezTo>
                  <a:lnTo>
                    <a:pt x="1256605" y="1419229"/>
                  </a:lnTo>
                  <a:lnTo>
                    <a:pt x="1344679" y="1371424"/>
                  </a:lnTo>
                  <a:cubicBezTo>
                    <a:pt x="1448867" y="1327356"/>
                    <a:pt x="1563416" y="1302987"/>
                    <a:pt x="1683656" y="1302987"/>
                  </a:cubicBezTo>
                  <a:cubicBezTo>
                    <a:pt x="1924137" y="1302987"/>
                    <a:pt x="2141852" y="1400461"/>
                    <a:pt x="2299446" y="1558056"/>
                  </a:cubicBezTo>
                  <a:lnTo>
                    <a:pt x="2381189" y="1657129"/>
                  </a:lnTo>
                  <a:lnTo>
                    <a:pt x="2427737" y="1596410"/>
                  </a:lnTo>
                  <a:cubicBezTo>
                    <a:pt x="2583425" y="1416679"/>
                    <a:pt x="2813321" y="1302987"/>
                    <a:pt x="3069771" y="1302987"/>
                  </a:cubicBezTo>
                  <a:cubicBezTo>
                    <a:pt x="3245622" y="1302987"/>
                    <a:pt x="3408987" y="1356446"/>
                    <a:pt x="3544503" y="1447998"/>
                  </a:cubicBezTo>
                  <a:lnTo>
                    <a:pt x="3657745" y="1541431"/>
                  </a:lnTo>
                  <a:lnTo>
                    <a:pt x="3713651" y="1519404"/>
                  </a:lnTo>
                  <a:cubicBezTo>
                    <a:pt x="3771598" y="1501381"/>
                    <a:pt x="3833208" y="1491671"/>
                    <a:pt x="3897086" y="1491671"/>
                  </a:cubicBezTo>
                  <a:cubicBezTo>
                    <a:pt x="4024841" y="1491671"/>
                    <a:pt x="4143526" y="1530508"/>
                    <a:pt x="4241977" y="1597020"/>
                  </a:cubicBezTo>
                  <a:lnTo>
                    <a:pt x="4317999" y="1659743"/>
                  </a:lnTo>
                  <a:lnTo>
                    <a:pt x="4359994" y="1582372"/>
                  </a:lnTo>
                  <a:cubicBezTo>
                    <a:pt x="4503453" y="1370026"/>
                    <a:pt x="4746395" y="1230415"/>
                    <a:pt x="5021945" y="1230415"/>
                  </a:cubicBezTo>
                  <a:cubicBezTo>
                    <a:pt x="5352605" y="1230415"/>
                    <a:pt x="5636309" y="1431455"/>
                    <a:pt x="5757498" y="1717972"/>
                  </a:cubicBezTo>
                  <a:lnTo>
                    <a:pt x="5775109" y="1774705"/>
                  </a:lnTo>
                  <a:lnTo>
                    <a:pt x="5877396" y="1742952"/>
                  </a:lnTo>
                  <a:cubicBezTo>
                    <a:pt x="5915189" y="1735219"/>
                    <a:pt x="5954321" y="1731157"/>
                    <a:pt x="5994403" y="1731157"/>
                  </a:cubicBezTo>
                  <a:cubicBezTo>
                    <a:pt x="6114640" y="1731157"/>
                    <a:pt x="6226343" y="1767710"/>
                    <a:pt x="6319003" y="1830310"/>
                  </a:cubicBezTo>
                  <a:lnTo>
                    <a:pt x="6349718" y="1855653"/>
                  </a:lnTo>
                  <a:lnTo>
                    <a:pt x="6372196" y="1783240"/>
                  </a:lnTo>
                  <a:cubicBezTo>
                    <a:pt x="6513213" y="1449839"/>
                    <a:pt x="6843343" y="1215901"/>
                    <a:pt x="7228113" y="1215901"/>
                  </a:cubicBezTo>
                  <a:cubicBezTo>
                    <a:pt x="7484626" y="1215901"/>
                    <a:pt x="7716855" y="1319874"/>
                    <a:pt x="7884955" y="1487974"/>
                  </a:cubicBezTo>
                  <a:lnTo>
                    <a:pt x="7933395" y="1546684"/>
                  </a:lnTo>
                  <a:lnTo>
                    <a:pt x="8036368" y="1487498"/>
                  </a:lnTo>
                  <a:cubicBezTo>
                    <a:pt x="8156294" y="1429711"/>
                    <a:pt x="8290765" y="1397328"/>
                    <a:pt x="8432799" y="1397328"/>
                  </a:cubicBezTo>
                  <a:cubicBezTo>
                    <a:pt x="8748430" y="1397328"/>
                    <a:pt x="9026710" y="1557246"/>
                    <a:pt x="9191035" y="1800479"/>
                  </a:cubicBezTo>
                  <a:lnTo>
                    <a:pt x="9210518" y="1836373"/>
                  </a:lnTo>
                  <a:lnTo>
                    <a:pt x="9258709" y="1810216"/>
                  </a:lnTo>
                  <a:cubicBezTo>
                    <a:pt x="9323827" y="1782674"/>
                    <a:pt x="9395420" y="1767443"/>
                    <a:pt x="9470570" y="1767443"/>
                  </a:cubicBezTo>
                  <a:cubicBezTo>
                    <a:pt x="9545720" y="1767443"/>
                    <a:pt x="9617313" y="1782674"/>
                    <a:pt x="9682431" y="1810216"/>
                  </a:cubicBezTo>
                  <a:lnTo>
                    <a:pt x="9768141" y="1856738"/>
                  </a:lnTo>
                  <a:lnTo>
                    <a:pt x="9791010" y="1783067"/>
                  </a:lnTo>
                  <a:cubicBezTo>
                    <a:pt x="9919358" y="1479619"/>
                    <a:pt x="10219827" y="1266699"/>
                    <a:pt x="10570028" y="1266699"/>
                  </a:cubicBezTo>
                  <a:cubicBezTo>
                    <a:pt x="10657578" y="1266699"/>
                    <a:pt x="10742020" y="1280007"/>
                    <a:pt x="10821441" y="1304709"/>
                  </a:cubicBezTo>
                  <a:lnTo>
                    <a:pt x="10893902" y="1333259"/>
                  </a:lnTo>
                  <a:lnTo>
                    <a:pt x="10916253" y="1261255"/>
                  </a:lnTo>
                  <a:cubicBezTo>
                    <a:pt x="11003287" y="1055484"/>
                    <a:pt x="11207039" y="911100"/>
                    <a:pt x="11444514" y="911100"/>
                  </a:cubicBezTo>
                  <a:lnTo>
                    <a:pt x="11446790" y="911330"/>
                  </a:lnTo>
                  <a:lnTo>
                    <a:pt x="11437256" y="816759"/>
                  </a:lnTo>
                  <a:cubicBezTo>
                    <a:pt x="11437256" y="392161"/>
                    <a:pt x="11759948" y="42931"/>
                    <a:pt x="12173467" y="936"/>
                  </a:cubicBezTo>
                  <a:close/>
                </a:path>
              </a:pathLst>
            </a:custGeom>
            <a:grpFill/>
            <a:ln w="28575">
              <a:solidFill>
                <a:schemeClr val="bg1"/>
              </a:solidFill>
            </a:ln>
            <a:effectLst>
              <a:innerShdw blurRad="266700" dist="139700" dir="16200000">
                <a:srgbClr val="18ACCA">
                  <a:alpha val="30000"/>
                </a:srgbClr>
              </a:innerShdw>
            </a:effectLst>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zh-CN" altLang="en-US">
                <a:solidFill>
                  <a:prstClr val="white"/>
                </a:solidFill>
              </a:endParaRPr>
            </a:p>
          </p:txBody>
        </p:sp>
      </p:grpSp>
    </p:spTree>
    <p:extLst>
      <p:ext uri="{BB962C8B-B14F-4D97-AF65-F5344CB8AC3E}">
        <p14:creationId xmlns:p14="http://schemas.microsoft.com/office/powerpoint/2010/main" val="4122438091"/>
      </p:ext>
    </p:extLst>
  </p:cSld>
  <p:clrMapOvr>
    <a:masterClrMapping/>
  </p:clrMapOvr>
  <mc:AlternateContent xmlns:mc="http://schemas.openxmlformats.org/markup-compatibility/2006" xmlns:p14="http://schemas.microsoft.com/office/powerpoint/2010/main">
    <mc:Choice Requires="p14">
      <p:transition spd="slow" p14:dur="2500" advTm="3000">
        <p:fade/>
      </p:transition>
    </mc:Choice>
    <mc:Fallback xmlns="">
      <p:transition spd="slow" advTm="3000">
        <p:fade/>
      </p:transition>
    </mc:Fallback>
  </mc:AlternateContent>
</p:sldLayout>
</file>

<file path=ppt/slideLayouts/slideLayout84.xml><?xml version="1.0" encoding="utf-8"?>
<p:sldLayout xmlns:a="http://schemas.openxmlformats.org/drawingml/2006/main" xmlns:r="http://schemas.openxmlformats.org/officeDocument/2006/relationships" xmlns:p="http://schemas.openxmlformats.org/presentationml/2006/main" type="blank" preserve="1">
  <p:cSld name="空白">
    <p:spTree>
      <p:nvGrpSpPr>
        <p:cNvPr id="1" name=""/>
        <p:cNvGrpSpPr/>
        <p:nvPr/>
      </p:nvGrpSpPr>
      <p:grpSpPr>
        <a:xfrm>
          <a:off x="0" y="0"/>
          <a:ext cx="0" cy="0"/>
          <a:chOff x="0" y="0"/>
          <a:chExt cx="0" cy="0"/>
        </a:xfrm>
      </p:grpSpPr>
    </p:spTree>
    <p:extLst>
      <p:ext uri="{BB962C8B-B14F-4D97-AF65-F5344CB8AC3E}">
        <p14:creationId xmlns:p14="http://schemas.microsoft.com/office/powerpoint/2010/main" val="1664480526"/>
      </p:ext>
    </p:extLst>
  </p:cSld>
  <p:clrMapOvr>
    <a:masterClrMapping/>
  </p:clrMapOvr>
  <mc:AlternateContent xmlns:mc="http://schemas.openxmlformats.org/markup-compatibility/2006" xmlns:p14="http://schemas.microsoft.com/office/powerpoint/2010/main">
    <mc:Choice Requires="p14">
      <p:transition spd="slow" p14:dur="2500" advTm="3000">
        <p:fade/>
      </p:transition>
    </mc:Choice>
    <mc:Fallback xmlns="">
      <p:transition spd="slow" advTm="3000">
        <p:fade/>
      </p:transition>
    </mc:Fallback>
  </mc:AlternateContent>
</p:sldLayout>
</file>

<file path=ppt/slideLayouts/slideLayout85.xml><?xml version="1.0" encoding="utf-8"?>
<p:sldLayout xmlns:a="http://schemas.openxmlformats.org/drawingml/2006/main" xmlns:r="http://schemas.openxmlformats.org/officeDocument/2006/relationships" xmlns:p="http://schemas.openxmlformats.org/presentationml/2006/main" type="objTx" preserve="1">
  <p:cSld name="内容与标题">
    <p:spTree>
      <p:nvGrpSpPr>
        <p:cNvPr id="1" name=""/>
        <p:cNvGrpSpPr/>
        <p:nvPr/>
      </p:nvGrpSpPr>
      <p:grpSpPr>
        <a:xfrm>
          <a:off x="0" y="0"/>
          <a:ext cx="0" cy="0"/>
          <a:chOff x="0" y="0"/>
          <a:chExt cx="0" cy="0"/>
        </a:xfrm>
      </p:grpSpPr>
      <p:sp>
        <p:nvSpPr>
          <p:cNvPr id="2" name="标题 1"/>
          <p:cNvSpPr>
            <a:spLocks noGrp="1"/>
          </p:cNvSpPr>
          <p:nvPr>
            <p:ph type="title"/>
          </p:nvPr>
        </p:nvSpPr>
        <p:spPr>
          <a:xfrm>
            <a:off x="839788" y="457200"/>
            <a:ext cx="3932237" cy="1600200"/>
          </a:xfrm>
        </p:spPr>
        <p:txBody>
          <a:bodyPr anchor="b"/>
          <a:lstStyle>
            <a:lvl1pPr>
              <a:defRPr sz="3200"/>
            </a:lvl1pPr>
          </a:lstStyle>
          <a:p>
            <a:r>
              <a:rPr lang="zh-CN" altLang="en-US"/>
              <a:t>单击此处编辑母版标题样式</a:t>
            </a:r>
          </a:p>
        </p:txBody>
      </p:sp>
      <p:sp>
        <p:nvSpPr>
          <p:cNvPr id="3" name="内容占位符 2"/>
          <p:cNvSpPr>
            <a:spLocks noGrp="1"/>
          </p:cNvSpPr>
          <p:nvPr>
            <p:ph idx="1"/>
          </p:nvPr>
        </p:nvSpPr>
        <p:spPr>
          <a:xfrm>
            <a:off x="5183188" y="987441"/>
            <a:ext cx="6172200" cy="4873625"/>
          </a:xfrm>
        </p:spPr>
        <p:txBody>
          <a:bodyPr/>
          <a:lstStyle>
            <a:lvl1pPr>
              <a:defRPr sz="3200"/>
            </a:lvl1pPr>
            <a:lvl2pPr>
              <a:defRPr sz="2800"/>
            </a:lvl2pPr>
            <a:lvl3pPr>
              <a:defRPr sz="2400"/>
            </a:lvl3pPr>
            <a:lvl4pPr>
              <a:defRPr sz="2000"/>
            </a:lvl4pPr>
            <a:lvl5pPr>
              <a:defRPr sz="2000"/>
            </a:lvl5pPr>
            <a:lvl6pPr>
              <a:defRPr sz="2000"/>
            </a:lvl6pPr>
            <a:lvl7pPr>
              <a:defRPr sz="2000"/>
            </a:lvl7pPr>
            <a:lvl8pPr>
              <a:defRPr sz="2000"/>
            </a:lvl8pPr>
            <a:lvl9pPr>
              <a:defRPr sz="2000"/>
            </a:lvl9pPr>
          </a:lstStyle>
          <a:p>
            <a:pPr lvl="0"/>
            <a:r>
              <a:rPr lang="zh-CN" altLang="en-US"/>
              <a:t>单击此处编辑母版文本样式</a:t>
            </a:r>
          </a:p>
          <a:p>
            <a:pPr lvl="1"/>
            <a:r>
              <a:rPr lang="zh-CN" altLang="en-US"/>
              <a:t>第二级</a:t>
            </a:r>
          </a:p>
          <a:p>
            <a:pPr lvl="2"/>
            <a:r>
              <a:rPr lang="zh-CN" altLang="en-US"/>
              <a:t>第三级</a:t>
            </a:r>
          </a:p>
          <a:p>
            <a:pPr lvl="3"/>
            <a:r>
              <a:rPr lang="zh-CN" altLang="en-US"/>
              <a:t>第四级</a:t>
            </a:r>
          </a:p>
          <a:p>
            <a:pPr lvl="4"/>
            <a:r>
              <a:rPr lang="zh-CN" altLang="en-US"/>
              <a:t>第五级</a:t>
            </a:r>
          </a:p>
        </p:txBody>
      </p:sp>
      <p:sp>
        <p:nvSpPr>
          <p:cNvPr id="4" name="文本占位符 3"/>
          <p:cNvSpPr>
            <a:spLocks noGrp="1"/>
          </p:cNvSpPr>
          <p:nvPr>
            <p:ph type="body" sz="half" idx="2"/>
          </p:nvPr>
        </p:nvSpPr>
        <p:spPr>
          <a:xfrm>
            <a:off x="839788" y="2057400"/>
            <a:ext cx="3932237" cy="3811588"/>
          </a:xfrm>
        </p:spPr>
        <p:txBody>
          <a:bodyPr/>
          <a:lstStyle>
            <a:lvl1pPr marL="0" indent="0">
              <a:buNone/>
              <a:defRPr sz="1600"/>
            </a:lvl1pPr>
            <a:lvl2pPr marL="457200" indent="0">
              <a:buNone/>
              <a:defRPr sz="1400"/>
            </a:lvl2pPr>
            <a:lvl3pPr marL="914400" indent="0">
              <a:buNone/>
              <a:defRPr sz="1200"/>
            </a:lvl3pPr>
            <a:lvl4pPr marL="1371600" indent="0">
              <a:buNone/>
              <a:defRPr sz="1000"/>
            </a:lvl4pPr>
            <a:lvl5pPr marL="1828800" indent="0">
              <a:buNone/>
              <a:defRPr sz="1000"/>
            </a:lvl5pPr>
            <a:lvl6pPr marL="2286000" indent="0">
              <a:buNone/>
              <a:defRPr sz="1000"/>
            </a:lvl6pPr>
            <a:lvl7pPr marL="2743200" indent="0">
              <a:buNone/>
              <a:defRPr sz="1000"/>
            </a:lvl7pPr>
            <a:lvl8pPr marL="3200400" indent="0">
              <a:buNone/>
              <a:defRPr sz="1000"/>
            </a:lvl8pPr>
            <a:lvl9pPr marL="3657600" indent="0">
              <a:buNone/>
              <a:defRPr sz="1000"/>
            </a:lvl9pPr>
          </a:lstStyle>
          <a:p>
            <a:pPr lvl="0"/>
            <a:r>
              <a:rPr lang="zh-CN" altLang="en-US"/>
              <a:t>单击此处编辑母版文本样式</a:t>
            </a:r>
          </a:p>
        </p:txBody>
      </p:sp>
      <p:sp>
        <p:nvSpPr>
          <p:cNvPr id="5" name="日期占位符 4"/>
          <p:cNvSpPr>
            <a:spLocks noGrp="1"/>
          </p:cNvSpPr>
          <p:nvPr>
            <p:ph type="dt" sz="half" idx="10"/>
          </p:nvPr>
        </p:nvSpPr>
        <p:spPr/>
        <p:txBody>
          <a:bodyPr/>
          <a:lstStyle/>
          <a:p>
            <a:fld id="{FF972485-FC94-45C1-8456-9A3B280376E5}" type="datetimeFigureOut">
              <a:rPr lang="zh-CN" altLang="en-US" smtClean="0">
                <a:solidFill>
                  <a:srgbClr val="262626">
                    <a:tint val="75000"/>
                  </a:srgbClr>
                </a:solidFill>
              </a:rPr>
              <a:pPr/>
              <a:t>2021/9/15</a:t>
            </a:fld>
            <a:endParaRPr lang="zh-CN" altLang="en-US">
              <a:solidFill>
                <a:srgbClr val="262626">
                  <a:tint val="75000"/>
                </a:srgbClr>
              </a:solidFill>
            </a:endParaRPr>
          </a:p>
        </p:txBody>
      </p:sp>
      <p:sp>
        <p:nvSpPr>
          <p:cNvPr id="6" name="页脚占位符 5"/>
          <p:cNvSpPr>
            <a:spLocks noGrp="1"/>
          </p:cNvSpPr>
          <p:nvPr>
            <p:ph type="ftr" sz="quarter" idx="11"/>
          </p:nvPr>
        </p:nvSpPr>
        <p:spPr/>
        <p:txBody>
          <a:bodyPr/>
          <a:lstStyle/>
          <a:p>
            <a:endParaRPr lang="zh-CN" altLang="en-US">
              <a:solidFill>
                <a:srgbClr val="262626">
                  <a:tint val="75000"/>
                </a:srgbClr>
              </a:solidFill>
            </a:endParaRPr>
          </a:p>
        </p:txBody>
      </p:sp>
      <p:sp>
        <p:nvSpPr>
          <p:cNvPr id="7" name="灯片编号占位符 6"/>
          <p:cNvSpPr>
            <a:spLocks noGrp="1"/>
          </p:cNvSpPr>
          <p:nvPr>
            <p:ph type="sldNum" sz="quarter" idx="12"/>
          </p:nvPr>
        </p:nvSpPr>
        <p:spPr/>
        <p:txBody>
          <a:bodyPr/>
          <a:lstStyle/>
          <a:p>
            <a:fld id="{06A01F36-4BB7-4120-9E90-20704F8CC9AE}" type="slidenum">
              <a:rPr lang="zh-CN" altLang="en-US" smtClean="0">
                <a:solidFill>
                  <a:srgbClr val="262626">
                    <a:tint val="75000"/>
                  </a:srgbClr>
                </a:solidFill>
              </a:rPr>
              <a:pPr/>
              <a:t>‹#›</a:t>
            </a:fld>
            <a:endParaRPr lang="zh-CN" altLang="en-US">
              <a:solidFill>
                <a:srgbClr val="262626">
                  <a:tint val="75000"/>
                </a:srgbClr>
              </a:solidFill>
            </a:endParaRPr>
          </a:p>
        </p:txBody>
      </p:sp>
    </p:spTree>
    <p:extLst>
      <p:ext uri="{BB962C8B-B14F-4D97-AF65-F5344CB8AC3E}">
        <p14:creationId xmlns:p14="http://schemas.microsoft.com/office/powerpoint/2010/main" val="4221072161"/>
      </p:ext>
    </p:extLst>
  </p:cSld>
  <p:clrMapOvr>
    <a:masterClrMapping/>
  </p:clrMapOvr>
  <mc:AlternateContent xmlns:mc="http://schemas.openxmlformats.org/markup-compatibility/2006" xmlns:p14="http://schemas.microsoft.com/office/powerpoint/2010/main">
    <mc:Choice Requires="p14">
      <p:transition spd="slow" p14:dur="2500" advTm="3000">
        <p:fade/>
      </p:transition>
    </mc:Choice>
    <mc:Fallback xmlns="">
      <p:transition spd="slow" advTm="3000">
        <p:fade/>
      </p:transition>
    </mc:Fallback>
  </mc:AlternateContent>
</p:sldLayout>
</file>

<file path=ppt/slideLayouts/slideLayout86.xml><?xml version="1.0" encoding="utf-8"?>
<p:sldLayout xmlns:a="http://schemas.openxmlformats.org/drawingml/2006/main" xmlns:r="http://schemas.openxmlformats.org/officeDocument/2006/relationships" xmlns:p="http://schemas.openxmlformats.org/presentationml/2006/main" type="picTx" preserve="1">
  <p:cSld name="图片与标题">
    <p:spTree>
      <p:nvGrpSpPr>
        <p:cNvPr id="1" name=""/>
        <p:cNvGrpSpPr/>
        <p:nvPr/>
      </p:nvGrpSpPr>
      <p:grpSpPr>
        <a:xfrm>
          <a:off x="0" y="0"/>
          <a:ext cx="0" cy="0"/>
          <a:chOff x="0" y="0"/>
          <a:chExt cx="0" cy="0"/>
        </a:xfrm>
      </p:grpSpPr>
      <p:sp>
        <p:nvSpPr>
          <p:cNvPr id="2" name="标题 1"/>
          <p:cNvSpPr>
            <a:spLocks noGrp="1"/>
          </p:cNvSpPr>
          <p:nvPr>
            <p:ph type="title"/>
          </p:nvPr>
        </p:nvSpPr>
        <p:spPr>
          <a:xfrm>
            <a:off x="839788" y="457200"/>
            <a:ext cx="3932237" cy="1600200"/>
          </a:xfrm>
        </p:spPr>
        <p:txBody>
          <a:bodyPr anchor="b"/>
          <a:lstStyle>
            <a:lvl1pPr>
              <a:defRPr sz="3200"/>
            </a:lvl1pPr>
          </a:lstStyle>
          <a:p>
            <a:r>
              <a:rPr lang="zh-CN" altLang="en-US"/>
              <a:t>单击此处编辑母版标题样式</a:t>
            </a:r>
          </a:p>
        </p:txBody>
      </p:sp>
      <p:sp>
        <p:nvSpPr>
          <p:cNvPr id="3" name="图片占位符 2"/>
          <p:cNvSpPr>
            <a:spLocks noGrp="1"/>
          </p:cNvSpPr>
          <p:nvPr>
            <p:ph type="pic" idx="1"/>
          </p:nvPr>
        </p:nvSpPr>
        <p:spPr>
          <a:xfrm>
            <a:off x="5183188" y="987441"/>
            <a:ext cx="6172200" cy="4873625"/>
          </a:xfrm>
        </p:spPr>
        <p:txBody>
          <a:bodyPr/>
          <a:lstStyle>
            <a:lvl1pPr marL="0" indent="0">
              <a:buNone/>
              <a:defRPr sz="3200"/>
            </a:lvl1pPr>
            <a:lvl2pPr marL="457200" indent="0">
              <a:buNone/>
              <a:defRPr sz="2800"/>
            </a:lvl2pPr>
            <a:lvl3pPr marL="914400" indent="0">
              <a:buNone/>
              <a:defRPr sz="2400"/>
            </a:lvl3pPr>
            <a:lvl4pPr marL="1371600" indent="0">
              <a:buNone/>
              <a:defRPr sz="2000"/>
            </a:lvl4pPr>
            <a:lvl5pPr marL="1828800" indent="0">
              <a:buNone/>
              <a:defRPr sz="2000"/>
            </a:lvl5pPr>
            <a:lvl6pPr marL="2286000" indent="0">
              <a:buNone/>
              <a:defRPr sz="2000"/>
            </a:lvl6pPr>
            <a:lvl7pPr marL="2743200" indent="0">
              <a:buNone/>
              <a:defRPr sz="2000"/>
            </a:lvl7pPr>
            <a:lvl8pPr marL="3200400" indent="0">
              <a:buNone/>
              <a:defRPr sz="2000"/>
            </a:lvl8pPr>
            <a:lvl9pPr marL="3657600" indent="0">
              <a:buNone/>
              <a:defRPr sz="2000"/>
            </a:lvl9pPr>
          </a:lstStyle>
          <a:p>
            <a:endParaRPr lang="zh-CN" altLang="en-US"/>
          </a:p>
        </p:txBody>
      </p:sp>
      <p:sp>
        <p:nvSpPr>
          <p:cNvPr id="4" name="文本占位符 3"/>
          <p:cNvSpPr>
            <a:spLocks noGrp="1"/>
          </p:cNvSpPr>
          <p:nvPr>
            <p:ph type="body" sz="half" idx="2"/>
          </p:nvPr>
        </p:nvSpPr>
        <p:spPr>
          <a:xfrm>
            <a:off x="839788" y="2057400"/>
            <a:ext cx="3932237" cy="3811588"/>
          </a:xfrm>
        </p:spPr>
        <p:txBody>
          <a:bodyPr/>
          <a:lstStyle>
            <a:lvl1pPr marL="0" indent="0">
              <a:buNone/>
              <a:defRPr sz="1600"/>
            </a:lvl1pPr>
            <a:lvl2pPr marL="457200" indent="0">
              <a:buNone/>
              <a:defRPr sz="1400"/>
            </a:lvl2pPr>
            <a:lvl3pPr marL="914400" indent="0">
              <a:buNone/>
              <a:defRPr sz="1200"/>
            </a:lvl3pPr>
            <a:lvl4pPr marL="1371600" indent="0">
              <a:buNone/>
              <a:defRPr sz="1000"/>
            </a:lvl4pPr>
            <a:lvl5pPr marL="1828800" indent="0">
              <a:buNone/>
              <a:defRPr sz="1000"/>
            </a:lvl5pPr>
            <a:lvl6pPr marL="2286000" indent="0">
              <a:buNone/>
              <a:defRPr sz="1000"/>
            </a:lvl6pPr>
            <a:lvl7pPr marL="2743200" indent="0">
              <a:buNone/>
              <a:defRPr sz="1000"/>
            </a:lvl7pPr>
            <a:lvl8pPr marL="3200400" indent="0">
              <a:buNone/>
              <a:defRPr sz="1000"/>
            </a:lvl8pPr>
            <a:lvl9pPr marL="3657600" indent="0">
              <a:buNone/>
              <a:defRPr sz="1000"/>
            </a:lvl9pPr>
          </a:lstStyle>
          <a:p>
            <a:pPr lvl="0"/>
            <a:r>
              <a:rPr lang="zh-CN" altLang="en-US"/>
              <a:t>单击此处编辑母版文本样式</a:t>
            </a:r>
          </a:p>
        </p:txBody>
      </p:sp>
      <p:sp>
        <p:nvSpPr>
          <p:cNvPr id="5" name="日期占位符 4"/>
          <p:cNvSpPr>
            <a:spLocks noGrp="1"/>
          </p:cNvSpPr>
          <p:nvPr>
            <p:ph type="dt" sz="half" idx="10"/>
          </p:nvPr>
        </p:nvSpPr>
        <p:spPr/>
        <p:txBody>
          <a:bodyPr/>
          <a:lstStyle/>
          <a:p>
            <a:fld id="{FF972485-FC94-45C1-8456-9A3B280376E5}" type="datetimeFigureOut">
              <a:rPr lang="zh-CN" altLang="en-US" smtClean="0">
                <a:solidFill>
                  <a:srgbClr val="262626">
                    <a:tint val="75000"/>
                  </a:srgbClr>
                </a:solidFill>
              </a:rPr>
              <a:pPr/>
              <a:t>2021/9/15</a:t>
            </a:fld>
            <a:endParaRPr lang="zh-CN" altLang="en-US">
              <a:solidFill>
                <a:srgbClr val="262626">
                  <a:tint val="75000"/>
                </a:srgbClr>
              </a:solidFill>
            </a:endParaRPr>
          </a:p>
        </p:txBody>
      </p:sp>
      <p:sp>
        <p:nvSpPr>
          <p:cNvPr id="6" name="页脚占位符 5"/>
          <p:cNvSpPr>
            <a:spLocks noGrp="1"/>
          </p:cNvSpPr>
          <p:nvPr>
            <p:ph type="ftr" sz="quarter" idx="11"/>
          </p:nvPr>
        </p:nvSpPr>
        <p:spPr/>
        <p:txBody>
          <a:bodyPr/>
          <a:lstStyle/>
          <a:p>
            <a:endParaRPr lang="zh-CN" altLang="en-US">
              <a:solidFill>
                <a:srgbClr val="262626">
                  <a:tint val="75000"/>
                </a:srgbClr>
              </a:solidFill>
            </a:endParaRPr>
          </a:p>
        </p:txBody>
      </p:sp>
      <p:sp>
        <p:nvSpPr>
          <p:cNvPr id="7" name="灯片编号占位符 6"/>
          <p:cNvSpPr>
            <a:spLocks noGrp="1"/>
          </p:cNvSpPr>
          <p:nvPr>
            <p:ph type="sldNum" sz="quarter" idx="12"/>
          </p:nvPr>
        </p:nvSpPr>
        <p:spPr/>
        <p:txBody>
          <a:bodyPr/>
          <a:lstStyle/>
          <a:p>
            <a:fld id="{06A01F36-4BB7-4120-9E90-20704F8CC9AE}" type="slidenum">
              <a:rPr lang="zh-CN" altLang="en-US" smtClean="0">
                <a:solidFill>
                  <a:srgbClr val="262626">
                    <a:tint val="75000"/>
                  </a:srgbClr>
                </a:solidFill>
              </a:rPr>
              <a:pPr/>
              <a:t>‹#›</a:t>
            </a:fld>
            <a:endParaRPr lang="zh-CN" altLang="en-US">
              <a:solidFill>
                <a:srgbClr val="262626">
                  <a:tint val="75000"/>
                </a:srgbClr>
              </a:solidFill>
            </a:endParaRPr>
          </a:p>
        </p:txBody>
      </p:sp>
    </p:spTree>
    <p:extLst>
      <p:ext uri="{BB962C8B-B14F-4D97-AF65-F5344CB8AC3E}">
        <p14:creationId xmlns:p14="http://schemas.microsoft.com/office/powerpoint/2010/main" val="659730376"/>
      </p:ext>
    </p:extLst>
  </p:cSld>
  <p:clrMapOvr>
    <a:masterClrMapping/>
  </p:clrMapOvr>
  <mc:AlternateContent xmlns:mc="http://schemas.openxmlformats.org/markup-compatibility/2006" xmlns:p14="http://schemas.microsoft.com/office/powerpoint/2010/main">
    <mc:Choice Requires="p14">
      <p:transition spd="slow" p14:dur="2500" advTm="3000">
        <p:fade/>
      </p:transition>
    </mc:Choice>
    <mc:Fallback xmlns="">
      <p:transition spd="slow" advTm="3000">
        <p:fade/>
      </p:transition>
    </mc:Fallback>
  </mc:AlternateContent>
</p:sldLayout>
</file>

<file path=ppt/slideLayouts/slideLayout87.xml><?xml version="1.0" encoding="utf-8"?>
<p:sldLayout xmlns:a="http://schemas.openxmlformats.org/drawingml/2006/main" xmlns:r="http://schemas.openxmlformats.org/officeDocument/2006/relationships" xmlns:p="http://schemas.openxmlformats.org/presentationml/2006/main" type="vertTx" preserve="1">
  <p:cSld name="标题和竖排文字">
    <p:spTree>
      <p:nvGrpSpPr>
        <p:cNvPr id="1" name=""/>
        <p:cNvGrpSpPr/>
        <p:nvPr/>
      </p:nvGrpSpPr>
      <p:grpSpPr>
        <a:xfrm>
          <a:off x="0" y="0"/>
          <a:ext cx="0" cy="0"/>
          <a:chOff x="0" y="0"/>
          <a:chExt cx="0" cy="0"/>
        </a:xfrm>
      </p:grpSpPr>
      <p:sp>
        <p:nvSpPr>
          <p:cNvPr id="2" name="标题 1"/>
          <p:cNvSpPr>
            <a:spLocks noGrp="1"/>
          </p:cNvSpPr>
          <p:nvPr>
            <p:ph type="title"/>
          </p:nvPr>
        </p:nvSpPr>
        <p:spPr/>
        <p:txBody>
          <a:bodyPr/>
          <a:lstStyle/>
          <a:p>
            <a:r>
              <a:rPr lang="zh-CN" altLang="en-US"/>
              <a:t>单击此处编辑母版标题样式</a:t>
            </a:r>
          </a:p>
        </p:txBody>
      </p:sp>
      <p:sp>
        <p:nvSpPr>
          <p:cNvPr id="3" name="竖排文字占位符 2"/>
          <p:cNvSpPr>
            <a:spLocks noGrp="1"/>
          </p:cNvSpPr>
          <p:nvPr>
            <p:ph type="body" orient="vert" idx="1"/>
          </p:nvPr>
        </p:nvSpPr>
        <p:spPr/>
        <p:txBody>
          <a:bodyPr vert="eaVert"/>
          <a:lstStyle/>
          <a:p>
            <a:pPr lvl="0"/>
            <a:r>
              <a:rPr lang="zh-CN" altLang="en-US"/>
              <a:t>单击此处编辑母版文本样式</a:t>
            </a:r>
          </a:p>
          <a:p>
            <a:pPr lvl="1"/>
            <a:r>
              <a:rPr lang="zh-CN" altLang="en-US"/>
              <a:t>第二级</a:t>
            </a:r>
          </a:p>
          <a:p>
            <a:pPr lvl="2"/>
            <a:r>
              <a:rPr lang="zh-CN" altLang="en-US"/>
              <a:t>第三级</a:t>
            </a:r>
          </a:p>
          <a:p>
            <a:pPr lvl="3"/>
            <a:r>
              <a:rPr lang="zh-CN" altLang="en-US"/>
              <a:t>第四级</a:t>
            </a:r>
          </a:p>
          <a:p>
            <a:pPr lvl="4"/>
            <a:r>
              <a:rPr lang="zh-CN" altLang="en-US"/>
              <a:t>第五级</a:t>
            </a:r>
          </a:p>
        </p:txBody>
      </p:sp>
      <p:sp>
        <p:nvSpPr>
          <p:cNvPr id="4" name="日期占位符 3"/>
          <p:cNvSpPr>
            <a:spLocks noGrp="1"/>
          </p:cNvSpPr>
          <p:nvPr>
            <p:ph type="dt" sz="half" idx="10"/>
          </p:nvPr>
        </p:nvSpPr>
        <p:spPr/>
        <p:txBody>
          <a:bodyPr/>
          <a:lstStyle/>
          <a:p>
            <a:fld id="{FF972485-FC94-45C1-8456-9A3B280376E5}" type="datetimeFigureOut">
              <a:rPr lang="zh-CN" altLang="en-US" smtClean="0">
                <a:solidFill>
                  <a:srgbClr val="262626">
                    <a:tint val="75000"/>
                  </a:srgbClr>
                </a:solidFill>
              </a:rPr>
              <a:pPr/>
              <a:t>2021/9/15</a:t>
            </a:fld>
            <a:endParaRPr lang="zh-CN" altLang="en-US">
              <a:solidFill>
                <a:srgbClr val="262626">
                  <a:tint val="75000"/>
                </a:srgbClr>
              </a:solidFill>
            </a:endParaRPr>
          </a:p>
        </p:txBody>
      </p:sp>
      <p:sp>
        <p:nvSpPr>
          <p:cNvPr id="5" name="页脚占位符 4"/>
          <p:cNvSpPr>
            <a:spLocks noGrp="1"/>
          </p:cNvSpPr>
          <p:nvPr>
            <p:ph type="ftr" sz="quarter" idx="11"/>
          </p:nvPr>
        </p:nvSpPr>
        <p:spPr/>
        <p:txBody>
          <a:bodyPr/>
          <a:lstStyle/>
          <a:p>
            <a:endParaRPr lang="zh-CN" altLang="en-US">
              <a:solidFill>
                <a:srgbClr val="262626">
                  <a:tint val="75000"/>
                </a:srgbClr>
              </a:solidFill>
            </a:endParaRPr>
          </a:p>
        </p:txBody>
      </p:sp>
      <p:sp>
        <p:nvSpPr>
          <p:cNvPr id="6" name="灯片编号占位符 5"/>
          <p:cNvSpPr>
            <a:spLocks noGrp="1"/>
          </p:cNvSpPr>
          <p:nvPr>
            <p:ph type="sldNum" sz="quarter" idx="12"/>
          </p:nvPr>
        </p:nvSpPr>
        <p:spPr/>
        <p:txBody>
          <a:bodyPr/>
          <a:lstStyle/>
          <a:p>
            <a:fld id="{06A01F36-4BB7-4120-9E90-20704F8CC9AE}" type="slidenum">
              <a:rPr lang="zh-CN" altLang="en-US" smtClean="0">
                <a:solidFill>
                  <a:srgbClr val="262626">
                    <a:tint val="75000"/>
                  </a:srgbClr>
                </a:solidFill>
              </a:rPr>
              <a:pPr/>
              <a:t>‹#›</a:t>
            </a:fld>
            <a:endParaRPr lang="zh-CN" altLang="en-US">
              <a:solidFill>
                <a:srgbClr val="262626">
                  <a:tint val="75000"/>
                </a:srgbClr>
              </a:solidFill>
            </a:endParaRPr>
          </a:p>
        </p:txBody>
      </p:sp>
    </p:spTree>
    <p:extLst>
      <p:ext uri="{BB962C8B-B14F-4D97-AF65-F5344CB8AC3E}">
        <p14:creationId xmlns:p14="http://schemas.microsoft.com/office/powerpoint/2010/main" val="774108318"/>
      </p:ext>
    </p:extLst>
  </p:cSld>
  <p:clrMapOvr>
    <a:masterClrMapping/>
  </p:clrMapOvr>
  <mc:AlternateContent xmlns:mc="http://schemas.openxmlformats.org/markup-compatibility/2006" xmlns:p14="http://schemas.microsoft.com/office/powerpoint/2010/main">
    <mc:Choice Requires="p14">
      <p:transition spd="slow" p14:dur="2500" advTm="3000">
        <p:fade/>
      </p:transition>
    </mc:Choice>
    <mc:Fallback xmlns="">
      <p:transition spd="slow" advTm="3000">
        <p:fade/>
      </p:transition>
    </mc:Fallback>
  </mc:AlternateContent>
</p:sldLayout>
</file>

<file path=ppt/slideLayouts/slideLayout88.xml><?xml version="1.0" encoding="utf-8"?>
<p:sldLayout xmlns:a="http://schemas.openxmlformats.org/drawingml/2006/main" xmlns:r="http://schemas.openxmlformats.org/officeDocument/2006/relationships" xmlns:p="http://schemas.openxmlformats.org/presentationml/2006/main" type="vertTitleAndTx" preserve="1">
  <p:cSld name="垂直排列标题与&#10;文本">
    <p:spTree>
      <p:nvGrpSpPr>
        <p:cNvPr id="1" name=""/>
        <p:cNvGrpSpPr/>
        <p:nvPr/>
      </p:nvGrpSpPr>
      <p:grpSpPr>
        <a:xfrm>
          <a:off x="0" y="0"/>
          <a:ext cx="0" cy="0"/>
          <a:chOff x="0" y="0"/>
          <a:chExt cx="0" cy="0"/>
        </a:xfrm>
      </p:grpSpPr>
      <p:sp>
        <p:nvSpPr>
          <p:cNvPr id="2" name="竖排标题 1"/>
          <p:cNvSpPr>
            <a:spLocks noGrp="1"/>
          </p:cNvSpPr>
          <p:nvPr>
            <p:ph type="title" orient="vert"/>
          </p:nvPr>
        </p:nvSpPr>
        <p:spPr>
          <a:xfrm>
            <a:off x="8724902" y="365125"/>
            <a:ext cx="2628900" cy="5811838"/>
          </a:xfrm>
        </p:spPr>
        <p:txBody>
          <a:bodyPr vert="eaVert"/>
          <a:lstStyle/>
          <a:p>
            <a:r>
              <a:rPr lang="zh-CN" altLang="en-US"/>
              <a:t>单击此处编辑母版标题样式</a:t>
            </a:r>
          </a:p>
        </p:txBody>
      </p:sp>
      <p:sp>
        <p:nvSpPr>
          <p:cNvPr id="3" name="竖排文字占位符 2"/>
          <p:cNvSpPr>
            <a:spLocks noGrp="1"/>
          </p:cNvSpPr>
          <p:nvPr>
            <p:ph type="body" orient="vert" idx="1"/>
          </p:nvPr>
        </p:nvSpPr>
        <p:spPr>
          <a:xfrm>
            <a:off x="838203" y="365125"/>
            <a:ext cx="7734300" cy="5811838"/>
          </a:xfrm>
        </p:spPr>
        <p:txBody>
          <a:bodyPr vert="eaVert"/>
          <a:lstStyle/>
          <a:p>
            <a:pPr lvl="0"/>
            <a:r>
              <a:rPr lang="zh-CN" altLang="en-US"/>
              <a:t>单击此处编辑母版文本样式</a:t>
            </a:r>
          </a:p>
          <a:p>
            <a:pPr lvl="1"/>
            <a:r>
              <a:rPr lang="zh-CN" altLang="en-US"/>
              <a:t>第二级</a:t>
            </a:r>
          </a:p>
          <a:p>
            <a:pPr lvl="2"/>
            <a:r>
              <a:rPr lang="zh-CN" altLang="en-US"/>
              <a:t>第三级</a:t>
            </a:r>
          </a:p>
          <a:p>
            <a:pPr lvl="3"/>
            <a:r>
              <a:rPr lang="zh-CN" altLang="en-US"/>
              <a:t>第四级</a:t>
            </a:r>
          </a:p>
          <a:p>
            <a:pPr lvl="4"/>
            <a:r>
              <a:rPr lang="zh-CN" altLang="en-US"/>
              <a:t>第五级</a:t>
            </a:r>
          </a:p>
        </p:txBody>
      </p:sp>
      <p:sp>
        <p:nvSpPr>
          <p:cNvPr id="4" name="日期占位符 3"/>
          <p:cNvSpPr>
            <a:spLocks noGrp="1"/>
          </p:cNvSpPr>
          <p:nvPr>
            <p:ph type="dt" sz="half" idx="10"/>
          </p:nvPr>
        </p:nvSpPr>
        <p:spPr/>
        <p:txBody>
          <a:bodyPr/>
          <a:lstStyle/>
          <a:p>
            <a:fld id="{FF972485-FC94-45C1-8456-9A3B280376E5}" type="datetimeFigureOut">
              <a:rPr lang="zh-CN" altLang="en-US" smtClean="0">
                <a:solidFill>
                  <a:srgbClr val="262626">
                    <a:tint val="75000"/>
                  </a:srgbClr>
                </a:solidFill>
              </a:rPr>
              <a:pPr/>
              <a:t>2021/9/15</a:t>
            </a:fld>
            <a:endParaRPr lang="zh-CN" altLang="en-US">
              <a:solidFill>
                <a:srgbClr val="262626">
                  <a:tint val="75000"/>
                </a:srgbClr>
              </a:solidFill>
            </a:endParaRPr>
          </a:p>
        </p:txBody>
      </p:sp>
      <p:sp>
        <p:nvSpPr>
          <p:cNvPr id="5" name="页脚占位符 4"/>
          <p:cNvSpPr>
            <a:spLocks noGrp="1"/>
          </p:cNvSpPr>
          <p:nvPr>
            <p:ph type="ftr" sz="quarter" idx="11"/>
          </p:nvPr>
        </p:nvSpPr>
        <p:spPr/>
        <p:txBody>
          <a:bodyPr/>
          <a:lstStyle/>
          <a:p>
            <a:endParaRPr lang="zh-CN" altLang="en-US">
              <a:solidFill>
                <a:srgbClr val="262626">
                  <a:tint val="75000"/>
                </a:srgbClr>
              </a:solidFill>
            </a:endParaRPr>
          </a:p>
        </p:txBody>
      </p:sp>
      <p:sp>
        <p:nvSpPr>
          <p:cNvPr id="6" name="灯片编号占位符 5"/>
          <p:cNvSpPr>
            <a:spLocks noGrp="1"/>
          </p:cNvSpPr>
          <p:nvPr>
            <p:ph type="sldNum" sz="quarter" idx="12"/>
          </p:nvPr>
        </p:nvSpPr>
        <p:spPr/>
        <p:txBody>
          <a:bodyPr/>
          <a:lstStyle/>
          <a:p>
            <a:fld id="{06A01F36-4BB7-4120-9E90-20704F8CC9AE}" type="slidenum">
              <a:rPr lang="zh-CN" altLang="en-US" smtClean="0">
                <a:solidFill>
                  <a:srgbClr val="262626">
                    <a:tint val="75000"/>
                  </a:srgbClr>
                </a:solidFill>
              </a:rPr>
              <a:pPr/>
              <a:t>‹#›</a:t>
            </a:fld>
            <a:endParaRPr lang="zh-CN" altLang="en-US">
              <a:solidFill>
                <a:srgbClr val="262626">
                  <a:tint val="75000"/>
                </a:srgbClr>
              </a:solidFill>
            </a:endParaRPr>
          </a:p>
        </p:txBody>
      </p:sp>
    </p:spTree>
    <p:extLst>
      <p:ext uri="{BB962C8B-B14F-4D97-AF65-F5344CB8AC3E}">
        <p14:creationId xmlns:p14="http://schemas.microsoft.com/office/powerpoint/2010/main" val="684499907"/>
      </p:ext>
    </p:extLst>
  </p:cSld>
  <p:clrMapOvr>
    <a:masterClrMapping/>
  </p:clrMapOvr>
  <mc:AlternateContent xmlns:mc="http://schemas.openxmlformats.org/markup-compatibility/2006" xmlns:p14="http://schemas.microsoft.com/office/powerpoint/2010/main">
    <mc:Choice Requires="p14">
      <p:transition spd="slow" p14:dur="2500" advTm="3000">
        <p:fade/>
      </p:transition>
    </mc:Choice>
    <mc:Fallback xmlns="">
      <p:transition spd="slow" advTm="3000">
        <p:fade/>
      </p:transition>
    </mc:Fallback>
  </mc:AlternateContent>
</p:sldLayout>
</file>

<file path=ppt/slideLayouts/slideLayout89.xml><?xml version="1.0" encoding="utf-8"?>
<p:sldLayout xmlns:a="http://schemas.openxmlformats.org/drawingml/2006/main" xmlns:r="http://schemas.openxmlformats.org/officeDocument/2006/relationships" xmlns:p="http://schemas.openxmlformats.org/presentationml/2006/main" userDrawn="1">
  <p:cSld name="Free Blank With Footer">
    <p:spTree>
      <p:nvGrpSpPr>
        <p:cNvPr id="1" name=""/>
        <p:cNvGrpSpPr/>
        <p:nvPr/>
      </p:nvGrpSpPr>
      <p:grpSpPr>
        <a:xfrm>
          <a:off x="0" y="0"/>
          <a:ext cx="0" cy="0"/>
          <a:chOff x="0" y="0"/>
          <a:chExt cx="0" cy="0"/>
        </a:xfrm>
      </p:grpSpPr>
      <p:sp>
        <p:nvSpPr>
          <p:cNvPr id="8" name="Flowchart: Off-page Connector 4"/>
          <p:cNvSpPr/>
          <p:nvPr userDrawn="1"/>
        </p:nvSpPr>
        <p:spPr>
          <a:xfrm rot="5400000">
            <a:off x="11674813" y="6247157"/>
            <a:ext cx="455692" cy="565727"/>
          </a:xfrm>
          <a:prstGeom prst="flowChartOffpageConnector">
            <a:avLst/>
          </a:prstGeom>
          <a:solidFill>
            <a:schemeClr val="bg1">
              <a:lumMod val="75000"/>
            </a:schemeClr>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sz="3554" dirty="0">
              <a:solidFill>
                <a:prstClr val="white"/>
              </a:solidFill>
            </a:endParaRPr>
          </a:p>
        </p:txBody>
      </p:sp>
      <p:sp>
        <p:nvSpPr>
          <p:cNvPr id="9" name="Slide Number Placeholder 4"/>
          <p:cNvSpPr txBox="1">
            <a:spLocks/>
          </p:cNvSpPr>
          <p:nvPr userDrawn="1"/>
        </p:nvSpPr>
        <p:spPr>
          <a:xfrm>
            <a:off x="11636740" y="6340884"/>
            <a:ext cx="610241" cy="366183"/>
          </a:xfrm>
          <a:prstGeom prst="rect">
            <a:avLst/>
          </a:prstGeom>
        </p:spPr>
        <p:txBody>
          <a:bodyPr anchor="ctr"/>
          <a:lstStyle>
            <a:defPPr>
              <a:defRPr lang="en-US"/>
            </a:defPPr>
            <a:lvl1pPr marL="0" algn="ctr" defTabSz="1375261" rtl="0" eaLnBrk="1" latinLnBrk="0" hangingPunct="1">
              <a:defRPr sz="1600" b="0" kern="1200">
                <a:solidFill>
                  <a:schemeClr val="tx1">
                    <a:lumMod val="50000"/>
                    <a:lumOff val="50000"/>
                  </a:schemeClr>
                </a:solidFill>
                <a:latin typeface="+mn-lt"/>
                <a:ea typeface="+mn-ea"/>
                <a:cs typeface="+mn-cs"/>
              </a:defRPr>
            </a:lvl1pPr>
            <a:lvl2pPr marL="687630" algn="l" defTabSz="1375261" rtl="0" eaLnBrk="1" latinLnBrk="0" hangingPunct="1">
              <a:defRPr sz="2666" kern="1200">
                <a:solidFill>
                  <a:schemeClr val="tx1"/>
                </a:solidFill>
                <a:latin typeface="+mn-lt"/>
                <a:ea typeface="+mn-ea"/>
                <a:cs typeface="+mn-cs"/>
              </a:defRPr>
            </a:lvl2pPr>
            <a:lvl3pPr marL="1375261" algn="l" defTabSz="1375261" rtl="0" eaLnBrk="1" latinLnBrk="0" hangingPunct="1">
              <a:defRPr sz="2666" kern="1200">
                <a:solidFill>
                  <a:schemeClr val="tx1"/>
                </a:solidFill>
                <a:latin typeface="+mn-lt"/>
                <a:ea typeface="+mn-ea"/>
                <a:cs typeface="+mn-cs"/>
              </a:defRPr>
            </a:lvl3pPr>
            <a:lvl4pPr marL="2062891" algn="l" defTabSz="1375261" rtl="0" eaLnBrk="1" latinLnBrk="0" hangingPunct="1">
              <a:defRPr sz="2666" kern="1200">
                <a:solidFill>
                  <a:schemeClr val="tx1"/>
                </a:solidFill>
                <a:latin typeface="+mn-lt"/>
                <a:ea typeface="+mn-ea"/>
                <a:cs typeface="+mn-cs"/>
              </a:defRPr>
            </a:lvl4pPr>
            <a:lvl5pPr marL="2750521" algn="l" defTabSz="1375261" rtl="0" eaLnBrk="1" latinLnBrk="0" hangingPunct="1">
              <a:defRPr sz="2666" kern="1200">
                <a:solidFill>
                  <a:schemeClr val="tx1"/>
                </a:solidFill>
                <a:latin typeface="+mn-lt"/>
                <a:ea typeface="+mn-ea"/>
                <a:cs typeface="+mn-cs"/>
              </a:defRPr>
            </a:lvl5pPr>
            <a:lvl6pPr marL="3438152" algn="l" defTabSz="1375261" rtl="0" eaLnBrk="1" latinLnBrk="0" hangingPunct="1">
              <a:defRPr sz="2666" kern="1200">
                <a:solidFill>
                  <a:schemeClr val="tx1"/>
                </a:solidFill>
                <a:latin typeface="+mn-lt"/>
                <a:ea typeface="+mn-ea"/>
                <a:cs typeface="+mn-cs"/>
              </a:defRPr>
            </a:lvl6pPr>
            <a:lvl7pPr marL="4125782" algn="l" defTabSz="1375261" rtl="0" eaLnBrk="1" latinLnBrk="0" hangingPunct="1">
              <a:defRPr sz="2666" kern="1200">
                <a:solidFill>
                  <a:schemeClr val="tx1"/>
                </a:solidFill>
                <a:latin typeface="+mn-lt"/>
                <a:ea typeface="+mn-ea"/>
                <a:cs typeface="+mn-cs"/>
              </a:defRPr>
            </a:lvl7pPr>
            <a:lvl8pPr marL="4813412" algn="l" defTabSz="1375261" rtl="0" eaLnBrk="1" latinLnBrk="0" hangingPunct="1">
              <a:defRPr sz="2666" kern="1200">
                <a:solidFill>
                  <a:schemeClr val="tx1"/>
                </a:solidFill>
                <a:latin typeface="+mn-lt"/>
                <a:ea typeface="+mn-ea"/>
                <a:cs typeface="+mn-cs"/>
              </a:defRPr>
            </a:lvl8pPr>
            <a:lvl9pPr marL="5501042" algn="l" defTabSz="1375261" rtl="0" eaLnBrk="1" latinLnBrk="0" hangingPunct="1">
              <a:defRPr sz="2666" kern="1200">
                <a:solidFill>
                  <a:schemeClr val="tx1"/>
                </a:solidFill>
                <a:latin typeface="+mn-lt"/>
                <a:ea typeface="+mn-ea"/>
                <a:cs typeface="+mn-cs"/>
              </a:defRPr>
            </a:lvl9pPr>
          </a:lstStyle>
          <a:p>
            <a:fld id="{C136B7D2-B98C-44FD-8D04-7EC62A564975}" type="slidenum">
              <a:rPr lang="en-US" smtClean="0">
                <a:solidFill>
                  <a:srgbClr val="262626">
                    <a:lumMod val="50000"/>
                    <a:lumOff val="50000"/>
                  </a:srgbClr>
                </a:solidFill>
              </a:rPr>
              <a:pPr/>
              <a:t>‹#›</a:t>
            </a:fld>
            <a:endParaRPr lang="en-US" dirty="0">
              <a:solidFill>
                <a:srgbClr val="262626">
                  <a:lumMod val="50000"/>
                  <a:lumOff val="50000"/>
                </a:srgbClr>
              </a:solidFill>
            </a:endParaRPr>
          </a:p>
        </p:txBody>
      </p:sp>
    </p:spTree>
    <p:extLst>
      <p:ext uri="{BB962C8B-B14F-4D97-AF65-F5344CB8AC3E}">
        <p14:creationId xmlns:p14="http://schemas.microsoft.com/office/powerpoint/2010/main" val="97951522"/>
      </p:ext>
    </p:extLst>
  </p:cSld>
  <p:clrMapOvr>
    <a:masterClrMapping/>
  </p:clrMapOvr>
  <mc:AlternateContent xmlns:mc="http://schemas.openxmlformats.org/markup-compatibility/2006" xmlns:p14="http://schemas.microsoft.com/office/powerpoint/2010/main">
    <mc:Choice Requires="p14">
      <p:transition spd="slow" p14:dur="2500" advTm="3000">
        <p:fade/>
      </p:transition>
    </mc:Choice>
    <mc:Fallback xmlns="">
      <p:transition spd="slow" advTm="3000">
        <p:fade/>
      </p:transition>
    </mc:Fallback>
  </mc:AlternateContent>
</p:sldLayout>
</file>

<file path=ppt/slideLayouts/slideLayout9.xml><?xml version="1.0" encoding="utf-8"?>
<p:sldLayout xmlns:a="http://schemas.openxmlformats.org/drawingml/2006/main" xmlns:r="http://schemas.openxmlformats.org/officeDocument/2006/relationships" xmlns:p="http://schemas.openxmlformats.org/presentationml/2006/main" type="picTx" preserve="1">
  <p:cSld name="图片与标题">
    <p:spTree>
      <p:nvGrpSpPr>
        <p:cNvPr id="1" name=""/>
        <p:cNvGrpSpPr/>
        <p:nvPr/>
      </p:nvGrpSpPr>
      <p:grpSpPr>
        <a:xfrm>
          <a:off x="0" y="0"/>
          <a:ext cx="0" cy="0"/>
          <a:chOff x="0" y="0"/>
          <a:chExt cx="0" cy="0"/>
        </a:xfrm>
      </p:grpSpPr>
      <p:sp>
        <p:nvSpPr>
          <p:cNvPr id="2" name="标题 1"/>
          <p:cNvSpPr>
            <a:spLocks noGrp="1"/>
          </p:cNvSpPr>
          <p:nvPr>
            <p:ph type="title"/>
          </p:nvPr>
        </p:nvSpPr>
        <p:spPr>
          <a:xfrm>
            <a:off x="839788" y="457200"/>
            <a:ext cx="3932237" cy="1600200"/>
          </a:xfrm>
        </p:spPr>
        <p:txBody>
          <a:bodyPr anchor="b"/>
          <a:lstStyle>
            <a:lvl1pPr>
              <a:defRPr sz="3200"/>
            </a:lvl1pPr>
          </a:lstStyle>
          <a:p>
            <a:r>
              <a:rPr lang="en-US" altLang="zh-CN"/>
              <a:t>Click to edit Master title style</a:t>
            </a:r>
            <a:endParaRPr lang="zh-CN" altLang="en-US"/>
          </a:p>
        </p:txBody>
      </p:sp>
      <p:sp>
        <p:nvSpPr>
          <p:cNvPr id="3" name="图片占位符 2"/>
          <p:cNvSpPr>
            <a:spLocks noGrp="1"/>
          </p:cNvSpPr>
          <p:nvPr>
            <p:ph type="pic" idx="1"/>
          </p:nvPr>
        </p:nvSpPr>
        <p:spPr>
          <a:xfrm>
            <a:off x="5183188" y="987467"/>
            <a:ext cx="6172200" cy="4873625"/>
          </a:xfrm>
        </p:spPr>
        <p:txBody>
          <a:bodyPr/>
          <a:lstStyle>
            <a:lvl1pPr marL="0" indent="0">
              <a:buNone/>
              <a:defRPr sz="3200"/>
            </a:lvl1pPr>
            <a:lvl2pPr marL="457200" indent="0">
              <a:buNone/>
              <a:defRPr sz="2800"/>
            </a:lvl2pPr>
            <a:lvl3pPr marL="914400" indent="0">
              <a:buNone/>
              <a:defRPr sz="2400"/>
            </a:lvl3pPr>
            <a:lvl4pPr marL="1371600" indent="0">
              <a:buNone/>
              <a:defRPr sz="2000"/>
            </a:lvl4pPr>
            <a:lvl5pPr marL="1828800" indent="0">
              <a:buNone/>
              <a:defRPr sz="2000"/>
            </a:lvl5pPr>
            <a:lvl6pPr marL="2286000" indent="0">
              <a:buNone/>
              <a:defRPr sz="2000"/>
            </a:lvl6pPr>
            <a:lvl7pPr marL="2743200" indent="0">
              <a:buNone/>
              <a:defRPr sz="2000"/>
            </a:lvl7pPr>
            <a:lvl8pPr marL="3200400" indent="0">
              <a:buNone/>
              <a:defRPr sz="2000"/>
            </a:lvl8pPr>
            <a:lvl9pPr marL="3657600" indent="0">
              <a:buNone/>
              <a:defRPr sz="2000"/>
            </a:lvl9pPr>
          </a:lstStyle>
          <a:p>
            <a:r>
              <a:rPr lang="en-US" altLang="zh-CN"/>
              <a:t>Click icon to add picture</a:t>
            </a:r>
            <a:endParaRPr lang="zh-CN" altLang="en-US"/>
          </a:p>
        </p:txBody>
      </p:sp>
      <p:sp>
        <p:nvSpPr>
          <p:cNvPr id="4" name="文本占位符 3"/>
          <p:cNvSpPr>
            <a:spLocks noGrp="1"/>
          </p:cNvSpPr>
          <p:nvPr>
            <p:ph type="body" sz="half" idx="2"/>
          </p:nvPr>
        </p:nvSpPr>
        <p:spPr>
          <a:xfrm>
            <a:off x="839788" y="2057400"/>
            <a:ext cx="3932237" cy="3811588"/>
          </a:xfrm>
        </p:spPr>
        <p:txBody>
          <a:bodyPr/>
          <a:lstStyle>
            <a:lvl1pPr marL="0" indent="0">
              <a:buNone/>
              <a:defRPr sz="1600"/>
            </a:lvl1pPr>
            <a:lvl2pPr marL="457200" indent="0">
              <a:buNone/>
              <a:defRPr sz="1400"/>
            </a:lvl2pPr>
            <a:lvl3pPr marL="914400" indent="0">
              <a:buNone/>
              <a:defRPr sz="1200"/>
            </a:lvl3pPr>
            <a:lvl4pPr marL="1371600" indent="0">
              <a:buNone/>
              <a:defRPr sz="1000"/>
            </a:lvl4pPr>
            <a:lvl5pPr marL="1828800" indent="0">
              <a:buNone/>
              <a:defRPr sz="1000"/>
            </a:lvl5pPr>
            <a:lvl6pPr marL="2286000" indent="0">
              <a:buNone/>
              <a:defRPr sz="1000"/>
            </a:lvl6pPr>
            <a:lvl7pPr marL="2743200" indent="0">
              <a:buNone/>
              <a:defRPr sz="1000"/>
            </a:lvl7pPr>
            <a:lvl8pPr marL="3200400" indent="0">
              <a:buNone/>
              <a:defRPr sz="1000"/>
            </a:lvl8pPr>
            <a:lvl9pPr marL="3657600" indent="0">
              <a:buNone/>
              <a:defRPr sz="1000"/>
            </a:lvl9pPr>
          </a:lstStyle>
          <a:p>
            <a:pPr lvl="0"/>
            <a:r>
              <a:rPr lang="en-US" altLang="zh-CN"/>
              <a:t>Click to edit Master text styles</a:t>
            </a:r>
          </a:p>
        </p:txBody>
      </p:sp>
      <p:sp>
        <p:nvSpPr>
          <p:cNvPr id="5" name="日期占位符 4"/>
          <p:cNvSpPr>
            <a:spLocks noGrp="1"/>
          </p:cNvSpPr>
          <p:nvPr>
            <p:ph type="dt" sz="half" idx="10"/>
          </p:nvPr>
        </p:nvSpPr>
        <p:spPr/>
        <p:txBody>
          <a:bodyPr/>
          <a:lstStyle/>
          <a:p>
            <a:fld id="{D997B5FA-0921-464F-AAE1-844C04324D75}" type="datetimeFigureOut">
              <a:rPr lang="zh-CN" altLang="en-US" smtClean="0"/>
              <a:t>2021/9/15</a:t>
            </a:fld>
            <a:endParaRPr lang="zh-CN" altLang="en-US"/>
          </a:p>
        </p:txBody>
      </p:sp>
      <p:sp>
        <p:nvSpPr>
          <p:cNvPr id="6" name="页脚占位符 5"/>
          <p:cNvSpPr>
            <a:spLocks noGrp="1"/>
          </p:cNvSpPr>
          <p:nvPr>
            <p:ph type="ftr" sz="quarter" idx="11"/>
          </p:nvPr>
        </p:nvSpPr>
        <p:spPr/>
        <p:txBody>
          <a:bodyPr/>
          <a:lstStyle/>
          <a:p>
            <a:endParaRPr lang="zh-CN" altLang="en-US"/>
          </a:p>
        </p:txBody>
      </p:sp>
      <p:sp>
        <p:nvSpPr>
          <p:cNvPr id="7" name="灯片编号占位符 6"/>
          <p:cNvSpPr>
            <a:spLocks noGrp="1"/>
          </p:cNvSpPr>
          <p:nvPr>
            <p:ph type="sldNum" sz="quarter" idx="12"/>
          </p:nvPr>
        </p:nvSpPr>
        <p:spPr/>
        <p:txBody>
          <a:bodyPr/>
          <a:lstStyle/>
          <a:p>
            <a:fld id="{565CE74E-AB26-4998-AD42-012C4C1AD076}" type="slidenum">
              <a:rPr lang="zh-CN" altLang="en-US" smtClean="0"/>
              <a:t>‹#›</a:t>
            </a:fld>
            <a:endParaRPr lang="zh-CN" altLang="en-US"/>
          </a:p>
        </p:txBody>
      </p:sp>
    </p:spTree>
  </p:cSld>
  <p:clrMapOvr>
    <a:masterClrMapping/>
  </p:clrMapOvr>
  <mc:AlternateContent xmlns:mc="http://schemas.openxmlformats.org/markup-compatibility/2006" xmlns:p14="http://schemas.microsoft.com/office/powerpoint/2010/main">
    <mc:Choice Requires="p14">
      <p:transition spd="slow" p14:dur="1500" advTm="1000">
        <p:split orient="vert"/>
      </p:transition>
    </mc:Choice>
    <mc:Fallback xmlns="">
      <p:transition spd="slow" advTm="1000">
        <p:split orient="vert"/>
      </p:transition>
    </mc:Fallback>
  </mc:AlternateContent>
</p:sldLayout>
</file>

<file path=ppt/slideLayouts/slideLayout90.xml><?xml version="1.0" encoding="utf-8"?>
<p:sldLayout xmlns:a="http://schemas.openxmlformats.org/drawingml/2006/main" xmlns:r="http://schemas.openxmlformats.org/officeDocument/2006/relationships" xmlns:p="http://schemas.openxmlformats.org/presentationml/2006/main" userDrawn="1">
  <p:cSld name="1_Free Blank With Footer">
    <p:spTree>
      <p:nvGrpSpPr>
        <p:cNvPr id="1" name=""/>
        <p:cNvGrpSpPr/>
        <p:nvPr/>
      </p:nvGrpSpPr>
      <p:grpSpPr>
        <a:xfrm>
          <a:off x="0" y="0"/>
          <a:ext cx="0" cy="0"/>
          <a:chOff x="0" y="0"/>
          <a:chExt cx="0" cy="0"/>
        </a:xfrm>
      </p:grpSpPr>
      <p:sp>
        <p:nvSpPr>
          <p:cNvPr id="5" name="Title 1"/>
          <p:cNvSpPr>
            <a:spLocks noGrp="1"/>
          </p:cNvSpPr>
          <p:nvPr>
            <p:ph type="title" hasCustomPrompt="1"/>
          </p:nvPr>
        </p:nvSpPr>
        <p:spPr>
          <a:xfrm>
            <a:off x="2336801" y="356645"/>
            <a:ext cx="7518400" cy="471365"/>
          </a:xfrm>
          <a:prstGeom prst="rect">
            <a:avLst/>
          </a:prstGeom>
        </p:spPr>
        <p:txBody>
          <a:bodyPr wrap="none" lIns="0" tIns="0" rIns="0" bIns="0" anchor="ctr">
            <a:noAutofit/>
          </a:bodyPr>
          <a:lstStyle>
            <a:lvl1pPr algn="ctr">
              <a:defRPr sz="3199" b="1" baseline="0">
                <a:solidFill>
                  <a:schemeClr val="tx1">
                    <a:lumMod val="90000"/>
                    <a:lumOff val="10000"/>
                  </a:schemeClr>
                </a:solidFill>
              </a:defRPr>
            </a:lvl1pPr>
          </a:lstStyle>
          <a:p>
            <a:r>
              <a:rPr lang="en-US" dirty="0"/>
              <a:t>Click To Edit Master Title Style</a:t>
            </a:r>
          </a:p>
        </p:txBody>
      </p:sp>
      <p:sp>
        <p:nvSpPr>
          <p:cNvPr id="6" name="Text Placeholder 3"/>
          <p:cNvSpPr>
            <a:spLocks noGrp="1"/>
          </p:cNvSpPr>
          <p:nvPr>
            <p:ph type="body" sz="half" idx="2" hasCustomPrompt="1"/>
          </p:nvPr>
        </p:nvSpPr>
        <p:spPr>
          <a:xfrm>
            <a:off x="3352801" y="825954"/>
            <a:ext cx="5486400" cy="267661"/>
          </a:xfrm>
          <a:prstGeom prst="rect">
            <a:avLst/>
          </a:prstGeom>
        </p:spPr>
        <p:txBody>
          <a:bodyPr wrap="square" lIns="0" tIns="0" rIns="0" bIns="0" anchor="ctr">
            <a:noAutofit/>
          </a:bodyPr>
          <a:lstStyle>
            <a:lvl1pPr marL="0" indent="0" algn="ctr">
              <a:buNone/>
              <a:defRPr sz="1600" b="1" i="0" baseline="0">
                <a:solidFill>
                  <a:schemeClr val="bg1">
                    <a:lumMod val="75000"/>
                  </a:schemeClr>
                </a:solidFill>
                <a:latin typeface="+mn-lt"/>
              </a:defRPr>
            </a:lvl1pPr>
            <a:lvl2pPr marL="609448" indent="0">
              <a:buNone/>
              <a:defRPr sz="1600"/>
            </a:lvl2pPr>
            <a:lvl3pPr marL="1218895" indent="0">
              <a:buNone/>
              <a:defRPr sz="1333"/>
            </a:lvl3pPr>
            <a:lvl4pPr marL="1828343" indent="0">
              <a:buNone/>
              <a:defRPr sz="1200"/>
            </a:lvl4pPr>
            <a:lvl5pPr marL="2437790" indent="0">
              <a:buNone/>
              <a:defRPr sz="1200"/>
            </a:lvl5pPr>
            <a:lvl6pPr marL="3047238" indent="0">
              <a:buNone/>
              <a:defRPr sz="1200"/>
            </a:lvl6pPr>
            <a:lvl7pPr marL="3656686" indent="0">
              <a:buNone/>
              <a:defRPr sz="1200"/>
            </a:lvl7pPr>
            <a:lvl8pPr marL="4266133" indent="0">
              <a:buNone/>
              <a:defRPr sz="1200"/>
            </a:lvl8pPr>
            <a:lvl9pPr marL="4875581" indent="0">
              <a:buNone/>
              <a:defRPr sz="1200"/>
            </a:lvl9pPr>
          </a:lstStyle>
          <a:p>
            <a:pPr lvl="0"/>
            <a:r>
              <a:rPr lang="en-US" dirty="0"/>
              <a:t>Subtext Goes Here</a:t>
            </a:r>
          </a:p>
        </p:txBody>
      </p:sp>
      <p:sp>
        <p:nvSpPr>
          <p:cNvPr id="8" name="Flowchart: Off-page Connector 6"/>
          <p:cNvSpPr/>
          <p:nvPr userDrawn="1"/>
        </p:nvSpPr>
        <p:spPr>
          <a:xfrm rot="5400000">
            <a:off x="11705985" y="6244125"/>
            <a:ext cx="455692" cy="565727"/>
          </a:xfrm>
          <a:prstGeom prst="flowChartOffpageConnector">
            <a:avLst/>
          </a:prstGeom>
          <a:solidFill>
            <a:schemeClr val="bg1">
              <a:lumMod val="75000"/>
            </a:schemeClr>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sz="3554" dirty="0">
              <a:solidFill>
                <a:prstClr val="white"/>
              </a:solidFill>
            </a:endParaRPr>
          </a:p>
        </p:txBody>
      </p:sp>
      <p:sp>
        <p:nvSpPr>
          <p:cNvPr id="9" name="Slide Number Placeholder 4"/>
          <p:cNvSpPr txBox="1">
            <a:spLocks/>
          </p:cNvSpPr>
          <p:nvPr userDrawn="1"/>
        </p:nvSpPr>
        <p:spPr>
          <a:xfrm>
            <a:off x="11667912" y="6337852"/>
            <a:ext cx="610241" cy="366183"/>
          </a:xfrm>
          <a:prstGeom prst="rect">
            <a:avLst/>
          </a:prstGeom>
        </p:spPr>
        <p:txBody>
          <a:bodyPr anchor="ctr"/>
          <a:lstStyle>
            <a:defPPr>
              <a:defRPr lang="en-US"/>
            </a:defPPr>
            <a:lvl1pPr marL="0" algn="ctr" defTabSz="1375261" rtl="0" eaLnBrk="1" latinLnBrk="0" hangingPunct="1">
              <a:defRPr sz="1600" b="0" kern="1200">
                <a:solidFill>
                  <a:schemeClr val="tx1">
                    <a:lumMod val="75000"/>
                    <a:lumOff val="25000"/>
                  </a:schemeClr>
                </a:solidFill>
                <a:latin typeface="+mn-lt"/>
                <a:ea typeface="+mn-ea"/>
                <a:cs typeface="+mn-cs"/>
              </a:defRPr>
            </a:lvl1pPr>
            <a:lvl2pPr marL="687630" algn="l" defTabSz="1375261" rtl="0" eaLnBrk="1" latinLnBrk="0" hangingPunct="1">
              <a:defRPr sz="2666" kern="1200">
                <a:solidFill>
                  <a:schemeClr val="tx1"/>
                </a:solidFill>
                <a:latin typeface="+mn-lt"/>
                <a:ea typeface="+mn-ea"/>
                <a:cs typeface="+mn-cs"/>
              </a:defRPr>
            </a:lvl2pPr>
            <a:lvl3pPr marL="1375261" algn="l" defTabSz="1375261" rtl="0" eaLnBrk="1" latinLnBrk="0" hangingPunct="1">
              <a:defRPr sz="2666" kern="1200">
                <a:solidFill>
                  <a:schemeClr val="tx1"/>
                </a:solidFill>
                <a:latin typeface="+mn-lt"/>
                <a:ea typeface="+mn-ea"/>
                <a:cs typeface="+mn-cs"/>
              </a:defRPr>
            </a:lvl3pPr>
            <a:lvl4pPr marL="2062891" algn="l" defTabSz="1375261" rtl="0" eaLnBrk="1" latinLnBrk="0" hangingPunct="1">
              <a:defRPr sz="2666" kern="1200">
                <a:solidFill>
                  <a:schemeClr val="tx1"/>
                </a:solidFill>
                <a:latin typeface="+mn-lt"/>
                <a:ea typeface="+mn-ea"/>
                <a:cs typeface="+mn-cs"/>
              </a:defRPr>
            </a:lvl4pPr>
            <a:lvl5pPr marL="2750521" algn="l" defTabSz="1375261" rtl="0" eaLnBrk="1" latinLnBrk="0" hangingPunct="1">
              <a:defRPr sz="2666" kern="1200">
                <a:solidFill>
                  <a:schemeClr val="tx1"/>
                </a:solidFill>
                <a:latin typeface="+mn-lt"/>
                <a:ea typeface="+mn-ea"/>
                <a:cs typeface="+mn-cs"/>
              </a:defRPr>
            </a:lvl5pPr>
            <a:lvl6pPr marL="3438152" algn="l" defTabSz="1375261" rtl="0" eaLnBrk="1" latinLnBrk="0" hangingPunct="1">
              <a:defRPr sz="2666" kern="1200">
                <a:solidFill>
                  <a:schemeClr val="tx1"/>
                </a:solidFill>
                <a:latin typeface="+mn-lt"/>
                <a:ea typeface="+mn-ea"/>
                <a:cs typeface="+mn-cs"/>
              </a:defRPr>
            </a:lvl6pPr>
            <a:lvl7pPr marL="4125782" algn="l" defTabSz="1375261" rtl="0" eaLnBrk="1" latinLnBrk="0" hangingPunct="1">
              <a:defRPr sz="2666" kern="1200">
                <a:solidFill>
                  <a:schemeClr val="tx1"/>
                </a:solidFill>
                <a:latin typeface="+mn-lt"/>
                <a:ea typeface="+mn-ea"/>
                <a:cs typeface="+mn-cs"/>
              </a:defRPr>
            </a:lvl7pPr>
            <a:lvl8pPr marL="4813412" algn="l" defTabSz="1375261" rtl="0" eaLnBrk="1" latinLnBrk="0" hangingPunct="1">
              <a:defRPr sz="2666" kern="1200">
                <a:solidFill>
                  <a:schemeClr val="tx1"/>
                </a:solidFill>
                <a:latin typeface="+mn-lt"/>
                <a:ea typeface="+mn-ea"/>
                <a:cs typeface="+mn-cs"/>
              </a:defRPr>
            </a:lvl8pPr>
            <a:lvl9pPr marL="5501042" algn="l" defTabSz="1375261" rtl="0" eaLnBrk="1" latinLnBrk="0" hangingPunct="1">
              <a:defRPr sz="2666" kern="1200">
                <a:solidFill>
                  <a:schemeClr val="tx1"/>
                </a:solidFill>
                <a:latin typeface="+mn-lt"/>
                <a:ea typeface="+mn-ea"/>
                <a:cs typeface="+mn-cs"/>
              </a:defRPr>
            </a:lvl9pPr>
          </a:lstStyle>
          <a:p>
            <a:fld id="{C136B7D2-B98C-44FD-8D04-7EC62A564975}" type="slidenum">
              <a:rPr lang="en-US" smtClean="0">
                <a:solidFill>
                  <a:srgbClr val="262626">
                    <a:lumMod val="75000"/>
                    <a:lumOff val="25000"/>
                  </a:srgbClr>
                </a:solidFill>
              </a:rPr>
              <a:pPr/>
              <a:t>‹#›</a:t>
            </a:fld>
            <a:endParaRPr lang="en-US" dirty="0">
              <a:solidFill>
                <a:srgbClr val="262626">
                  <a:lumMod val="75000"/>
                  <a:lumOff val="25000"/>
                </a:srgbClr>
              </a:solidFill>
            </a:endParaRPr>
          </a:p>
        </p:txBody>
      </p:sp>
    </p:spTree>
    <p:extLst>
      <p:ext uri="{BB962C8B-B14F-4D97-AF65-F5344CB8AC3E}">
        <p14:creationId xmlns:p14="http://schemas.microsoft.com/office/powerpoint/2010/main" val="1411766199"/>
      </p:ext>
    </p:extLst>
  </p:cSld>
  <p:clrMapOvr>
    <a:masterClrMapping/>
  </p:clrMapOvr>
  <mc:AlternateContent xmlns:mc="http://schemas.openxmlformats.org/markup-compatibility/2006" xmlns:p14="http://schemas.microsoft.com/office/powerpoint/2010/main">
    <mc:Choice Requires="p14">
      <p:transition spd="slow" p14:dur="2500" advTm="3000">
        <p:fade/>
      </p:transition>
    </mc:Choice>
    <mc:Fallback xmlns="">
      <p:transition spd="slow" advTm="3000">
        <p:fade/>
      </p:transition>
    </mc:Fallback>
  </mc:AlternateContent>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42" presetClass="entr" presetSubtype="0" fill="hold" grpId="0" nodeType="withEffect">
                                  <p:stCondLst>
                                    <p:cond delay="0"/>
                                  </p:stCondLst>
                                  <p:childTnLst>
                                    <p:set>
                                      <p:cBhvr>
                                        <p:cTn id="6" dur="1" fill="hold">
                                          <p:stCondLst>
                                            <p:cond delay="0"/>
                                          </p:stCondLst>
                                        </p:cTn>
                                        <p:tgtEl>
                                          <p:spTgt spid="5"/>
                                        </p:tgtEl>
                                        <p:attrNameLst>
                                          <p:attrName>style.visibility</p:attrName>
                                        </p:attrNameLst>
                                      </p:cBhvr>
                                      <p:to>
                                        <p:strVal val="visible"/>
                                      </p:to>
                                    </p:set>
                                    <p:animEffect transition="in" filter="fade">
                                      <p:cBhvr>
                                        <p:cTn id="7" dur="500"/>
                                        <p:tgtEl>
                                          <p:spTgt spid="5"/>
                                        </p:tgtEl>
                                      </p:cBhvr>
                                    </p:animEffect>
                                    <p:anim calcmode="lin" valueType="num">
                                      <p:cBhvr>
                                        <p:cTn id="8" dur="500" fill="hold"/>
                                        <p:tgtEl>
                                          <p:spTgt spid="5"/>
                                        </p:tgtEl>
                                        <p:attrNameLst>
                                          <p:attrName>ppt_x</p:attrName>
                                        </p:attrNameLst>
                                      </p:cBhvr>
                                      <p:tavLst>
                                        <p:tav tm="0">
                                          <p:val>
                                            <p:strVal val="#ppt_x"/>
                                          </p:val>
                                        </p:tav>
                                        <p:tav tm="100000">
                                          <p:val>
                                            <p:strVal val="#ppt_x"/>
                                          </p:val>
                                        </p:tav>
                                      </p:tavLst>
                                    </p:anim>
                                    <p:anim calcmode="lin" valueType="num">
                                      <p:cBhvr>
                                        <p:cTn id="9" dur="500" fill="hold"/>
                                        <p:tgtEl>
                                          <p:spTgt spid="5"/>
                                        </p:tgtEl>
                                        <p:attrNameLst>
                                          <p:attrName>ppt_y</p:attrName>
                                        </p:attrNameLst>
                                      </p:cBhvr>
                                      <p:tavLst>
                                        <p:tav tm="0">
                                          <p:val>
                                            <p:strVal val="#ppt_y+.1"/>
                                          </p:val>
                                        </p:tav>
                                        <p:tav tm="100000">
                                          <p:val>
                                            <p:strVal val="#ppt_y"/>
                                          </p:val>
                                        </p:tav>
                                      </p:tavLst>
                                    </p:anim>
                                  </p:childTnLst>
                                </p:cTn>
                              </p:par>
                            </p:childTnLst>
                          </p:cTn>
                        </p:par>
                        <p:par>
                          <p:cTn id="10" fill="hold">
                            <p:stCondLst>
                              <p:cond delay="500"/>
                            </p:stCondLst>
                            <p:childTnLst>
                              <p:par>
                                <p:cTn id="11" presetID="10" presetClass="entr" presetSubtype="0" fill="hold" grpId="0" nodeType="afterEffect">
                                  <p:stCondLst>
                                    <p:cond delay="0"/>
                                  </p:stCondLst>
                                  <p:childTnLst>
                                    <p:set>
                                      <p:cBhvr>
                                        <p:cTn id="12" dur="1" fill="hold">
                                          <p:stCondLst>
                                            <p:cond delay="0"/>
                                          </p:stCondLst>
                                        </p:cTn>
                                        <p:tgtEl>
                                          <p:spTgt spid="6">
                                            <p:txEl>
                                              <p:pRg st="0" end="0"/>
                                            </p:txEl>
                                          </p:spTgt>
                                        </p:tgtEl>
                                        <p:attrNameLst>
                                          <p:attrName>style.visibility</p:attrName>
                                        </p:attrNameLst>
                                      </p:cBhvr>
                                      <p:to>
                                        <p:strVal val="visible"/>
                                      </p:to>
                                    </p:set>
                                    <p:animEffect transition="in" filter="fade">
                                      <p:cBhvr>
                                        <p:cTn id="13" dur="500"/>
                                        <p:tgtEl>
                                          <p:spTgt spid="6">
                                            <p:txEl>
                                              <p:pRg st="0" end="0"/>
                                            </p:txEl>
                                          </p:spTgt>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5" grpId="0"/>
      <p:bldP spid="6" grpId="0" build="p">
        <p:tmplLst>
          <p:tmpl lvl="1">
            <p:tnLst>
              <p:par>
                <p:cTn presetID="10" presetClass="entr" presetSubtype="0" fill="hold" nodeType="afterEffect">
                  <p:stCondLst>
                    <p:cond delay="0"/>
                  </p:stCondLst>
                  <p:childTnLst>
                    <p:set>
                      <p:cBhvr>
                        <p:cTn dur="1" fill="hold">
                          <p:stCondLst>
                            <p:cond delay="0"/>
                          </p:stCondLst>
                        </p:cTn>
                        <p:tgtEl>
                          <p:spTgt spid="6"/>
                        </p:tgtEl>
                        <p:attrNameLst>
                          <p:attrName>style.visibility</p:attrName>
                        </p:attrNameLst>
                      </p:cBhvr>
                      <p:to>
                        <p:strVal val="visible"/>
                      </p:to>
                    </p:set>
                    <p:animEffect transition="in" filter="fade">
                      <p:cBhvr>
                        <p:cTn dur="500"/>
                        <p:tgtEl>
                          <p:spTgt spid="6"/>
                        </p:tgtEl>
                      </p:cBhvr>
                    </p:animEffect>
                  </p:childTnLst>
                </p:cTn>
              </p:par>
            </p:tnLst>
          </p:tmpl>
        </p:tmplLst>
      </p:bldP>
    </p:bldLst>
  </p:timing>
</p:sldLayout>
</file>

<file path=ppt/slideLayouts/slideLayout91.xml><?xml version="1.0" encoding="utf-8"?>
<p:sldLayout xmlns:a="http://schemas.openxmlformats.org/drawingml/2006/main" xmlns:r="http://schemas.openxmlformats.org/officeDocument/2006/relationships" xmlns:p="http://schemas.openxmlformats.org/presentationml/2006/main" userDrawn="1">
  <p:cSld name="Blank with Footer &amp; Header">
    <p:spTree>
      <p:nvGrpSpPr>
        <p:cNvPr id="1" name=""/>
        <p:cNvGrpSpPr/>
        <p:nvPr/>
      </p:nvGrpSpPr>
      <p:grpSpPr>
        <a:xfrm>
          <a:off x="0" y="0"/>
          <a:ext cx="0" cy="0"/>
          <a:chOff x="0" y="0"/>
          <a:chExt cx="0" cy="0"/>
        </a:xfrm>
      </p:grpSpPr>
      <p:sp>
        <p:nvSpPr>
          <p:cNvPr id="11" name="Round Diagonal Corner Rectangle 10"/>
          <p:cNvSpPr/>
          <p:nvPr userDrawn="1"/>
        </p:nvSpPr>
        <p:spPr>
          <a:xfrm>
            <a:off x="11683189" y="150969"/>
            <a:ext cx="356411" cy="287010"/>
          </a:xfrm>
          <a:prstGeom prst="round2DiagRect">
            <a:avLst>
              <a:gd name="adj1" fmla="val 32340"/>
              <a:gd name="adj2" fmla="val 0"/>
            </a:avLst>
          </a:prstGeom>
          <a:solidFill>
            <a:schemeClr val="accent2">
              <a:lumMod val="75000"/>
            </a:schemeClr>
          </a:solidFill>
          <a:ln w="3175">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solidFill>
                <a:prstClr val="white"/>
              </a:solidFill>
            </a:endParaRPr>
          </a:p>
        </p:txBody>
      </p:sp>
      <p:sp>
        <p:nvSpPr>
          <p:cNvPr id="27" name="Round Diagonal Corner Rectangle 26"/>
          <p:cNvSpPr/>
          <p:nvPr userDrawn="1"/>
        </p:nvSpPr>
        <p:spPr>
          <a:xfrm>
            <a:off x="11665321" y="128915"/>
            <a:ext cx="356411" cy="287010"/>
          </a:xfrm>
          <a:prstGeom prst="round2DiagRect">
            <a:avLst>
              <a:gd name="adj1" fmla="val 32340"/>
              <a:gd name="adj2" fmla="val 0"/>
            </a:avLst>
          </a:prstGeom>
          <a:solidFill>
            <a:schemeClr val="accent2"/>
          </a:solidFill>
          <a:ln w="3175">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solidFill>
                <a:prstClr val="white"/>
              </a:solidFill>
            </a:endParaRPr>
          </a:p>
        </p:txBody>
      </p:sp>
      <p:sp>
        <p:nvSpPr>
          <p:cNvPr id="30" name="Slide Number Placeholder 5"/>
          <p:cNvSpPr txBox="1">
            <a:spLocks/>
          </p:cNvSpPr>
          <p:nvPr userDrawn="1"/>
        </p:nvSpPr>
        <p:spPr>
          <a:xfrm>
            <a:off x="11631266" y="173194"/>
            <a:ext cx="431791" cy="191932"/>
          </a:xfrm>
          <a:prstGeom prst="rect">
            <a:avLst/>
          </a:prstGeom>
        </p:spPr>
        <p:txBody>
          <a:bodyPr vert="horz" lIns="91440" tIns="45720" rIns="91440" bIns="45720" rtlCol="0" anchor="ctr"/>
          <a:lstStyle>
            <a:defPPr>
              <a:defRPr lang="en-US"/>
            </a:defPPr>
            <a:lvl1pPr marL="0" algn="r" defTabSz="914400" rtl="0" eaLnBrk="1" latinLnBrk="0" hangingPunct="1">
              <a:defRPr sz="1200" kern="1200">
                <a:solidFill>
                  <a:schemeClr val="tx1">
                    <a:tint val="75000"/>
                  </a:schemeClr>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fld id="{E97ECB15-F748-C140-A5C3-CF0090C943BA}" type="slidenum">
              <a:rPr lang="en-US" sz="800" smtClean="0">
                <a:solidFill>
                  <a:srgbClr val="FEFEFE"/>
                </a:solidFill>
                <a:latin typeface="Montserrat" charset="0"/>
                <a:ea typeface="Montserrat" charset="0"/>
                <a:cs typeface="Montserrat" charset="0"/>
              </a:rPr>
              <a:pPr algn="ctr"/>
              <a:t>‹#›</a:t>
            </a:fld>
            <a:endParaRPr lang="en-US" sz="800" dirty="0">
              <a:solidFill>
                <a:srgbClr val="FEFEFE"/>
              </a:solidFill>
              <a:latin typeface="Montserrat" charset="0"/>
              <a:ea typeface="Montserrat" charset="0"/>
              <a:cs typeface="Montserrat" charset="0"/>
            </a:endParaRPr>
          </a:p>
        </p:txBody>
      </p:sp>
      <p:grpSp>
        <p:nvGrpSpPr>
          <p:cNvPr id="39" name="Group 38"/>
          <p:cNvGrpSpPr/>
          <p:nvPr userDrawn="1"/>
        </p:nvGrpSpPr>
        <p:grpSpPr>
          <a:xfrm>
            <a:off x="11630394" y="6542411"/>
            <a:ext cx="390167" cy="171788"/>
            <a:chOff x="11125576" y="6251575"/>
            <a:chExt cx="288549" cy="117476"/>
          </a:xfrm>
        </p:grpSpPr>
        <p:sp>
          <p:nvSpPr>
            <p:cNvPr id="33" name="Chevron 32">
              <a:hlinkClick r:id="" action="ppaction://hlinkshowjump?jump=nextslide" tooltip="Next Slide"/>
            </p:cNvPr>
            <p:cNvSpPr/>
            <p:nvPr userDrawn="1"/>
          </p:nvSpPr>
          <p:spPr>
            <a:xfrm>
              <a:off x="11321095" y="6251575"/>
              <a:ext cx="93030" cy="117476"/>
            </a:xfrm>
            <a:prstGeom prst="chevron">
              <a:avLst>
                <a:gd name="adj" fmla="val 66337"/>
              </a:avLst>
            </a:prstGeom>
            <a:solidFill>
              <a:schemeClr val="bg1">
                <a:lumMod val="75000"/>
              </a:schemeClr>
            </a:solidFill>
            <a:ln w="6350">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solidFill>
                  <a:srgbClr val="262626"/>
                </a:solidFill>
              </a:endParaRPr>
            </a:p>
          </p:txBody>
        </p:sp>
        <p:sp>
          <p:nvSpPr>
            <p:cNvPr id="34" name="Chevron 33">
              <a:hlinkClick r:id="" action="ppaction://hlinkshowjump?jump=previousslide" tooltip="Previous Slide"/>
            </p:cNvPr>
            <p:cNvSpPr/>
            <p:nvPr userDrawn="1"/>
          </p:nvSpPr>
          <p:spPr>
            <a:xfrm rot="10800000">
              <a:off x="11125576" y="6251575"/>
              <a:ext cx="93030" cy="117476"/>
            </a:xfrm>
            <a:prstGeom prst="chevron">
              <a:avLst>
                <a:gd name="adj" fmla="val 64003"/>
              </a:avLst>
            </a:prstGeom>
            <a:solidFill>
              <a:schemeClr val="bg1">
                <a:lumMod val="75000"/>
              </a:schemeClr>
            </a:solidFill>
            <a:ln w="6350">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solidFill>
                  <a:srgbClr val="262626"/>
                </a:solidFill>
              </a:endParaRPr>
            </a:p>
          </p:txBody>
        </p:sp>
        <p:cxnSp>
          <p:nvCxnSpPr>
            <p:cNvPr id="38" name="Straight Connector 37"/>
            <p:cNvCxnSpPr/>
            <p:nvPr userDrawn="1"/>
          </p:nvCxnSpPr>
          <p:spPr>
            <a:xfrm flipV="1">
              <a:off x="11268075" y="6251575"/>
              <a:ext cx="0" cy="117476"/>
            </a:xfrm>
            <a:prstGeom prst="line">
              <a:avLst/>
            </a:prstGeom>
            <a:ln w="6350">
              <a:solidFill>
                <a:schemeClr val="bg1">
                  <a:lumMod val="75000"/>
                </a:schemeClr>
              </a:solidFill>
              <a:prstDash val="sysDot"/>
            </a:ln>
          </p:spPr>
          <p:style>
            <a:lnRef idx="1">
              <a:schemeClr val="accent1"/>
            </a:lnRef>
            <a:fillRef idx="0">
              <a:schemeClr val="accent1"/>
            </a:fillRef>
            <a:effectRef idx="0">
              <a:schemeClr val="accent1"/>
            </a:effectRef>
            <a:fontRef idx="minor">
              <a:schemeClr val="tx1"/>
            </a:fontRef>
          </p:style>
        </p:cxnSp>
      </p:grpSp>
      <p:sp>
        <p:nvSpPr>
          <p:cNvPr id="43" name="Text Placeholder 42"/>
          <p:cNvSpPr>
            <a:spLocks noGrp="1"/>
          </p:cNvSpPr>
          <p:nvPr userDrawn="1">
            <p:ph type="body" sz="quarter" idx="10" hasCustomPrompt="1"/>
          </p:nvPr>
        </p:nvSpPr>
        <p:spPr>
          <a:xfrm>
            <a:off x="8544263" y="6514090"/>
            <a:ext cx="2998268" cy="203846"/>
          </a:xfrm>
        </p:spPr>
        <p:txBody>
          <a:bodyPr>
            <a:noAutofit/>
          </a:bodyPr>
          <a:lstStyle>
            <a:lvl1pPr marL="0" indent="0" algn="r">
              <a:buNone/>
              <a:defRPr sz="800" b="0" i="0">
                <a:solidFill>
                  <a:schemeClr val="bg2"/>
                </a:solidFill>
                <a:latin typeface="Montserrat Light" charset="0"/>
                <a:ea typeface="Montserrat Light" charset="0"/>
                <a:cs typeface="Montserrat Light" charset="0"/>
              </a:defRPr>
            </a:lvl1pPr>
            <a:lvl2pPr marL="457200" indent="0" algn="r">
              <a:buNone/>
              <a:defRPr sz="800" b="0" i="0">
                <a:solidFill>
                  <a:schemeClr val="bg2"/>
                </a:solidFill>
                <a:latin typeface="Montserrat Light" charset="0"/>
                <a:ea typeface="Montserrat Light" charset="0"/>
                <a:cs typeface="Montserrat Light" charset="0"/>
              </a:defRPr>
            </a:lvl2pPr>
            <a:lvl3pPr marL="914400" indent="0" algn="r">
              <a:buNone/>
              <a:defRPr sz="800" b="0" i="0">
                <a:solidFill>
                  <a:schemeClr val="bg2"/>
                </a:solidFill>
                <a:latin typeface="Montserrat Light" charset="0"/>
                <a:ea typeface="Montserrat Light" charset="0"/>
                <a:cs typeface="Montserrat Light" charset="0"/>
              </a:defRPr>
            </a:lvl3pPr>
            <a:lvl4pPr marL="1371600" indent="0" algn="r">
              <a:buNone/>
              <a:defRPr sz="800" b="0" i="0">
                <a:solidFill>
                  <a:schemeClr val="bg2"/>
                </a:solidFill>
                <a:latin typeface="Montserrat Light" charset="0"/>
                <a:ea typeface="Montserrat Light" charset="0"/>
                <a:cs typeface="Montserrat Light" charset="0"/>
              </a:defRPr>
            </a:lvl4pPr>
            <a:lvl5pPr marL="1828800" indent="0" algn="r">
              <a:buNone/>
              <a:defRPr sz="800" b="0" i="0">
                <a:solidFill>
                  <a:schemeClr val="bg2"/>
                </a:solidFill>
                <a:latin typeface="Montserrat Light" charset="0"/>
                <a:ea typeface="Montserrat Light" charset="0"/>
                <a:cs typeface="Montserrat Light" charset="0"/>
              </a:defRPr>
            </a:lvl5pPr>
          </a:lstStyle>
          <a:p>
            <a:pPr lvl="0"/>
            <a:r>
              <a:rPr lang="en-US" dirty="0"/>
              <a:t>Click to edit Master text styles for your custom footer</a:t>
            </a:r>
          </a:p>
        </p:txBody>
      </p:sp>
    </p:spTree>
    <p:extLst>
      <p:ext uri="{BB962C8B-B14F-4D97-AF65-F5344CB8AC3E}">
        <p14:creationId xmlns:p14="http://schemas.microsoft.com/office/powerpoint/2010/main" val="3021377847"/>
      </p:ext>
    </p:extLst>
  </p:cSld>
  <p:clrMapOvr>
    <a:masterClrMapping/>
  </p:clrMapOvr>
  <mc:AlternateContent xmlns:mc="http://schemas.openxmlformats.org/markup-compatibility/2006" xmlns:p14="http://schemas.microsoft.com/office/powerpoint/2010/main">
    <mc:Choice Requires="p14">
      <p:transition spd="slow" p14:dur="2500" advTm="3000">
        <p:fade/>
      </p:transition>
    </mc:Choice>
    <mc:Fallback xmlns="">
      <p:transition spd="slow" advTm="3000">
        <p:fade/>
      </p:transition>
    </mc:Fallback>
  </mc:AlternateContent>
  <p:extLst>
    <p:ext uri="{DCECCB84-F9BA-43D5-87BE-67443E8EF086}">
      <p15:sldGuideLst xmlns:p15="http://schemas.microsoft.com/office/powerpoint/2012/main">
        <p15:guide id="1" orient="horz" pos="2160">
          <p15:clr>
            <a:srgbClr val="FBAE40"/>
          </p15:clr>
        </p15:guide>
        <p15:guide id="2" pos="3840">
          <p15:clr>
            <a:srgbClr val="FBAE40"/>
          </p15:clr>
        </p15:guide>
      </p15:sldGuideLst>
    </p:ext>
  </p:extLst>
</p:sldLayout>
</file>

<file path=ppt/slideLayouts/slideLayout92.xml><?xml version="1.0" encoding="utf-8"?>
<p:sldLayout xmlns:a="http://schemas.openxmlformats.org/drawingml/2006/main" xmlns:r="http://schemas.openxmlformats.org/officeDocument/2006/relationships" xmlns:p="http://schemas.openxmlformats.org/presentationml/2006/main" type="title" preserve="1">
  <p:cSld name="标题幻灯片">
    <p:spTree>
      <p:nvGrpSpPr>
        <p:cNvPr id="1" name=""/>
        <p:cNvGrpSpPr/>
        <p:nvPr/>
      </p:nvGrpSpPr>
      <p:grpSpPr>
        <a:xfrm>
          <a:off x="0" y="0"/>
          <a:ext cx="0" cy="0"/>
          <a:chOff x="0" y="0"/>
          <a:chExt cx="0" cy="0"/>
        </a:xfrm>
      </p:grpSpPr>
      <p:sp>
        <p:nvSpPr>
          <p:cNvPr id="2" name="标题 1"/>
          <p:cNvSpPr>
            <a:spLocks noGrp="1"/>
          </p:cNvSpPr>
          <p:nvPr>
            <p:ph type="ctrTitle"/>
          </p:nvPr>
        </p:nvSpPr>
        <p:spPr>
          <a:xfrm>
            <a:off x="914401" y="2130457"/>
            <a:ext cx="10363200" cy="1470025"/>
          </a:xfrm>
        </p:spPr>
        <p:txBody>
          <a:bodyPr/>
          <a:lstStyle/>
          <a:p>
            <a:r>
              <a:rPr lang="en-US" altLang="zh-CN"/>
              <a:t>Click to edit Master title style</a:t>
            </a:r>
            <a:endParaRPr lang="zh-CN" altLang="en-US"/>
          </a:p>
        </p:txBody>
      </p:sp>
      <p:sp>
        <p:nvSpPr>
          <p:cNvPr id="3" name="副标题 2"/>
          <p:cNvSpPr>
            <a:spLocks noGrp="1"/>
          </p:cNvSpPr>
          <p:nvPr>
            <p:ph type="subTitle" idx="1"/>
          </p:nvPr>
        </p:nvSpPr>
        <p:spPr>
          <a:xfrm>
            <a:off x="1828800" y="3886200"/>
            <a:ext cx="8534400" cy="1752600"/>
          </a:xfrm>
        </p:spPr>
        <p:txBody>
          <a:bodyPr/>
          <a:lstStyle>
            <a:lvl1pPr marL="0" indent="0" algn="ctr">
              <a:buNone/>
              <a:defRPr>
                <a:solidFill>
                  <a:schemeClr val="tx1">
                    <a:tint val="75000"/>
                  </a:schemeClr>
                </a:solidFill>
              </a:defRPr>
            </a:lvl1pPr>
            <a:lvl2pPr marL="609267" indent="0" algn="ctr">
              <a:buNone/>
              <a:defRPr>
                <a:solidFill>
                  <a:schemeClr val="tx1">
                    <a:tint val="75000"/>
                  </a:schemeClr>
                </a:solidFill>
              </a:defRPr>
            </a:lvl2pPr>
            <a:lvl3pPr marL="1218570" indent="0" algn="ctr">
              <a:buNone/>
              <a:defRPr>
                <a:solidFill>
                  <a:schemeClr val="tx1">
                    <a:tint val="75000"/>
                  </a:schemeClr>
                </a:solidFill>
              </a:defRPr>
            </a:lvl3pPr>
            <a:lvl4pPr marL="1827848" indent="0" algn="ctr">
              <a:buNone/>
              <a:defRPr>
                <a:solidFill>
                  <a:schemeClr val="tx1">
                    <a:tint val="75000"/>
                  </a:schemeClr>
                </a:solidFill>
              </a:defRPr>
            </a:lvl4pPr>
            <a:lvl5pPr marL="2437138" indent="0" algn="ctr">
              <a:buNone/>
              <a:defRPr>
                <a:solidFill>
                  <a:schemeClr val="tx1">
                    <a:tint val="75000"/>
                  </a:schemeClr>
                </a:solidFill>
              </a:defRPr>
            </a:lvl5pPr>
            <a:lvl6pPr marL="3046404" indent="0" algn="ctr">
              <a:buNone/>
              <a:defRPr>
                <a:solidFill>
                  <a:schemeClr val="tx1">
                    <a:tint val="75000"/>
                  </a:schemeClr>
                </a:solidFill>
              </a:defRPr>
            </a:lvl6pPr>
            <a:lvl7pPr marL="3655671" indent="0" algn="ctr">
              <a:buNone/>
              <a:defRPr>
                <a:solidFill>
                  <a:schemeClr val="tx1">
                    <a:tint val="75000"/>
                  </a:schemeClr>
                </a:solidFill>
              </a:defRPr>
            </a:lvl7pPr>
            <a:lvl8pPr marL="4264960" indent="0" algn="ctr">
              <a:buNone/>
              <a:defRPr>
                <a:solidFill>
                  <a:schemeClr val="tx1">
                    <a:tint val="75000"/>
                  </a:schemeClr>
                </a:solidFill>
              </a:defRPr>
            </a:lvl8pPr>
            <a:lvl9pPr marL="4874239" indent="0" algn="ctr">
              <a:buNone/>
              <a:defRPr>
                <a:solidFill>
                  <a:schemeClr val="tx1">
                    <a:tint val="75000"/>
                  </a:schemeClr>
                </a:solidFill>
              </a:defRPr>
            </a:lvl9pPr>
          </a:lstStyle>
          <a:p>
            <a:r>
              <a:rPr lang="en-US" altLang="zh-CN"/>
              <a:t>Click to edit Master subtitle style</a:t>
            </a:r>
            <a:endParaRPr lang="zh-CN" altLang="en-US"/>
          </a:p>
        </p:txBody>
      </p:sp>
      <p:sp>
        <p:nvSpPr>
          <p:cNvPr id="4" name="日期占位符 3"/>
          <p:cNvSpPr>
            <a:spLocks noGrp="1"/>
          </p:cNvSpPr>
          <p:nvPr>
            <p:ph type="dt" sz="half" idx="10"/>
          </p:nvPr>
        </p:nvSpPr>
        <p:spPr/>
        <p:txBody>
          <a:bodyPr/>
          <a:lstStyle/>
          <a:p>
            <a:fld id="{BB9E6C50-F2B0-4117-AF69-C839F5CC2C8C}" type="datetimeFigureOut">
              <a:rPr lang="zh-CN" altLang="en-US" smtClean="0">
                <a:solidFill>
                  <a:srgbClr val="000000">
                    <a:tint val="75000"/>
                  </a:srgbClr>
                </a:solidFill>
              </a:rPr>
              <a:pPr/>
              <a:t>2021/9/15</a:t>
            </a:fld>
            <a:endParaRPr lang="zh-CN" altLang="en-US">
              <a:solidFill>
                <a:srgbClr val="000000">
                  <a:tint val="75000"/>
                </a:srgbClr>
              </a:solidFill>
            </a:endParaRPr>
          </a:p>
        </p:txBody>
      </p:sp>
      <p:sp>
        <p:nvSpPr>
          <p:cNvPr id="5" name="页脚占位符 4"/>
          <p:cNvSpPr>
            <a:spLocks noGrp="1"/>
          </p:cNvSpPr>
          <p:nvPr>
            <p:ph type="ftr" sz="quarter" idx="11"/>
          </p:nvPr>
        </p:nvSpPr>
        <p:spPr/>
        <p:txBody>
          <a:bodyPr/>
          <a:lstStyle/>
          <a:p>
            <a:endParaRPr lang="zh-CN" altLang="en-US">
              <a:solidFill>
                <a:srgbClr val="000000">
                  <a:tint val="75000"/>
                </a:srgbClr>
              </a:solidFill>
            </a:endParaRPr>
          </a:p>
        </p:txBody>
      </p:sp>
      <p:sp>
        <p:nvSpPr>
          <p:cNvPr id="6" name="灯片编号占位符 5"/>
          <p:cNvSpPr>
            <a:spLocks noGrp="1"/>
          </p:cNvSpPr>
          <p:nvPr>
            <p:ph type="sldNum" sz="quarter" idx="12"/>
          </p:nvPr>
        </p:nvSpPr>
        <p:spPr/>
        <p:txBody>
          <a:bodyPr/>
          <a:lstStyle/>
          <a:p>
            <a:fld id="{2B6AB1BC-A075-4A18-8F82-2A7D645F5683}" type="slidenum">
              <a:rPr lang="zh-CN" altLang="en-US" smtClean="0">
                <a:solidFill>
                  <a:srgbClr val="000000">
                    <a:tint val="75000"/>
                  </a:srgbClr>
                </a:solidFill>
              </a:rPr>
              <a:pPr/>
              <a:t>‹#›</a:t>
            </a:fld>
            <a:endParaRPr lang="zh-CN" altLang="en-US">
              <a:solidFill>
                <a:srgbClr val="000000">
                  <a:tint val="75000"/>
                </a:srgbClr>
              </a:solidFill>
            </a:endParaRPr>
          </a:p>
        </p:txBody>
      </p:sp>
    </p:spTree>
    <p:extLst>
      <p:ext uri="{BB962C8B-B14F-4D97-AF65-F5344CB8AC3E}">
        <p14:creationId xmlns:p14="http://schemas.microsoft.com/office/powerpoint/2010/main" val="1664117523"/>
      </p:ext>
    </p:extLst>
  </p:cSld>
  <p:clrMapOvr>
    <a:masterClrMapping/>
  </p:clrMapOvr>
  <mc:AlternateContent xmlns:mc="http://schemas.openxmlformats.org/markup-compatibility/2006" xmlns:p14="http://schemas.microsoft.com/office/powerpoint/2010/main">
    <mc:Choice Requires="p14">
      <p:transition spd="slow" p14:dur="2000" advClick="0" advTm="3000">
        <p:random/>
      </p:transition>
    </mc:Choice>
    <mc:Fallback xmlns="">
      <p:transition spd="slow" advClick="0" advTm="3000">
        <p:random/>
      </p:transition>
    </mc:Fallback>
  </mc:AlternateContent>
</p:sldLayout>
</file>

<file path=ppt/slideLayouts/slideLayout93.xml><?xml version="1.0" encoding="utf-8"?>
<p:sldLayout xmlns:a="http://schemas.openxmlformats.org/drawingml/2006/main" xmlns:r="http://schemas.openxmlformats.org/officeDocument/2006/relationships" xmlns:p="http://schemas.openxmlformats.org/presentationml/2006/main" preserve="1" userDrawn="1">
  <p:cSld name="标题和内容">
    <p:spTree>
      <p:nvGrpSpPr>
        <p:cNvPr id="1" name=""/>
        <p:cNvGrpSpPr/>
        <p:nvPr/>
      </p:nvGrpSpPr>
      <p:grpSpPr>
        <a:xfrm>
          <a:off x="0" y="0"/>
          <a:ext cx="0" cy="0"/>
          <a:chOff x="0" y="0"/>
          <a:chExt cx="0" cy="0"/>
        </a:xfrm>
      </p:grpSpPr>
    </p:spTree>
    <p:extLst>
      <p:ext uri="{BB962C8B-B14F-4D97-AF65-F5344CB8AC3E}">
        <p14:creationId xmlns:p14="http://schemas.microsoft.com/office/powerpoint/2010/main" val="3319892469"/>
      </p:ext>
    </p:extLst>
  </p:cSld>
  <p:clrMapOvr>
    <a:masterClrMapping/>
  </p:clrMapOvr>
  <mc:AlternateContent xmlns:mc="http://schemas.openxmlformats.org/markup-compatibility/2006" xmlns:p14="http://schemas.microsoft.com/office/powerpoint/2010/main">
    <mc:Choice Requires="p14">
      <p:transition spd="slow" p14:dur="2000" advClick="0" advTm="3000">
        <p:random/>
      </p:transition>
    </mc:Choice>
    <mc:Fallback xmlns="">
      <p:transition spd="slow" advClick="0" advTm="3000">
        <p:random/>
      </p:transition>
    </mc:Fallback>
  </mc:AlternateContent>
</p:sldLayout>
</file>

<file path=ppt/slideLayouts/slideLayout94.xml><?xml version="1.0" encoding="utf-8"?>
<p:sldLayout xmlns:a="http://schemas.openxmlformats.org/drawingml/2006/main" xmlns:r="http://schemas.openxmlformats.org/officeDocument/2006/relationships" xmlns:p="http://schemas.openxmlformats.org/presentationml/2006/main" preserve="1" userDrawn="1">
  <p:cSld name="内容">
    <p:bg>
      <p:bgPr>
        <a:gradFill flip="none" rotWithShape="1">
          <a:gsLst>
            <a:gs pos="71000">
              <a:schemeClr val="bg1"/>
            </a:gs>
            <a:gs pos="21000">
              <a:schemeClr val="bg1"/>
            </a:gs>
            <a:gs pos="0">
              <a:schemeClr val="accent4">
                <a:alpha val="12000"/>
              </a:schemeClr>
            </a:gs>
            <a:gs pos="100000">
              <a:schemeClr val="accent1">
                <a:lumMod val="20000"/>
                <a:lumOff val="80000"/>
                <a:alpha val="58000"/>
              </a:schemeClr>
            </a:gs>
          </a:gsLst>
          <a:lin ang="16200000" scaled="1"/>
          <a:tileRect/>
        </a:gradFill>
        <a:effectLst/>
      </p:bgPr>
    </p:bg>
    <p:spTree>
      <p:nvGrpSpPr>
        <p:cNvPr id="1" name=""/>
        <p:cNvGrpSpPr/>
        <p:nvPr/>
      </p:nvGrpSpPr>
      <p:grpSpPr>
        <a:xfrm>
          <a:off x="0" y="0"/>
          <a:ext cx="0" cy="0"/>
          <a:chOff x="0" y="0"/>
          <a:chExt cx="0" cy="0"/>
        </a:xfrm>
      </p:grpSpPr>
      <p:pic>
        <p:nvPicPr>
          <p:cNvPr id="12" name="图片 11"/>
          <p:cNvPicPr>
            <a:picLocks noChangeAspect="1"/>
          </p:cNvPicPr>
          <p:nvPr userDrawn="1"/>
        </p:nvPicPr>
        <p:blipFill>
          <a:blip r:embed="rId2" cstate="print">
            <a:extLst>
              <a:ext uri="{28A0092B-C50C-407E-A947-70E740481C1C}">
                <a14:useLocalDpi xmlns:a14="http://schemas.microsoft.com/office/drawing/2010/main" val="0"/>
              </a:ext>
            </a:extLst>
          </a:blip>
          <a:stretch>
            <a:fillRect/>
          </a:stretch>
        </p:blipFill>
        <p:spPr>
          <a:xfrm flipH="1">
            <a:off x="-2322735" y="-835856"/>
            <a:ext cx="13314565" cy="1576557"/>
          </a:xfrm>
          <a:prstGeom prst="rect">
            <a:avLst/>
          </a:prstGeom>
        </p:spPr>
      </p:pic>
      <p:pic>
        <p:nvPicPr>
          <p:cNvPr id="13" name="图片 12"/>
          <p:cNvPicPr>
            <a:picLocks noChangeAspect="1"/>
          </p:cNvPicPr>
          <p:nvPr userDrawn="1"/>
        </p:nvPicPr>
        <p:blipFill>
          <a:blip r:embed="rId3" cstate="print">
            <a:extLst>
              <a:ext uri="{28A0092B-C50C-407E-A947-70E740481C1C}">
                <a14:useLocalDpi xmlns:a14="http://schemas.microsoft.com/office/drawing/2010/main" val="0"/>
              </a:ext>
            </a:extLst>
          </a:blip>
          <a:stretch>
            <a:fillRect/>
          </a:stretch>
        </p:blipFill>
        <p:spPr>
          <a:xfrm>
            <a:off x="9791696" y="6021289"/>
            <a:ext cx="2400337" cy="959467"/>
          </a:xfrm>
          <a:prstGeom prst="rect">
            <a:avLst/>
          </a:prstGeom>
        </p:spPr>
      </p:pic>
    </p:spTree>
    <p:extLst>
      <p:ext uri="{BB962C8B-B14F-4D97-AF65-F5344CB8AC3E}">
        <p14:creationId xmlns:p14="http://schemas.microsoft.com/office/powerpoint/2010/main" val="2590381963"/>
      </p:ext>
    </p:extLst>
  </p:cSld>
  <p:clrMapOvr>
    <a:masterClrMapping/>
  </p:clrMapOvr>
  <mc:AlternateContent xmlns:mc="http://schemas.openxmlformats.org/markup-compatibility/2006" xmlns:p14="http://schemas.microsoft.com/office/powerpoint/2010/main">
    <mc:Choice Requires="p14">
      <p:transition spd="slow" p14:dur="2000" advClick="0" advTm="3000">
        <p:random/>
      </p:transition>
    </mc:Choice>
    <mc:Fallback xmlns="">
      <p:transition spd="slow" advClick="0" advTm="3000">
        <p:random/>
      </p:transition>
    </mc:Fallback>
  </mc:AlternateContent>
</p:sldLayout>
</file>

<file path=ppt/slideLayouts/slideLayout95.xml><?xml version="1.0" encoding="utf-8"?>
<p:sldLayout xmlns:a="http://schemas.openxmlformats.org/drawingml/2006/main" xmlns:r="http://schemas.openxmlformats.org/officeDocument/2006/relationships" xmlns:p="http://schemas.openxmlformats.org/presentationml/2006/main" preserve="1" userDrawn="1">
  <p:cSld name="3_内容">
    <p:bg>
      <p:bgPr>
        <a:gradFill flip="none" rotWithShape="1">
          <a:gsLst>
            <a:gs pos="71000">
              <a:schemeClr val="bg1"/>
            </a:gs>
            <a:gs pos="21000">
              <a:schemeClr val="bg1"/>
            </a:gs>
            <a:gs pos="0">
              <a:schemeClr val="accent4">
                <a:alpha val="12000"/>
              </a:schemeClr>
            </a:gs>
            <a:gs pos="100000">
              <a:schemeClr val="accent1">
                <a:lumMod val="20000"/>
                <a:lumOff val="80000"/>
                <a:alpha val="58000"/>
              </a:schemeClr>
            </a:gs>
          </a:gsLst>
          <a:lin ang="16200000" scaled="1"/>
          <a:tileRect/>
        </a:gradFill>
        <a:effectLst/>
      </p:bgPr>
    </p:bg>
    <p:spTree>
      <p:nvGrpSpPr>
        <p:cNvPr id="1" name=""/>
        <p:cNvGrpSpPr/>
        <p:nvPr/>
      </p:nvGrpSpPr>
      <p:grpSpPr>
        <a:xfrm>
          <a:off x="0" y="0"/>
          <a:ext cx="0" cy="0"/>
          <a:chOff x="0" y="0"/>
          <a:chExt cx="0" cy="0"/>
        </a:xfrm>
      </p:grpSpPr>
      <p:pic>
        <p:nvPicPr>
          <p:cNvPr id="2" name="图片 1"/>
          <p:cNvPicPr>
            <a:picLocks noChangeAspect="1"/>
          </p:cNvPicPr>
          <p:nvPr userDrawn="1"/>
        </p:nvPicPr>
        <p:blipFill>
          <a:blip r:embed="rId2" cstate="print">
            <a:extLst>
              <a:ext uri="{28A0092B-C50C-407E-A947-70E740481C1C}">
                <a14:useLocalDpi xmlns:a14="http://schemas.microsoft.com/office/drawing/2010/main" val="0"/>
              </a:ext>
            </a:extLst>
          </a:blip>
          <a:stretch>
            <a:fillRect/>
          </a:stretch>
        </p:blipFill>
        <p:spPr>
          <a:xfrm>
            <a:off x="9791696" y="6021289"/>
            <a:ext cx="2400337" cy="959467"/>
          </a:xfrm>
          <a:prstGeom prst="rect">
            <a:avLst/>
          </a:prstGeom>
        </p:spPr>
      </p:pic>
      <p:pic>
        <p:nvPicPr>
          <p:cNvPr id="12" name="图片 11"/>
          <p:cNvPicPr>
            <a:picLocks noChangeAspect="1"/>
          </p:cNvPicPr>
          <p:nvPr userDrawn="1"/>
        </p:nvPicPr>
        <p:blipFill>
          <a:blip r:embed="rId3" cstate="print">
            <a:extLst>
              <a:ext uri="{28A0092B-C50C-407E-A947-70E740481C1C}">
                <a14:useLocalDpi xmlns:a14="http://schemas.microsoft.com/office/drawing/2010/main" val="0"/>
              </a:ext>
            </a:extLst>
          </a:blip>
          <a:stretch>
            <a:fillRect/>
          </a:stretch>
        </p:blipFill>
        <p:spPr>
          <a:xfrm flipH="1">
            <a:off x="-2322735" y="-835856"/>
            <a:ext cx="13314565" cy="1576557"/>
          </a:xfrm>
          <a:prstGeom prst="rect">
            <a:avLst/>
          </a:prstGeom>
        </p:spPr>
      </p:pic>
    </p:spTree>
    <p:extLst>
      <p:ext uri="{BB962C8B-B14F-4D97-AF65-F5344CB8AC3E}">
        <p14:creationId xmlns:p14="http://schemas.microsoft.com/office/powerpoint/2010/main" val="958201401"/>
      </p:ext>
    </p:extLst>
  </p:cSld>
  <p:clrMapOvr>
    <a:masterClrMapping/>
  </p:clrMapOvr>
  <mc:AlternateContent xmlns:mc="http://schemas.openxmlformats.org/markup-compatibility/2006" xmlns:p14="http://schemas.microsoft.com/office/powerpoint/2010/main">
    <mc:Choice Requires="p14">
      <p:transition spd="slow" p14:dur="2000" advClick="0" advTm="3000">
        <p:random/>
      </p:transition>
    </mc:Choice>
    <mc:Fallback xmlns="">
      <p:transition spd="slow" advClick="0" advTm="3000">
        <p:random/>
      </p:transition>
    </mc:Fallback>
  </mc:AlternateContent>
</p:sldLayout>
</file>

<file path=ppt/slideLayouts/slideLayout96.xml><?xml version="1.0" encoding="utf-8"?>
<p:sldLayout xmlns:a="http://schemas.openxmlformats.org/drawingml/2006/main" xmlns:r="http://schemas.openxmlformats.org/officeDocument/2006/relationships" xmlns:p="http://schemas.openxmlformats.org/presentationml/2006/main" preserve="1" userDrawn="1">
  <p:cSld name="2_内容">
    <p:spTree>
      <p:nvGrpSpPr>
        <p:cNvPr id="1" name=""/>
        <p:cNvGrpSpPr/>
        <p:nvPr/>
      </p:nvGrpSpPr>
      <p:grpSpPr>
        <a:xfrm>
          <a:off x="0" y="0"/>
          <a:ext cx="0" cy="0"/>
          <a:chOff x="0" y="0"/>
          <a:chExt cx="0" cy="0"/>
        </a:xfrm>
      </p:grpSpPr>
      <p:pic>
        <p:nvPicPr>
          <p:cNvPr id="3" name="图片 2"/>
          <p:cNvPicPr>
            <a:picLocks noChangeAspect="1"/>
          </p:cNvPicPr>
          <p:nvPr userDrawn="1"/>
        </p:nvPicPr>
        <p:blipFill>
          <a:blip r:embed="rId2" cstate="print">
            <a:extLst>
              <a:ext uri="{BEBA8EAE-BF5A-486C-A8C5-ECC9F3942E4B}">
                <a14:imgProps xmlns:a14="http://schemas.microsoft.com/office/drawing/2010/main">
                  <a14:imgLayer r:embed="rId3">
                    <a14:imgEffect>
                      <a14:brightnessContrast contrast="20000"/>
                    </a14:imgEffect>
                  </a14:imgLayer>
                </a14:imgProps>
              </a:ext>
              <a:ext uri="{28A0092B-C50C-407E-A947-70E740481C1C}">
                <a14:useLocalDpi xmlns:a14="http://schemas.microsoft.com/office/drawing/2010/main" val="0"/>
              </a:ext>
            </a:extLst>
          </a:blip>
          <a:stretch>
            <a:fillRect/>
          </a:stretch>
        </p:blipFill>
        <p:spPr>
          <a:xfrm>
            <a:off x="0" y="1508791"/>
            <a:ext cx="12192000" cy="3492500"/>
          </a:xfrm>
          <a:prstGeom prst="rect">
            <a:avLst/>
          </a:prstGeom>
        </p:spPr>
      </p:pic>
      <p:pic>
        <p:nvPicPr>
          <p:cNvPr id="4" name="图片 3"/>
          <p:cNvPicPr>
            <a:picLocks noChangeAspect="1"/>
          </p:cNvPicPr>
          <p:nvPr userDrawn="1"/>
        </p:nvPicPr>
        <p:blipFill>
          <a:blip r:embed="rId4" cstate="print">
            <a:extLst>
              <a:ext uri="{28A0092B-C50C-407E-A947-70E740481C1C}">
                <a14:useLocalDpi xmlns:a14="http://schemas.microsoft.com/office/drawing/2010/main" val="0"/>
              </a:ext>
            </a:extLst>
          </a:blip>
          <a:stretch>
            <a:fillRect/>
          </a:stretch>
        </p:blipFill>
        <p:spPr>
          <a:xfrm>
            <a:off x="9552386" y="5001289"/>
            <a:ext cx="2856617" cy="2856619"/>
          </a:xfrm>
          <a:prstGeom prst="rect">
            <a:avLst/>
          </a:prstGeom>
        </p:spPr>
      </p:pic>
      <p:grpSp>
        <p:nvGrpSpPr>
          <p:cNvPr id="11" name="组合 10"/>
          <p:cNvGrpSpPr/>
          <p:nvPr userDrawn="1"/>
        </p:nvGrpSpPr>
        <p:grpSpPr>
          <a:xfrm>
            <a:off x="-1901479" y="-74385"/>
            <a:ext cx="15299227" cy="2077769"/>
            <a:chOff x="-900605" y="-49427"/>
            <a:chExt cx="5490815" cy="745701"/>
          </a:xfrm>
        </p:grpSpPr>
        <p:pic>
          <p:nvPicPr>
            <p:cNvPr id="12" name="图片 11"/>
            <p:cNvPicPr>
              <a:picLocks noChangeAspect="1"/>
            </p:cNvPicPr>
            <p:nvPr userDrawn="1"/>
          </p:nvPicPr>
          <p:blipFill rotWithShape="1">
            <a:blip r:embed="rId5" cstate="print">
              <a:extLst>
                <a:ext uri="{28A0092B-C50C-407E-A947-70E740481C1C}">
                  <a14:useLocalDpi xmlns:a14="http://schemas.microsoft.com/office/drawing/2010/main" val="0"/>
                </a:ext>
              </a:extLst>
            </a:blip>
            <a:srcRect b="22727"/>
            <a:stretch>
              <a:fillRect/>
            </a:stretch>
          </p:blipFill>
          <p:spPr>
            <a:xfrm rot="5400000">
              <a:off x="3006573" y="-914061"/>
              <a:ext cx="719003" cy="2448271"/>
            </a:xfrm>
            <a:prstGeom prst="rect">
              <a:avLst/>
            </a:prstGeom>
            <a:effectLst>
              <a:outerShdw blurRad="50800" dist="38100" dir="5400000" algn="t" rotWithShape="0">
                <a:prstClr val="black">
                  <a:alpha val="40000"/>
                </a:prstClr>
              </a:outerShdw>
            </a:effectLst>
          </p:spPr>
        </p:pic>
        <p:pic>
          <p:nvPicPr>
            <p:cNvPr id="13" name="图片 12"/>
            <p:cNvPicPr>
              <a:picLocks noChangeAspect="1"/>
            </p:cNvPicPr>
            <p:nvPr userDrawn="1"/>
          </p:nvPicPr>
          <p:blipFill>
            <a:blip r:embed="rId5" cstate="print">
              <a:extLst>
                <a:ext uri="{28A0092B-C50C-407E-A947-70E740481C1C}">
                  <a14:useLocalDpi xmlns:a14="http://schemas.microsoft.com/office/drawing/2010/main" val="0"/>
                </a:ext>
              </a:extLst>
            </a:blip>
            <a:stretch>
              <a:fillRect/>
            </a:stretch>
          </p:blipFill>
          <p:spPr>
            <a:xfrm rot="5400000">
              <a:off x="324070" y="-1247404"/>
              <a:ext cx="719003" cy="3168354"/>
            </a:xfrm>
            <a:prstGeom prst="rect">
              <a:avLst/>
            </a:prstGeom>
            <a:effectLst>
              <a:outerShdw blurRad="50800" dist="38100" dir="5400000" algn="t" rotWithShape="0">
                <a:prstClr val="black">
                  <a:alpha val="40000"/>
                </a:prstClr>
              </a:outerShdw>
            </a:effectLst>
          </p:spPr>
        </p:pic>
      </p:grpSp>
    </p:spTree>
    <p:extLst>
      <p:ext uri="{BB962C8B-B14F-4D97-AF65-F5344CB8AC3E}">
        <p14:creationId xmlns:p14="http://schemas.microsoft.com/office/powerpoint/2010/main" val="499203856"/>
      </p:ext>
    </p:extLst>
  </p:cSld>
  <p:clrMapOvr>
    <a:masterClrMapping/>
  </p:clrMapOvr>
  <mc:AlternateContent xmlns:mc="http://schemas.openxmlformats.org/markup-compatibility/2006" xmlns:p14="http://schemas.microsoft.com/office/powerpoint/2010/main">
    <mc:Choice Requires="p14">
      <p:transition spd="slow" p14:dur="2000" advClick="0" advTm="3000">
        <p:random/>
      </p:transition>
    </mc:Choice>
    <mc:Fallback xmlns="">
      <p:transition spd="slow" advClick="0" advTm="3000">
        <p:random/>
      </p:transition>
    </mc:Fallback>
  </mc:AlternateContent>
</p:sldLayout>
</file>

<file path=ppt/slideLayouts/slideLayout97.xml><?xml version="1.0" encoding="utf-8"?>
<p:sldLayout xmlns:a="http://schemas.openxmlformats.org/drawingml/2006/main" xmlns:r="http://schemas.openxmlformats.org/officeDocument/2006/relationships" xmlns:p="http://schemas.openxmlformats.org/presentationml/2006/main" preserve="1" userDrawn="1">
  <p:cSld name="1_内容">
    <p:spTree>
      <p:nvGrpSpPr>
        <p:cNvPr id="1" name=""/>
        <p:cNvGrpSpPr/>
        <p:nvPr/>
      </p:nvGrpSpPr>
      <p:grpSpPr>
        <a:xfrm>
          <a:off x="0" y="0"/>
          <a:ext cx="0" cy="0"/>
          <a:chOff x="0" y="0"/>
          <a:chExt cx="0" cy="0"/>
        </a:xfrm>
      </p:grpSpPr>
      <p:pic>
        <p:nvPicPr>
          <p:cNvPr id="3" name="图片 2"/>
          <p:cNvPicPr>
            <a:picLocks noChangeAspect="1"/>
          </p:cNvPicPr>
          <p:nvPr userDrawn="1"/>
        </p:nvPicPr>
        <p:blipFill>
          <a:blip r:embed="rId2" cstate="print">
            <a:extLst>
              <a:ext uri="{28A0092B-C50C-407E-A947-70E740481C1C}">
                <a14:useLocalDpi xmlns:a14="http://schemas.microsoft.com/office/drawing/2010/main" val="0"/>
              </a:ext>
            </a:extLst>
          </a:blip>
          <a:stretch>
            <a:fillRect/>
          </a:stretch>
        </p:blipFill>
        <p:spPr>
          <a:xfrm>
            <a:off x="0" y="2276879"/>
            <a:ext cx="12192000" cy="3492500"/>
          </a:xfrm>
          <a:prstGeom prst="rect">
            <a:avLst/>
          </a:prstGeom>
        </p:spPr>
      </p:pic>
      <p:grpSp>
        <p:nvGrpSpPr>
          <p:cNvPr id="4" name="组合 3"/>
          <p:cNvGrpSpPr/>
          <p:nvPr userDrawn="1"/>
        </p:nvGrpSpPr>
        <p:grpSpPr>
          <a:xfrm>
            <a:off x="-1901479" y="-74385"/>
            <a:ext cx="15299227" cy="2077769"/>
            <a:chOff x="-900605" y="-49427"/>
            <a:chExt cx="5490815" cy="745701"/>
          </a:xfrm>
        </p:grpSpPr>
        <p:pic>
          <p:nvPicPr>
            <p:cNvPr id="5" name="图片 4"/>
            <p:cNvPicPr>
              <a:picLocks noChangeAspect="1"/>
            </p:cNvPicPr>
            <p:nvPr userDrawn="1"/>
          </p:nvPicPr>
          <p:blipFill rotWithShape="1">
            <a:blip r:embed="rId3" cstate="print">
              <a:extLst>
                <a:ext uri="{28A0092B-C50C-407E-A947-70E740481C1C}">
                  <a14:useLocalDpi xmlns:a14="http://schemas.microsoft.com/office/drawing/2010/main" val="0"/>
                </a:ext>
              </a:extLst>
            </a:blip>
            <a:srcRect b="22727"/>
            <a:stretch>
              <a:fillRect/>
            </a:stretch>
          </p:blipFill>
          <p:spPr>
            <a:xfrm rot="5400000">
              <a:off x="3006573" y="-914061"/>
              <a:ext cx="719003" cy="2448271"/>
            </a:xfrm>
            <a:prstGeom prst="rect">
              <a:avLst/>
            </a:prstGeom>
            <a:effectLst>
              <a:outerShdw blurRad="50800" dist="38100" dir="5400000" algn="t" rotWithShape="0">
                <a:prstClr val="black">
                  <a:alpha val="40000"/>
                </a:prstClr>
              </a:outerShdw>
            </a:effectLst>
          </p:spPr>
        </p:pic>
        <p:pic>
          <p:nvPicPr>
            <p:cNvPr id="6" name="图片 5"/>
            <p:cNvPicPr>
              <a:picLocks noChangeAspect="1"/>
            </p:cNvPicPr>
            <p:nvPr userDrawn="1"/>
          </p:nvPicPr>
          <p:blipFill>
            <a:blip r:embed="rId3" cstate="print">
              <a:extLst>
                <a:ext uri="{28A0092B-C50C-407E-A947-70E740481C1C}">
                  <a14:useLocalDpi xmlns:a14="http://schemas.microsoft.com/office/drawing/2010/main" val="0"/>
                </a:ext>
              </a:extLst>
            </a:blip>
            <a:stretch>
              <a:fillRect/>
            </a:stretch>
          </p:blipFill>
          <p:spPr>
            <a:xfrm rot="5400000">
              <a:off x="324070" y="-1247404"/>
              <a:ext cx="719003" cy="3168354"/>
            </a:xfrm>
            <a:prstGeom prst="rect">
              <a:avLst/>
            </a:prstGeom>
            <a:effectLst>
              <a:outerShdw blurRad="50800" dist="38100" dir="5400000" algn="t" rotWithShape="0">
                <a:prstClr val="black">
                  <a:alpha val="40000"/>
                </a:prstClr>
              </a:outerShdw>
            </a:effectLst>
          </p:spPr>
        </p:pic>
      </p:grpSp>
    </p:spTree>
    <p:extLst>
      <p:ext uri="{BB962C8B-B14F-4D97-AF65-F5344CB8AC3E}">
        <p14:creationId xmlns:p14="http://schemas.microsoft.com/office/powerpoint/2010/main" val="4117588007"/>
      </p:ext>
    </p:extLst>
  </p:cSld>
  <p:clrMapOvr>
    <a:masterClrMapping/>
  </p:clrMapOvr>
  <mc:AlternateContent xmlns:mc="http://schemas.openxmlformats.org/markup-compatibility/2006" xmlns:p14="http://schemas.microsoft.com/office/powerpoint/2010/main">
    <mc:Choice Requires="p14">
      <p:transition spd="slow" p14:dur="2000" advClick="0" advTm="3000">
        <p:random/>
      </p:transition>
    </mc:Choice>
    <mc:Fallback xmlns="">
      <p:transition spd="slow" advClick="0" advTm="3000">
        <p:random/>
      </p:transition>
    </mc:Fallback>
  </mc:AlternateContent>
</p:sldLayout>
</file>

<file path=ppt/slideLayouts/slideLayout98.xml><?xml version="1.0" encoding="utf-8"?>
<p:sldLayout xmlns:a="http://schemas.openxmlformats.org/drawingml/2006/main" xmlns:r="http://schemas.openxmlformats.org/officeDocument/2006/relationships" xmlns:p="http://schemas.openxmlformats.org/presentationml/2006/main" type="secHead" preserve="1">
  <p:cSld name="节标题">
    <p:spTree>
      <p:nvGrpSpPr>
        <p:cNvPr id="1" name=""/>
        <p:cNvGrpSpPr/>
        <p:nvPr/>
      </p:nvGrpSpPr>
      <p:grpSpPr>
        <a:xfrm>
          <a:off x="0" y="0"/>
          <a:ext cx="0" cy="0"/>
          <a:chOff x="0" y="0"/>
          <a:chExt cx="0" cy="0"/>
        </a:xfrm>
      </p:grpSpPr>
      <p:sp>
        <p:nvSpPr>
          <p:cNvPr id="2" name="标题 1"/>
          <p:cNvSpPr>
            <a:spLocks noGrp="1"/>
          </p:cNvSpPr>
          <p:nvPr>
            <p:ph type="title"/>
          </p:nvPr>
        </p:nvSpPr>
        <p:spPr>
          <a:xfrm>
            <a:off x="963084" y="4406901"/>
            <a:ext cx="10363200" cy="1362075"/>
          </a:xfrm>
        </p:spPr>
        <p:txBody>
          <a:bodyPr anchor="t"/>
          <a:lstStyle>
            <a:lvl1pPr algn="l">
              <a:defRPr sz="5300" b="1" cap="all"/>
            </a:lvl1pPr>
          </a:lstStyle>
          <a:p>
            <a:r>
              <a:rPr lang="en-US" altLang="zh-CN"/>
              <a:t>Click to edit Master title style</a:t>
            </a:r>
            <a:endParaRPr lang="zh-CN" altLang="en-US"/>
          </a:p>
        </p:txBody>
      </p:sp>
      <p:sp>
        <p:nvSpPr>
          <p:cNvPr id="3" name="文本占位符 2"/>
          <p:cNvSpPr>
            <a:spLocks noGrp="1"/>
          </p:cNvSpPr>
          <p:nvPr>
            <p:ph type="body" idx="1"/>
          </p:nvPr>
        </p:nvSpPr>
        <p:spPr>
          <a:xfrm>
            <a:off x="963084" y="2906713"/>
            <a:ext cx="10363200" cy="1500187"/>
          </a:xfrm>
        </p:spPr>
        <p:txBody>
          <a:bodyPr anchor="b"/>
          <a:lstStyle>
            <a:lvl1pPr marL="0" indent="0">
              <a:buNone/>
              <a:defRPr sz="2700">
                <a:solidFill>
                  <a:schemeClr val="tx1">
                    <a:tint val="75000"/>
                  </a:schemeClr>
                </a:solidFill>
              </a:defRPr>
            </a:lvl1pPr>
            <a:lvl2pPr marL="609267" indent="0">
              <a:buNone/>
              <a:defRPr sz="2400">
                <a:solidFill>
                  <a:schemeClr val="tx1">
                    <a:tint val="75000"/>
                  </a:schemeClr>
                </a:solidFill>
              </a:defRPr>
            </a:lvl2pPr>
            <a:lvl3pPr marL="1218570" indent="0">
              <a:buNone/>
              <a:defRPr sz="2100">
                <a:solidFill>
                  <a:schemeClr val="tx1">
                    <a:tint val="75000"/>
                  </a:schemeClr>
                </a:solidFill>
              </a:defRPr>
            </a:lvl3pPr>
            <a:lvl4pPr marL="1827848" indent="0">
              <a:buNone/>
              <a:defRPr sz="1900">
                <a:solidFill>
                  <a:schemeClr val="tx1">
                    <a:tint val="75000"/>
                  </a:schemeClr>
                </a:solidFill>
              </a:defRPr>
            </a:lvl4pPr>
            <a:lvl5pPr marL="2437138" indent="0">
              <a:buNone/>
              <a:defRPr sz="1900">
                <a:solidFill>
                  <a:schemeClr val="tx1">
                    <a:tint val="75000"/>
                  </a:schemeClr>
                </a:solidFill>
              </a:defRPr>
            </a:lvl5pPr>
            <a:lvl6pPr marL="3046404" indent="0">
              <a:buNone/>
              <a:defRPr sz="1900">
                <a:solidFill>
                  <a:schemeClr val="tx1">
                    <a:tint val="75000"/>
                  </a:schemeClr>
                </a:solidFill>
              </a:defRPr>
            </a:lvl6pPr>
            <a:lvl7pPr marL="3655671" indent="0">
              <a:buNone/>
              <a:defRPr sz="1900">
                <a:solidFill>
                  <a:schemeClr val="tx1">
                    <a:tint val="75000"/>
                  </a:schemeClr>
                </a:solidFill>
              </a:defRPr>
            </a:lvl7pPr>
            <a:lvl8pPr marL="4264960" indent="0">
              <a:buNone/>
              <a:defRPr sz="1900">
                <a:solidFill>
                  <a:schemeClr val="tx1">
                    <a:tint val="75000"/>
                  </a:schemeClr>
                </a:solidFill>
              </a:defRPr>
            </a:lvl8pPr>
            <a:lvl9pPr marL="4874239" indent="0">
              <a:buNone/>
              <a:defRPr sz="1900">
                <a:solidFill>
                  <a:schemeClr val="tx1">
                    <a:tint val="75000"/>
                  </a:schemeClr>
                </a:solidFill>
              </a:defRPr>
            </a:lvl9pPr>
          </a:lstStyle>
          <a:p>
            <a:pPr lvl="0"/>
            <a:r>
              <a:rPr lang="en-US" altLang="zh-CN"/>
              <a:t>Click to edit Master text styles</a:t>
            </a:r>
          </a:p>
        </p:txBody>
      </p:sp>
      <p:sp>
        <p:nvSpPr>
          <p:cNvPr id="4" name="日期占位符 3"/>
          <p:cNvSpPr>
            <a:spLocks noGrp="1"/>
          </p:cNvSpPr>
          <p:nvPr>
            <p:ph type="dt" sz="half" idx="10"/>
          </p:nvPr>
        </p:nvSpPr>
        <p:spPr/>
        <p:txBody>
          <a:bodyPr/>
          <a:lstStyle/>
          <a:p>
            <a:fld id="{BB9E6C50-F2B0-4117-AF69-C839F5CC2C8C}" type="datetimeFigureOut">
              <a:rPr lang="zh-CN" altLang="en-US" smtClean="0">
                <a:solidFill>
                  <a:srgbClr val="000000">
                    <a:tint val="75000"/>
                  </a:srgbClr>
                </a:solidFill>
              </a:rPr>
              <a:pPr/>
              <a:t>2021/9/15</a:t>
            </a:fld>
            <a:endParaRPr lang="zh-CN" altLang="en-US">
              <a:solidFill>
                <a:srgbClr val="000000">
                  <a:tint val="75000"/>
                </a:srgbClr>
              </a:solidFill>
            </a:endParaRPr>
          </a:p>
        </p:txBody>
      </p:sp>
      <p:sp>
        <p:nvSpPr>
          <p:cNvPr id="5" name="页脚占位符 4"/>
          <p:cNvSpPr>
            <a:spLocks noGrp="1"/>
          </p:cNvSpPr>
          <p:nvPr>
            <p:ph type="ftr" sz="quarter" idx="11"/>
          </p:nvPr>
        </p:nvSpPr>
        <p:spPr/>
        <p:txBody>
          <a:bodyPr/>
          <a:lstStyle/>
          <a:p>
            <a:endParaRPr lang="zh-CN" altLang="en-US">
              <a:solidFill>
                <a:srgbClr val="000000">
                  <a:tint val="75000"/>
                </a:srgbClr>
              </a:solidFill>
            </a:endParaRPr>
          </a:p>
        </p:txBody>
      </p:sp>
      <p:sp>
        <p:nvSpPr>
          <p:cNvPr id="6" name="灯片编号占位符 5"/>
          <p:cNvSpPr>
            <a:spLocks noGrp="1"/>
          </p:cNvSpPr>
          <p:nvPr>
            <p:ph type="sldNum" sz="quarter" idx="12"/>
          </p:nvPr>
        </p:nvSpPr>
        <p:spPr/>
        <p:txBody>
          <a:bodyPr/>
          <a:lstStyle/>
          <a:p>
            <a:fld id="{2B6AB1BC-A075-4A18-8F82-2A7D645F5683}" type="slidenum">
              <a:rPr lang="zh-CN" altLang="en-US" smtClean="0">
                <a:solidFill>
                  <a:srgbClr val="000000">
                    <a:tint val="75000"/>
                  </a:srgbClr>
                </a:solidFill>
              </a:rPr>
              <a:pPr/>
              <a:t>‹#›</a:t>
            </a:fld>
            <a:endParaRPr lang="zh-CN" altLang="en-US">
              <a:solidFill>
                <a:srgbClr val="000000">
                  <a:tint val="75000"/>
                </a:srgbClr>
              </a:solidFill>
            </a:endParaRPr>
          </a:p>
        </p:txBody>
      </p:sp>
    </p:spTree>
    <p:extLst>
      <p:ext uri="{BB962C8B-B14F-4D97-AF65-F5344CB8AC3E}">
        <p14:creationId xmlns:p14="http://schemas.microsoft.com/office/powerpoint/2010/main" val="3033476918"/>
      </p:ext>
    </p:extLst>
  </p:cSld>
  <p:clrMapOvr>
    <a:masterClrMapping/>
  </p:clrMapOvr>
  <mc:AlternateContent xmlns:mc="http://schemas.openxmlformats.org/markup-compatibility/2006" xmlns:p14="http://schemas.microsoft.com/office/powerpoint/2010/main">
    <mc:Choice Requires="p14">
      <p:transition spd="slow" p14:dur="2000" advClick="0" advTm="3000">
        <p:random/>
      </p:transition>
    </mc:Choice>
    <mc:Fallback xmlns="">
      <p:transition spd="slow" advClick="0" advTm="3000">
        <p:random/>
      </p:transition>
    </mc:Fallback>
  </mc:AlternateContent>
</p:sldLayout>
</file>

<file path=ppt/slideLayouts/slideLayout99.xml><?xml version="1.0" encoding="utf-8"?>
<p:sldLayout xmlns:a="http://schemas.openxmlformats.org/drawingml/2006/main" xmlns:r="http://schemas.openxmlformats.org/officeDocument/2006/relationships" xmlns:p="http://schemas.openxmlformats.org/presentationml/2006/main" type="twoObj" preserve="1">
  <p:cSld name="两栏内容">
    <p:spTree>
      <p:nvGrpSpPr>
        <p:cNvPr id="1" name=""/>
        <p:cNvGrpSpPr/>
        <p:nvPr/>
      </p:nvGrpSpPr>
      <p:grpSpPr>
        <a:xfrm>
          <a:off x="0" y="0"/>
          <a:ext cx="0" cy="0"/>
          <a:chOff x="0" y="0"/>
          <a:chExt cx="0" cy="0"/>
        </a:xfrm>
      </p:grpSpPr>
      <p:sp>
        <p:nvSpPr>
          <p:cNvPr id="2" name="标题 1"/>
          <p:cNvSpPr>
            <a:spLocks noGrp="1"/>
          </p:cNvSpPr>
          <p:nvPr>
            <p:ph type="title"/>
          </p:nvPr>
        </p:nvSpPr>
        <p:spPr/>
        <p:txBody>
          <a:bodyPr/>
          <a:lstStyle/>
          <a:p>
            <a:r>
              <a:rPr lang="en-US" altLang="zh-CN"/>
              <a:t>Click to edit Master title style</a:t>
            </a:r>
            <a:endParaRPr lang="zh-CN" altLang="en-US"/>
          </a:p>
        </p:txBody>
      </p:sp>
      <p:sp>
        <p:nvSpPr>
          <p:cNvPr id="3" name="内容占位符 2"/>
          <p:cNvSpPr>
            <a:spLocks noGrp="1"/>
          </p:cNvSpPr>
          <p:nvPr>
            <p:ph sz="half" idx="1"/>
          </p:nvPr>
        </p:nvSpPr>
        <p:spPr>
          <a:xfrm>
            <a:off x="609600" y="1200153"/>
            <a:ext cx="5384800" cy="3394075"/>
          </a:xfrm>
        </p:spPr>
        <p:txBody>
          <a:bodyPr/>
          <a:lstStyle>
            <a:lvl1pPr>
              <a:defRPr sz="3700"/>
            </a:lvl1pPr>
            <a:lvl2pPr>
              <a:defRPr sz="3200"/>
            </a:lvl2pPr>
            <a:lvl3pPr>
              <a:defRPr sz="2700"/>
            </a:lvl3pPr>
            <a:lvl4pPr>
              <a:defRPr sz="2400"/>
            </a:lvl4pPr>
            <a:lvl5pPr>
              <a:defRPr sz="2400"/>
            </a:lvl5pPr>
            <a:lvl6pPr>
              <a:defRPr sz="2400"/>
            </a:lvl6pPr>
            <a:lvl7pPr>
              <a:defRPr sz="2400"/>
            </a:lvl7pPr>
            <a:lvl8pPr>
              <a:defRPr sz="2400"/>
            </a:lvl8pPr>
            <a:lvl9pPr>
              <a:defRPr sz="2400"/>
            </a:lvl9pPr>
          </a:lstStyle>
          <a:p>
            <a:pPr lvl="0"/>
            <a:r>
              <a:rPr lang="en-US" altLang="zh-CN"/>
              <a:t>Click to edit Master text styles</a:t>
            </a:r>
          </a:p>
          <a:p>
            <a:pPr lvl="1"/>
            <a:r>
              <a:rPr lang="en-US" altLang="zh-CN"/>
              <a:t>Second level</a:t>
            </a:r>
          </a:p>
          <a:p>
            <a:pPr lvl="2"/>
            <a:r>
              <a:rPr lang="en-US" altLang="zh-CN"/>
              <a:t>Third level</a:t>
            </a:r>
          </a:p>
          <a:p>
            <a:pPr lvl="3"/>
            <a:r>
              <a:rPr lang="en-US" altLang="zh-CN"/>
              <a:t>Fourth level</a:t>
            </a:r>
          </a:p>
          <a:p>
            <a:pPr lvl="4"/>
            <a:r>
              <a:rPr lang="en-US" altLang="zh-CN"/>
              <a:t>Fifth level</a:t>
            </a:r>
            <a:endParaRPr lang="zh-CN" altLang="en-US"/>
          </a:p>
        </p:txBody>
      </p:sp>
      <p:sp>
        <p:nvSpPr>
          <p:cNvPr id="4" name="内容占位符 3"/>
          <p:cNvSpPr>
            <a:spLocks noGrp="1"/>
          </p:cNvSpPr>
          <p:nvPr>
            <p:ph sz="half" idx="2"/>
          </p:nvPr>
        </p:nvSpPr>
        <p:spPr>
          <a:xfrm>
            <a:off x="6197600" y="1200153"/>
            <a:ext cx="5384800" cy="3394075"/>
          </a:xfrm>
        </p:spPr>
        <p:txBody>
          <a:bodyPr/>
          <a:lstStyle>
            <a:lvl1pPr>
              <a:defRPr sz="3700"/>
            </a:lvl1pPr>
            <a:lvl2pPr>
              <a:defRPr sz="3200"/>
            </a:lvl2pPr>
            <a:lvl3pPr>
              <a:defRPr sz="2700"/>
            </a:lvl3pPr>
            <a:lvl4pPr>
              <a:defRPr sz="2400"/>
            </a:lvl4pPr>
            <a:lvl5pPr>
              <a:defRPr sz="2400"/>
            </a:lvl5pPr>
            <a:lvl6pPr>
              <a:defRPr sz="2400"/>
            </a:lvl6pPr>
            <a:lvl7pPr>
              <a:defRPr sz="2400"/>
            </a:lvl7pPr>
            <a:lvl8pPr>
              <a:defRPr sz="2400"/>
            </a:lvl8pPr>
            <a:lvl9pPr>
              <a:defRPr sz="2400"/>
            </a:lvl9pPr>
          </a:lstStyle>
          <a:p>
            <a:pPr lvl="0"/>
            <a:r>
              <a:rPr lang="en-US" altLang="zh-CN"/>
              <a:t>Click to edit Master text styles</a:t>
            </a:r>
          </a:p>
          <a:p>
            <a:pPr lvl="1"/>
            <a:r>
              <a:rPr lang="en-US" altLang="zh-CN"/>
              <a:t>Second level</a:t>
            </a:r>
          </a:p>
          <a:p>
            <a:pPr lvl="2"/>
            <a:r>
              <a:rPr lang="en-US" altLang="zh-CN"/>
              <a:t>Third level</a:t>
            </a:r>
          </a:p>
          <a:p>
            <a:pPr lvl="3"/>
            <a:r>
              <a:rPr lang="en-US" altLang="zh-CN"/>
              <a:t>Fourth level</a:t>
            </a:r>
          </a:p>
          <a:p>
            <a:pPr lvl="4"/>
            <a:r>
              <a:rPr lang="en-US" altLang="zh-CN"/>
              <a:t>Fifth level</a:t>
            </a:r>
            <a:endParaRPr lang="zh-CN" altLang="en-US"/>
          </a:p>
        </p:txBody>
      </p:sp>
      <p:sp>
        <p:nvSpPr>
          <p:cNvPr id="5" name="日期占位符 4"/>
          <p:cNvSpPr>
            <a:spLocks noGrp="1"/>
          </p:cNvSpPr>
          <p:nvPr>
            <p:ph type="dt" sz="half" idx="10"/>
          </p:nvPr>
        </p:nvSpPr>
        <p:spPr/>
        <p:txBody>
          <a:bodyPr/>
          <a:lstStyle/>
          <a:p>
            <a:fld id="{BB9E6C50-F2B0-4117-AF69-C839F5CC2C8C}" type="datetimeFigureOut">
              <a:rPr lang="zh-CN" altLang="en-US" smtClean="0">
                <a:solidFill>
                  <a:srgbClr val="000000">
                    <a:tint val="75000"/>
                  </a:srgbClr>
                </a:solidFill>
              </a:rPr>
              <a:pPr/>
              <a:t>2021/9/15</a:t>
            </a:fld>
            <a:endParaRPr lang="zh-CN" altLang="en-US">
              <a:solidFill>
                <a:srgbClr val="000000">
                  <a:tint val="75000"/>
                </a:srgbClr>
              </a:solidFill>
            </a:endParaRPr>
          </a:p>
        </p:txBody>
      </p:sp>
      <p:sp>
        <p:nvSpPr>
          <p:cNvPr id="6" name="页脚占位符 5"/>
          <p:cNvSpPr>
            <a:spLocks noGrp="1"/>
          </p:cNvSpPr>
          <p:nvPr>
            <p:ph type="ftr" sz="quarter" idx="11"/>
          </p:nvPr>
        </p:nvSpPr>
        <p:spPr/>
        <p:txBody>
          <a:bodyPr/>
          <a:lstStyle/>
          <a:p>
            <a:endParaRPr lang="zh-CN" altLang="en-US">
              <a:solidFill>
                <a:srgbClr val="000000">
                  <a:tint val="75000"/>
                </a:srgbClr>
              </a:solidFill>
            </a:endParaRPr>
          </a:p>
        </p:txBody>
      </p:sp>
      <p:sp>
        <p:nvSpPr>
          <p:cNvPr id="7" name="灯片编号占位符 6"/>
          <p:cNvSpPr>
            <a:spLocks noGrp="1"/>
          </p:cNvSpPr>
          <p:nvPr>
            <p:ph type="sldNum" sz="quarter" idx="12"/>
          </p:nvPr>
        </p:nvSpPr>
        <p:spPr/>
        <p:txBody>
          <a:bodyPr/>
          <a:lstStyle/>
          <a:p>
            <a:fld id="{2B6AB1BC-A075-4A18-8F82-2A7D645F5683}" type="slidenum">
              <a:rPr lang="zh-CN" altLang="en-US" smtClean="0">
                <a:solidFill>
                  <a:srgbClr val="000000">
                    <a:tint val="75000"/>
                  </a:srgbClr>
                </a:solidFill>
              </a:rPr>
              <a:pPr/>
              <a:t>‹#›</a:t>
            </a:fld>
            <a:endParaRPr lang="zh-CN" altLang="en-US">
              <a:solidFill>
                <a:srgbClr val="000000">
                  <a:tint val="75000"/>
                </a:srgbClr>
              </a:solidFill>
            </a:endParaRPr>
          </a:p>
        </p:txBody>
      </p:sp>
    </p:spTree>
    <p:extLst>
      <p:ext uri="{BB962C8B-B14F-4D97-AF65-F5344CB8AC3E}">
        <p14:creationId xmlns:p14="http://schemas.microsoft.com/office/powerpoint/2010/main" val="771829432"/>
      </p:ext>
    </p:extLst>
  </p:cSld>
  <p:clrMapOvr>
    <a:masterClrMapping/>
  </p:clrMapOvr>
  <mc:AlternateContent xmlns:mc="http://schemas.openxmlformats.org/markup-compatibility/2006" xmlns:p14="http://schemas.microsoft.com/office/powerpoint/2010/main">
    <mc:Choice Requires="p14">
      <p:transition spd="slow" p14:dur="2000" advClick="0" advTm="3000">
        <p:random/>
      </p:transition>
    </mc:Choice>
    <mc:Fallback xmlns="">
      <p:transition spd="slow" advClick="0" advTm="3000">
        <p:random/>
      </p:transition>
    </mc:Fallback>
  </mc:AlternateContent>
</p:sldLayout>
</file>

<file path=ppt/slideMasters/_rels/slideMaster1.xml.rels><?xml version="1.0" encoding="UTF-8" standalone="yes"?>
<Relationships xmlns="http://schemas.openxmlformats.org/package/2006/relationships"><Relationship Id="rId8" Type="http://schemas.openxmlformats.org/officeDocument/2006/relationships/slideLayout" Target="../slideLayouts/slideLayout8.xml"/><Relationship Id="rId3" Type="http://schemas.openxmlformats.org/officeDocument/2006/relationships/slideLayout" Target="../slideLayouts/slideLayout3.xml"/><Relationship Id="rId7" Type="http://schemas.openxmlformats.org/officeDocument/2006/relationships/slideLayout" Target="../slideLayouts/slideLayout7.xml"/><Relationship Id="rId12" Type="http://schemas.openxmlformats.org/officeDocument/2006/relationships/theme" Target="../theme/theme1.xml"/><Relationship Id="rId2" Type="http://schemas.openxmlformats.org/officeDocument/2006/relationships/slideLayout" Target="../slideLayouts/slideLayout2.xml"/><Relationship Id="rId1" Type="http://schemas.openxmlformats.org/officeDocument/2006/relationships/slideLayout" Target="../slideLayouts/slideLayout1.xml"/><Relationship Id="rId6" Type="http://schemas.openxmlformats.org/officeDocument/2006/relationships/slideLayout" Target="../slideLayouts/slideLayout6.xml"/><Relationship Id="rId11" Type="http://schemas.openxmlformats.org/officeDocument/2006/relationships/slideLayout" Target="../slideLayouts/slideLayout11.xml"/><Relationship Id="rId5" Type="http://schemas.openxmlformats.org/officeDocument/2006/relationships/slideLayout" Target="../slideLayouts/slideLayout5.xml"/><Relationship Id="rId10" Type="http://schemas.openxmlformats.org/officeDocument/2006/relationships/slideLayout" Target="../slideLayouts/slideLayout10.xml"/><Relationship Id="rId4" Type="http://schemas.openxmlformats.org/officeDocument/2006/relationships/slideLayout" Target="../slideLayouts/slideLayout4.xml"/><Relationship Id="rId9" Type="http://schemas.openxmlformats.org/officeDocument/2006/relationships/slideLayout" Target="../slideLayouts/slideLayout9.xml"/></Relationships>
</file>

<file path=ppt/slideMasters/_rels/slideMaster2.xml.rels><?xml version="1.0" encoding="UTF-8" standalone="yes"?>
<Relationships xmlns="http://schemas.openxmlformats.org/package/2006/relationships"><Relationship Id="rId8" Type="http://schemas.openxmlformats.org/officeDocument/2006/relationships/slideLayout" Target="../slideLayouts/slideLayout19.xml"/><Relationship Id="rId3" Type="http://schemas.openxmlformats.org/officeDocument/2006/relationships/slideLayout" Target="../slideLayouts/slideLayout14.xml"/><Relationship Id="rId7" Type="http://schemas.openxmlformats.org/officeDocument/2006/relationships/slideLayout" Target="../slideLayouts/slideLayout18.xml"/><Relationship Id="rId12" Type="http://schemas.openxmlformats.org/officeDocument/2006/relationships/theme" Target="../theme/theme2.xml"/><Relationship Id="rId2" Type="http://schemas.openxmlformats.org/officeDocument/2006/relationships/slideLayout" Target="../slideLayouts/slideLayout13.xml"/><Relationship Id="rId1" Type="http://schemas.openxmlformats.org/officeDocument/2006/relationships/slideLayout" Target="../slideLayouts/slideLayout12.xml"/><Relationship Id="rId6" Type="http://schemas.openxmlformats.org/officeDocument/2006/relationships/slideLayout" Target="../slideLayouts/slideLayout17.xml"/><Relationship Id="rId11" Type="http://schemas.openxmlformats.org/officeDocument/2006/relationships/slideLayout" Target="../slideLayouts/slideLayout22.xml"/><Relationship Id="rId5" Type="http://schemas.openxmlformats.org/officeDocument/2006/relationships/slideLayout" Target="../slideLayouts/slideLayout16.xml"/><Relationship Id="rId10" Type="http://schemas.openxmlformats.org/officeDocument/2006/relationships/slideLayout" Target="../slideLayouts/slideLayout21.xml"/><Relationship Id="rId4" Type="http://schemas.openxmlformats.org/officeDocument/2006/relationships/slideLayout" Target="../slideLayouts/slideLayout15.xml"/><Relationship Id="rId9" Type="http://schemas.openxmlformats.org/officeDocument/2006/relationships/slideLayout" Target="../slideLayouts/slideLayout20.xml"/></Relationships>
</file>

<file path=ppt/slideMasters/_rels/slideMaster3.xml.rels><?xml version="1.0" encoding="UTF-8" standalone="yes"?>
<Relationships xmlns="http://schemas.openxmlformats.org/package/2006/relationships"><Relationship Id="rId8" Type="http://schemas.openxmlformats.org/officeDocument/2006/relationships/slideLayout" Target="../slideLayouts/slideLayout30.xml"/><Relationship Id="rId3" Type="http://schemas.openxmlformats.org/officeDocument/2006/relationships/slideLayout" Target="../slideLayouts/slideLayout25.xml"/><Relationship Id="rId7" Type="http://schemas.openxmlformats.org/officeDocument/2006/relationships/slideLayout" Target="../slideLayouts/slideLayout29.xml"/><Relationship Id="rId12" Type="http://schemas.openxmlformats.org/officeDocument/2006/relationships/theme" Target="../theme/theme3.xml"/><Relationship Id="rId2" Type="http://schemas.openxmlformats.org/officeDocument/2006/relationships/slideLayout" Target="../slideLayouts/slideLayout24.xml"/><Relationship Id="rId1" Type="http://schemas.openxmlformats.org/officeDocument/2006/relationships/slideLayout" Target="../slideLayouts/slideLayout23.xml"/><Relationship Id="rId6" Type="http://schemas.openxmlformats.org/officeDocument/2006/relationships/slideLayout" Target="../slideLayouts/slideLayout28.xml"/><Relationship Id="rId11" Type="http://schemas.openxmlformats.org/officeDocument/2006/relationships/slideLayout" Target="../slideLayouts/slideLayout33.xml"/><Relationship Id="rId5" Type="http://schemas.openxmlformats.org/officeDocument/2006/relationships/slideLayout" Target="../slideLayouts/slideLayout27.xml"/><Relationship Id="rId10" Type="http://schemas.openxmlformats.org/officeDocument/2006/relationships/slideLayout" Target="../slideLayouts/slideLayout32.xml"/><Relationship Id="rId4" Type="http://schemas.openxmlformats.org/officeDocument/2006/relationships/slideLayout" Target="../slideLayouts/slideLayout26.xml"/><Relationship Id="rId9" Type="http://schemas.openxmlformats.org/officeDocument/2006/relationships/slideLayout" Target="../slideLayouts/slideLayout31.xml"/></Relationships>
</file>

<file path=ppt/slideMasters/_rels/slideMaster4.xml.rels><?xml version="1.0" encoding="UTF-8" standalone="yes"?>
<Relationships xmlns="http://schemas.openxmlformats.org/package/2006/relationships"><Relationship Id="rId8" Type="http://schemas.openxmlformats.org/officeDocument/2006/relationships/slideLayout" Target="../slideLayouts/slideLayout41.xml"/><Relationship Id="rId3" Type="http://schemas.openxmlformats.org/officeDocument/2006/relationships/slideLayout" Target="../slideLayouts/slideLayout36.xml"/><Relationship Id="rId7" Type="http://schemas.openxmlformats.org/officeDocument/2006/relationships/slideLayout" Target="../slideLayouts/slideLayout40.xml"/><Relationship Id="rId12" Type="http://schemas.openxmlformats.org/officeDocument/2006/relationships/theme" Target="../theme/theme4.xml"/><Relationship Id="rId2" Type="http://schemas.openxmlformats.org/officeDocument/2006/relationships/slideLayout" Target="../slideLayouts/slideLayout35.xml"/><Relationship Id="rId1" Type="http://schemas.openxmlformats.org/officeDocument/2006/relationships/slideLayout" Target="../slideLayouts/slideLayout34.xml"/><Relationship Id="rId6" Type="http://schemas.openxmlformats.org/officeDocument/2006/relationships/slideLayout" Target="../slideLayouts/slideLayout39.xml"/><Relationship Id="rId11" Type="http://schemas.openxmlformats.org/officeDocument/2006/relationships/slideLayout" Target="../slideLayouts/slideLayout44.xml"/><Relationship Id="rId5" Type="http://schemas.openxmlformats.org/officeDocument/2006/relationships/slideLayout" Target="../slideLayouts/slideLayout38.xml"/><Relationship Id="rId10" Type="http://schemas.openxmlformats.org/officeDocument/2006/relationships/slideLayout" Target="../slideLayouts/slideLayout43.xml"/><Relationship Id="rId4" Type="http://schemas.openxmlformats.org/officeDocument/2006/relationships/slideLayout" Target="../slideLayouts/slideLayout37.xml"/><Relationship Id="rId9" Type="http://schemas.openxmlformats.org/officeDocument/2006/relationships/slideLayout" Target="../slideLayouts/slideLayout42.xml"/></Relationships>
</file>

<file path=ppt/slideMasters/_rels/slideMaster5.xml.rels><?xml version="1.0" encoding="UTF-8" standalone="yes"?>
<Relationships xmlns="http://schemas.openxmlformats.org/package/2006/relationships"><Relationship Id="rId8" Type="http://schemas.openxmlformats.org/officeDocument/2006/relationships/slideLayout" Target="../slideLayouts/slideLayout52.xml"/><Relationship Id="rId3" Type="http://schemas.openxmlformats.org/officeDocument/2006/relationships/slideLayout" Target="../slideLayouts/slideLayout47.xml"/><Relationship Id="rId7" Type="http://schemas.openxmlformats.org/officeDocument/2006/relationships/slideLayout" Target="../slideLayouts/slideLayout51.xml"/><Relationship Id="rId12" Type="http://schemas.openxmlformats.org/officeDocument/2006/relationships/theme" Target="../theme/theme5.xml"/><Relationship Id="rId2" Type="http://schemas.openxmlformats.org/officeDocument/2006/relationships/slideLayout" Target="../slideLayouts/slideLayout46.xml"/><Relationship Id="rId1" Type="http://schemas.openxmlformats.org/officeDocument/2006/relationships/slideLayout" Target="../slideLayouts/slideLayout45.xml"/><Relationship Id="rId6" Type="http://schemas.openxmlformats.org/officeDocument/2006/relationships/slideLayout" Target="../slideLayouts/slideLayout50.xml"/><Relationship Id="rId11" Type="http://schemas.openxmlformats.org/officeDocument/2006/relationships/slideLayout" Target="../slideLayouts/slideLayout55.xml"/><Relationship Id="rId5" Type="http://schemas.openxmlformats.org/officeDocument/2006/relationships/slideLayout" Target="../slideLayouts/slideLayout49.xml"/><Relationship Id="rId10" Type="http://schemas.openxmlformats.org/officeDocument/2006/relationships/slideLayout" Target="../slideLayouts/slideLayout54.xml"/><Relationship Id="rId4" Type="http://schemas.openxmlformats.org/officeDocument/2006/relationships/slideLayout" Target="../slideLayouts/slideLayout48.xml"/><Relationship Id="rId9" Type="http://schemas.openxmlformats.org/officeDocument/2006/relationships/slideLayout" Target="../slideLayouts/slideLayout53.xml"/></Relationships>
</file>

<file path=ppt/slideMasters/_rels/slideMaster6.xml.rels><?xml version="1.0" encoding="UTF-8" standalone="yes"?>
<Relationships xmlns="http://schemas.openxmlformats.org/package/2006/relationships"><Relationship Id="rId8" Type="http://schemas.openxmlformats.org/officeDocument/2006/relationships/slideLayout" Target="../slideLayouts/slideLayout63.xml"/><Relationship Id="rId3" Type="http://schemas.openxmlformats.org/officeDocument/2006/relationships/slideLayout" Target="../slideLayouts/slideLayout58.xml"/><Relationship Id="rId7" Type="http://schemas.openxmlformats.org/officeDocument/2006/relationships/slideLayout" Target="../slideLayouts/slideLayout62.xml"/><Relationship Id="rId12" Type="http://schemas.openxmlformats.org/officeDocument/2006/relationships/theme" Target="../theme/theme6.xml"/><Relationship Id="rId2" Type="http://schemas.openxmlformats.org/officeDocument/2006/relationships/slideLayout" Target="../slideLayouts/slideLayout57.xml"/><Relationship Id="rId1" Type="http://schemas.openxmlformats.org/officeDocument/2006/relationships/slideLayout" Target="../slideLayouts/slideLayout56.xml"/><Relationship Id="rId6" Type="http://schemas.openxmlformats.org/officeDocument/2006/relationships/slideLayout" Target="../slideLayouts/slideLayout61.xml"/><Relationship Id="rId11" Type="http://schemas.openxmlformats.org/officeDocument/2006/relationships/slideLayout" Target="../slideLayouts/slideLayout66.xml"/><Relationship Id="rId5" Type="http://schemas.openxmlformats.org/officeDocument/2006/relationships/slideLayout" Target="../slideLayouts/slideLayout60.xml"/><Relationship Id="rId10" Type="http://schemas.openxmlformats.org/officeDocument/2006/relationships/slideLayout" Target="../slideLayouts/slideLayout65.xml"/><Relationship Id="rId4" Type="http://schemas.openxmlformats.org/officeDocument/2006/relationships/slideLayout" Target="../slideLayouts/slideLayout59.xml"/><Relationship Id="rId9" Type="http://schemas.openxmlformats.org/officeDocument/2006/relationships/slideLayout" Target="../slideLayouts/slideLayout64.xml"/></Relationships>
</file>

<file path=ppt/slideMasters/_rels/slideMaster7.xml.rels><?xml version="1.0" encoding="UTF-8" standalone="yes"?>
<Relationships xmlns="http://schemas.openxmlformats.org/package/2006/relationships"><Relationship Id="rId8" Type="http://schemas.openxmlformats.org/officeDocument/2006/relationships/slideLayout" Target="../slideLayouts/slideLayout74.xml"/><Relationship Id="rId3" Type="http://schemas.openxmlformats.org/officeDocument/2006/relationships/slideLayout" Target="../slideLayouts/slideLayout69.xml"/><Relationship Id="rId7" Type="http://schemas.openxmlformats.org/officeDocument/2006/relationships/slideLayout" Target="../slideLayouts/slideLayout73.xml"/><Relationship Id="rId12" Type="http://schemas.openxmlformats.org/officeDocument/2006/relationships/theme" Target="../theme/theme7.xml"/><Relationship Id="rId2" Type="http://schemas.openxmlformats.org/officeDocument/2006/relationships/slideLayout" Target="../slideLayouts/slideLayout68.xml"/><Relationship Id="rId1" Type="http://schemas.openxmlformats.org/officeDocument/2006/relationships/slideLayout" Target="../slideLayouts/slideLayout67.xml"/><Relationship Id="rId6" Type="http://schemas.openxmlformats.org/officeDocument/2006/relationships/slideLayout" Target="../slideLayouts/slideLayout72.xml"/><Relationship Id="rId11" Type="http://schemas.openxmlformats.org/officeDocument/2006/relationships/slideLayout" Target="../slideLayouts/slideLayout77.xml"/><Relationship Id="rId5" Type="http://schemas.openxmlformats.org/officeDocument/2006/relationships/slideLayout" Target="../slideLayouts/slideLayout71.xml"/><Relationship Id="rId10" Type="http://schemas.openxmlformats.org/officeDocument/2006/relationships/slideLayout" Target="../slideLayouts/slideLayout76.xml"/><Relationship Id="rId4" Type="http://schemas.openxmlformats.org/officeDocument/2006/relationships/slideLayout" Target="../slideLayouts/slideLayout70.xml"/><Relationship Id="rId9" Type="http://schemas.openxmlformats.org/officeDocument/2006/relationships/slideLayout" Target="../slideLayouts/slideLayout75.xml"/></Relationships>
</file>

<file path=ppt/slideMasters/_rels/slideMaster8.xml.rels><?xml version="1.0" encoding="UTF-8" standalone="yes"?>
<Relationships xmlns="http://schemas.openxmlformats.org/package/2006/relationships"><Relationship Id="rId8" Type="http://schemas.openxmlformats.org/officeDocument/2006/relationships/slideLayout" Target="../slideLayouts/slideLayout85.xml"/><Relationship Id="rId13" Type="http://schemas.openxmlformats.org/officeDocument/2006/relationships/slideLayout" Target="../slideLayouts/slideLayout90.xml"/><Relationship Id="rId3" Type="http://schemas.openxmlformats.org/officeDocument/2006/relationships/slideLayout" Target="../slideLayouts/slideLayout80.xml"/><Relationship Id="rId7" Type="http://schemas.openxmlformats.org/officeDocument/2006/relationships/slideLayout" Target="../slideLayouts/slideLayout84.xml"/><Relationship Id="rId12" Type="http://schemas.openxmlformats.org/officeDocument/2006/relationships/slideLayout" Target="../slideLayouts/slideLayout89.xml"/><Relationship Id="rId2" Type="http://schemas.openxmlformats.org/officeDocument/2006/relationships/slideLayout" Target="../slideLayouts/slideLayout79.xml"/><Relationship Id="rId16" Type="http://schemas.openxmlformats.org/officeDocument/2006/relationships/image" Target="../media/image1.png"/><Relationship Id="rId1" Type="http://schemas.openxmlformats.org/officeDocument/2006/relationships/slideLayout" Target="../slideLayouts/slideLayout78.xml"/><Relationship Id="rId6" Type="http://schemas.openxmlformats.org/officeDocument/2006/relationships/slideLayout" Target="../slideLayouts/slideLayout83.xml"/><Relationship Id="rId11" Type="http://schemas.openxmlformats.org/officeDocument/2006/relationships/slideLayout" Target="../slideLayouts/slideLayout88.xml"/><Relationship Id="rId5" Type="http://schemas.openxmlformats.org/officeDocument/2006/relationships/slideLayout" Target="../slideLayouts/slideLayout82.xml"/><Relationship Id="rId15" Type="http://schemas.openxmlformats.org/officeDocument/2006/relationships/theme" Target="../theme/theme8.xml"/><Relationship Id="rId10" Type="http://schemas.openxmlformats.org/officeDocument/2006/relationships/slideLayout" Target="../slideLayouts/slideLayout87.xml"/><Relationship Id="rId4" Type="http://schemas.openxmlformats.org/officeDocument/2006/relationships/slideLayout" Target="../slideLayouts/slideLayout81.xml"/><Relationship Id="rId9" Type="http://schemas.openxmlformats.org/officeDocument/2006/relationships/slideLayout" Target="../slideLayouts/slideLayout86.xml"/><Relationship Id="rId14" Type="http://schemas.openxmlformats.org/officeDocument/2006/relationships/slideLayout" Target="../slideLayouts/slideLayout91.xml"/></Relationships>
</file>

<file path=ppt/slideMasters/_rels/slideMaster9.xml.rels><?xml version="1.0" encoding="UTF-8" standalone="yes"?>
<Relationships xmlns="http://schemas.openxmlformats.org/package/2006/relationships"><Relationship Id="rId8" Type="http://schemas.openxmlformats.org/officeDocument/2006/relationships/slideLayout" Target="../slideLayouts/slideLayout99.xml"/><Relationship Id="rId13" Type="http://schemas.openxmlformats.org/officeDocument/2006/relationships/slideLayout" Target="../slideLayouts/slideLayout104.xml"/><Relationship Id="rId3" Type="http://schemas.openxmlformats.org/officeDocument/2006/relationships/slideLayout" Target="../slideLayouts/slideLayout94.xml"/><Relationship Id="rId7" Type="http://schemas.openxmlformats.org/officeDocument/2006/relationships/slideLayout" Target="../slideLayouts/slideLayout98.xml"/><Relationship Id="rId12" Type="http://schemas.openxmlformats.org/officeDocument/2006/relationships/slideLayout" Target="../slideLayouts/slideLayout103.xml"/><Relationship Id="rId2" Type="http://schemas.openxmlformats.org/officeDocument/2006/relationships/slideLayout" Target="../slideLayouts/slideLayout93.xml"/><Relationship Id="rId16" Type="http://schemas.openxmlformats.org/officeDocument/2006/relationships/theme" Target="../theme/theme9.xml"/><Relationship Id="rId1" Type="http://schemas.openxmlformats.org/officeDocument/2006/relationships/slideLayout" Target="../slideLayouts/slideLayout92.xml"/><Relationship Id="rId6" Type="http://schemas.openxmlformats.org/officeDocument/2006/relationships/slideLayout" Target="../slideLayouts/slideLayout97.xml"/><Relationship Id="rId11" Type="http://schemas.openxmlformats.org/officeDocument/2006/relationships/slideLayout" Target="../slideLayouts/slideLayout102.xml"/><Relationship Id="rId5" Type="http://schemas.openxmlformats.org/officeDocument/2006/relationships/slideLayout" Target="../slideLayouts/slideLayout96.xml"/><Relationship Id="rId15" Type="http://schemas.openxmlformats.org/officeDocument/2006/relationships/slideLayout" Target="../slideLayouts/slideLayout106.xml"/><Relationship Id="rId10" Type="http://schemas.openxmlformats.org/officeDocument/2006/relationships/slideLayout" Target="../slideLayouts/slideLayout101.xml"/><Relationship Id="rId4" Type="http://schemas.openxmlformats.org/officeDocument/2006/relationships/slideLayout" Target="../slideLayouts/slideLayout95.xml"/><Relationship Id="rId9" Type="http://schemas.openxmlformats.org/officeDocument/2006/relationships/slideLayout" Target="../slideLayouts/slideLayout100.xml"/><Relationship Id="rId14" Type="http://schemas.openxmlformats.org/officeDocument/2006/relationships/slideLayout" Target="../slideLayouts/slideLayout105.xml"/></Relationships>
</file>

<file path=ppt/slideMasters/slideMaster1.xml><?xml version="1.0" encoding="utf-8"?>
<p:sld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标题占位符 1"/>
          <p:cNvSpPr>
            <a:spLocks noGrp="1"/>
          </p:cNvSpPr>
          <p:nvPr>
            <p:ph type="title"/>
          </p:nvPr>
        </p:nvSpPr>
        <p:spPr>
          <a:xfrm>
            <a:off x="838200" y="365129"/>
            <a:ext cx="10515600" cy="1325563"/>
          </a:xfrm>
          <a:prstGeom prst="rect">
            <a:avLst/>
          </a:prstGeom>
        </p:spPr>
        <p:txBody>
          <a:bodyPr vert="horz" lIns="91440" tIns="45720" rIns="91440" bIns="45720" rtlCol="0" anchor="ctr">
            <a:normAutofit/>
          </a:bodyPr>
          <a:lstStyle/>
          <a:p>
            <a:r>
              <a:rPr lang="zh-CN" altLang="en-US"/>
              <a:t>单击此处编辑母版标题样式</a:t>
            </a:r>
          </a:p>
        </p:txBody>
      </p:sp>
      <p:sp>
        <p:nvSpPr>
          <p:cNvPr id="3" name="文本占位符 2"/>
          <p:cNvSpPr>
            <a:spLocks noGrp="1"/>
          </p:cNvSpPr>
          <p:nvPr>
            <p:ph type="body" idx="1"/>
          </p:nvPr>
        </p:nvSpPr>
        <p:spPr>
          <a:xfrm>
            <a:off x="838200" y="1825625"/>
            <a:ext cx="10515600" cy="4351338"/>
          </a:xfrm>
          <a:prstGeom prst="rect">
            <a:avLst/>
          </a:prstGeom>
        </p:spPr>
        <p:txBody>
          <a:bodyPr vert="horz" lIns="91440" tIns="45720" rIns="91440" bIns="45720" rtlCol="0">
            <a:normAutofit/>
          </a:bodyPr>
          <a:lstStyle/>
          <a:p>
            <a:pPr lvl="0"/>
            <a:r>
              <a:rPr lang="zh-CN" altLang="en-US"/>
              <a:t>单击此处编辑母版文本样式</a:t>
            </a:r>
          </a:p>
          <a:p>
            <a:pPr lvl="1"/>
            <a:r>
              <a:rPr lang="zh-CN" altLang="en-US"/>
              <a:t>第二级</a:t>
            </a:r>
          </a:p>
          <a:p>
            <a:pPr lvl="2"/>
            <a:r>
              <a:rPr lang="zh-CN" altLang="en-US"/>
              <a:t>第三级</a:t>
            </a:r>
          </a:p>
          <a:p>
            <a:pPr lvl="3"/>
            <a:r>
              <a:rPr lang="zh-CN" altLang="en-US"/>
              <a:t>第四级</a:t>
            </a:r>
          </a:p>
          <a:p>
            <a:pPr lvl="4"/>
            <a:r>
              <a:rPr lang="zh-CN" altLang="en-US"/>
              <a:t>第五级</a:t>
            </a:r>
          </a:p>
        </p:txBody>
      </p:sp>
      <p:sp>
        <p:nvSpPr>
          <p:cNvPr id="4" name="日期占位符 3"/>
          <p:cNvSpPr>
            <a:spLocks noGrp="1"/>
          </p:cNvSpPr>
          <p:nvPr>
            <p:ph type="dt" sz="half" idx="2"/>
          </p:nvPr>
        </p:nvSpPr>
        <p:spPr>
          <a:xfrm>
            <a:off x="838200" y="6356392"/>
            <a:ext cx="2743200" cy="365125"/>
          </a:xfrm>
          <a:prstGeom prst="rect">
            <a:avLst/>
          </a:prstGeom>
        </p:spPr>
        <p:txBody>
          <a:bodyPr vert="horz" lIns="91440" tIns="45720" rIns="91440" bIns="45720" rtlCol="0" anchor="ctr"/>
          <a:lstStyle>
            <a:lvl1pPr algn="l">
              <a:defRPr sz="1200">
                <a:solidFill>
                  <a:schemeClr val="tx1">
                    <a:tint val="75000"/>
                  </a:schemeClr>
                </a:solidFill>
              </a:defRPr>
            </a:lvl1pPr>
          </a:lstStyle>
          <a:p>
            <a:fld id="{D997B5FA-0921-464F-AAE1-844C04324D75}" type="datetimeFigureOut">
              <a:rPr lang="zh-CN" altLang="en-US" smtClean="0"/>
              <a:t>2021/9/15</a:t>
            </a:fld>
            <a:endParaRPr lang="zh-CN" altLang="en-US"/>
          </a:p>
        </p:txBody>
      </p:sp>
      <p:sp>
        <p:nvSpPr>
          <p:cNvPr id="5" name="页脚占位符 4"/>
          <p:cNvSpPr>
            <a:spLocks noGrp="1"/>
          </p:cNvSpPr>
          <p:nvPr>
            <p:ph type="ftr" sz="quarter" idx="3"/>
          </p:nvPr>
        </p:nvSpPr>
        <p:spPr>
          <a:xfrm>
            <a:off x="4038600" y="6356392"/>
            <a:ext cx="4114800" cy="365125"/>
          </a:xfrm>
          <a:prstGeom prst="rect">
            <a:avLst/>
          </a:prstGeom>
        </p:spPr>
        <p:txBody>
          <a:bodyPr vert="horz" lIns="91440" tIns="45720" rIns="91440" bIns="45720" rtlCol="0" anchor="ctr"/>
          <a:lstStyle>
            <a:lvl1pPr algn="ctr">
              <a:defRPr sz="1200">
                <a:solidFill>
                  <a:schemeClr val="tx1">
                    <a:tint val="75000"/>
                  </a:schemeClr>
                </a:solidFill>
              </a:defRPr>
            </a:lvl1pPr>
          </a:lstStyle>
          <a:p>
            <a:endParaRPr lang="zh-CN" altLang="en-US"/>
          </a:p>
        </p:txBody>
      </p:sp>
      <p:sp>
        <p:nvSpPr>
          <p:cNvPr id="6" name="灯片编号占位符 5"/>
          <p:cNvSpPr>
            <a:spLocks noGrp="1"/>
          </p:cNvSpPr>
          <p:nvPr>
            <p:ph type="sldNum" sz="quarter" idx="4"/>
          </p:nvPr>
        </p:nvSpPr>
        <p:spPr>
          <a:xfrm>
            <a:off x="8610600" y="6356392"/>
            <a:ext cx="2743200" cy="365125"/>
          </a:xfrm>
          <a:prstGeom prst="rect">
            <a:avLst/>
          </a:prstGeom>
        </p:spPr>
        <p:txBody>
          <a:bodyPr vert="horz" lIns="91440" tIns="45720" rIns="91440" bIns="45720" rtlCol="0" anchor="ctr"/>
          <a:lstStyle>
            <a:lvl1pPr algn="r">
              <a:defRPr sz="1200">
                <a:solidFill>
                  <a:schemeClr val="tx1">
                    <a:tint val="75000"/>
                  </a:schemeClr>
                </a:solidFill>
              </a:defRPr>
            </a:lvl1pPr>
          </a:lstStyle>
          <a:p>
            <a:fld id="{565CE74E-AB26-4998-AD42-012C4C1AD076}" type="slidenum">
              <a:rPr lang="zh-CN" altLang="en-US" smtClean="0"/>
              <a:t>‹#›</a:t>
            </a:fld>
            <a:endParaRPr lang="zh-CN" altLang="en-US"/>
          </a:p>
        </p:txBody>
      </p:sp>
    </p:spTree>
  </p:cSld>
  <p:clrMap bg1="lt1" tx1="dk1" bg2="lt2" tx2="dk2" accent1="accent1" accent2="accent2" accent3="accent3" accent4="accent4" accent5="accent5" accent6="accent6" hlink="hlink" folHlink="folHlink"/>
  <p:sldLayoutIdLst>
    <p:sldLayoutId id="2147483649" r:id="rId1"/>
    <p:sldLayoutId id="2147483650" r:id="rId2"/>
    <p:sldLayoutId id="2147483651" r:id="rId3"/>
    <p:sldLayoutId id="2147483652" r:id="rId4"/>
    <p:sldLayoutId id="2147483653" r:id="rId5"/>
    <p:sldLayoutId id="2147483654" r:id="rId6"/>
    <p:sldLayoutId id="2147483655" r:id="rId7"/>
    <p:sldLayoutId id="2147483656" r:id="rId8"/>
    <p:sldLayoutId id="2147483657" r:id="rId9"/>
    <p:sldLayoutId id="2147483658" r:id="rId10"/>
    <p:sldLayoutId id="2147483659" r:id="rId11"/>
  </p:sldLayoutIdLst>
  <mc:AlternateContent xmlns:mc="http://schemas.openxmlformats.org/markup-compatibility/2006" xmlns:p14="http://schemas.microsoft.com/office/powerpoint/2010/main">
    <mc:Choice Requires="p14">
      <p:transition spd="slow" p14:dur="1500" advTm="1000">
        <p:split orient="vert"/>
      </p:transition>
    </mc:Choice>
    <mc:Fallback xmlns="">
      <p:transition spd="slow" advTm="1000">
        <p:split orient="vert"/>
      </p:transition>
    </mc:Fallback>
  </mc:AlternateContent>
  <p:txStyles>
    <p:titleStyle>
      <a:lvl1pPr algn="l" defTabSz="914400" rtl="0" eaLnBrk="1" latinLnBrk="0" hangingPunct="1">
        <a:lnSpc>
          <a:spcPct val="90000"/>
        </a:lnSpc>
        <a:spcBef>
          <a:spcPct val="0"/>
        </a:spcBef>
        <a:buNone/>
        <a:defRPr sz="4400" kern="1200">
          <a:solidFill>
            <a:schemeClr val="tx1"/>
          </a:solidFill>
          <a:latin typeface="+mj-lt"/>
          <a:ea typeface="+mj-ea"/>
          <a:cs typeface="+mj-cs"/>
        </a:defRPr>
      </a:lvl1pPr>
    </p:titleStyle>
    <p:bodyStyle>
      <a:lvl1pPr marL="228600" indent="-228600" algn="l" defTabSz="914400" rtl="0" eaLnBrk="1" latinLnBrk="0" hangingPunct="1">
        <a:lnSpc>
          <a:spcPct val="90000"/>
        </a:lnSpc>
        <a:spcBef>
          <a:spcPts val="1000"/>
        </a:spcBef>
        <a:buFont typeface="Arial" panose="020B0604020202020204" pitchFamily="34" charset="0"/>
        <a:buChar char="•"/>
        <a:defRPr sz="2800" kern="1200">
          <a:solidFill>
            <a:schemeClr val="tx1"/>
          </a:solidFill>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kern="1200">
          <a:solidFill>
            <a:schemeClr val="tx1"/>
          </a:solidFill>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kern="1200">
          <a:solidFill>
            <a:schemeClr val="tx1"/>
          </a:solidFill>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p:bodyStyle>
    <p:other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p:otherStyle>
  </p:txStyles>
</p:sldMaster>
</file>

<file path=ppt/slideMasters/slideMaster2.xml><?xml version="1.0" encoding="utf-8"?>
<p:sld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Title Placeholder 1"/>
          <p:cNvSpPr>
            <a:spLocks noGrp="1"/>
          </p:cNvSpPr>
          <p:nvPr>
            <p:ph type="title"/>
          </p:nvPr>
        </p:nvSpPr>
        <p:spPr>
          <a:xfrm>
            <a:off x="838200" y="365129"/>
            <a:ext cx="10515600" cy="1325563"/>
          </a:xfrm>
          <a:prstGeom prst="rect">
            <a:avLst/>
          </a:prstGeom>
        </p:spPr>
        <p:txBody>
          <a:bodyPr vert="horz" lIns="91440" tIns="45720" rIns="91440" bIns="45720" rtlCol="0" anchor="ctr">
            <a:normAutofit/>
          </a:bodyPr>
          <a:lstStyle/>
          <a:p>
            <a:r>
              <a:rPr lang="en-US"/>
              <a:t>Click to edit Master title style</a:t>
            </a:r>
          </a:p>
        </p:txBody>
      </p:sp>
      <p:sp>
        <p:nvSpPr>
          <p:cNvPr id="3" name="Text Placeholder 2"/>
          <p:cNvSpPr>
            <a:spLocks noGrp="1"/>
          </p:cNvSpPr>
          <p:nvPr>
            <p:ph type="body" idx="1"/>
          </p:nvPr>
        </p:nvSpPr>
        <p:spPr>
          <a:xfrm>
            <a:off x="838200" y="1825625"/>
            <a:ext cx="10515600" cy="4351339"/>
          </a:xfrm>
          <a:prstGeom prst="rect">
            <a:avLst/>
          </a:prstGeom>
        </p:spPr>
        <p:txBody>
          <a:bodyPr vert="horz" lIns="91440" tIns="45720" rIns="91440" bIns="45720" rtlCol="0">
            <a:normAutofit/>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2"/>
          </p:nvPr>
        </p:nvSpPr>
        <p:spPr>
          <a:xfrm>
            <a:off x="838200" y="6356394"/>
            <a:ext cx="2743200" cy="365125"/>
          </a:xfrm>
          <a:prstGeom prst="rect">
            <a:avLst/>
          </a:prstGeom>
        </p:spPr>
        <p:txBody>
          <a:bodyPr vert="horz" lIns="91440" tIns="45720" rIns="91440" bIns="45720" rtlCol="0" anchor="ctr"/>
          <a:lstStyle>
            <a:lvl1pPr algn="l">
              <a:defRPr sz="900">
                <a:solidFill>
                  <a:schemeClr val="tx1">
                    <a:tint val="75000"/>
                  </a:schemeClr>
                </a:solidFill>
              </a:defRPr>
            </a:lvl1pPr>
          </a:lstStyle>
          <a:p>
            <a:pPr eaLnBrk="0" fontAlgn="base" hangingPunct="0">
              <a:spcBef>
                <a:spcPct val="0"/>
              </a:spcBef>
              <a:spcAft>
                <a:spcPct val="0"/>
              </a:spcAft>
            </a:pPr>
            <a:fld id="{E8AFF1FC-8BB6-4DBB-9940-F696B5579502}" type="datetimeFigureOut">
              <a:rPr lang="en-US" b="1" smtClean="0">
                <a:solidFill>
                  <a:prstClr val="black">
                    <a:tint val="75000"/>
                  </a:prstClr>
                </a:solidFill>
                <a:latin typeface="Arial" pitchFamily="34" charset="0"/>
              </a:rPr>
              <a:pPr eaLnBrk="0" fontAlgn="base" hangingPunct="0">
                <a:spcBef>
                  <a:spcPct val="0"/>
                </a:spcBef>
                <a:spcAft>
                  <a:spcPct val="0"/>
                </a:spcAft>
              </a:pPr>
              <a:t>9/15/2021</a:t>
            </a:fld>
            <a:endParaRPr lang="en-US" b="1">
              <a:solidFill>
                <a:prstClr val="black">
                  <a:tint val="75000"/>
                </a:prstClr>
              </a:solidFill>
              <a:latin typeface="Arial" pitchFamily="34" charset="0"/>
            </a:endParaRPr>
          </a:p>
        </p:txBody>
      </p:sp>
      <p:sp>
        <p:nvSpPr>
          <p:cNvPr id="5" name="Footer Placeholder 4"/>
          <p:cNvSpPr>
            <a:spLocks noGrp="1"/>
          </p:cNvSpPr>
          <p:nvPr>
            <p:ph type="ftr" sz="quarter" idx="3"/>
          </p:nvPr>
        </p:nvSpPr>
        <p:spPr>
          <a:xfrm>
            <a:off x="4038600" y="6356394"/>
            <a:ext cx="4114800" cy="365125"/>
          </a:xfrm>
          <a:prstGeom prst="rect">
            <a:avLst/>
          </a:prstGeom>
        </p:spPr>
        <p:txBody>
          <a:bodyPr vert="horz" lIns="91440" tIns="45720" rIns="91440" bIns="45720" rtlCol="0" anchor="ctr"/>
          <a:lstStyle>
            <a:lvl1pPr algn="ctr">
              <a:defRPr sz="900">
                <a:solidFill>
                  <a:schemeClr val="tx1">
                    <a:tint val="75000"/>
                  </a:schemeClr>
                </a:solidFill>
              </a:defRPr>
            </a:lvl1pPr>
          </a:lstStyle>
          <a:p>
            <a:pPr eaLnBrk="0" fontAlgn="base" hangingPunct="0">
              <a:spcBef>
                <a:spcPct val="0"/>
              </a:spcBef>
              <a:spcAft>
                <a:spcPct val="0"/>
              </a:spcAft>
            </a:pPr>
            <a:endParaRPr lang="en-US" b="1">
              <a:solidFill>
                <a:prstClr val="black">
                  <a:tint val="75000"/>
                </a:prstClr>
              </a:solidFill>
              <a:latin typeface="Arial" pitchFamily="34" charset="0"/>
            </a:endParaRPr>
          </a:p>
        </p:txBody>
      </p:sp>
      <p:sp>
        <p:nvSpPr>
          <p:cNvPr id="6" name="Slide Number Placeholder 5"/>
          <p:cNvSpPr>
            <a:spLocks noGrp="1"/>
          </p:cNvSpPr>
          <p:nvPr>
            <p:ph type="sldNum" sz="quarter" idx="4"/>
          </p:nvPr>
        </p:nvSpPr>
        <p:spPr>
          <a:xfrm>
            <a:off x="8610600" y="6356394"/>
            <a:ext cx="2743200" cy="365125"/>
          </a:xfrm>
          <a:prstGeom prst="rect">
            <a:avLst/>
          </a:prstGeom>
        </p:spPr>
        <p:txBody>
          <a:bodyPr vert="horz" lIns="91440" tIns="45720" rIns="91440" bIns="45720" rtlCol="0" anchor="ctr"/>
          <a:lstStyle>
            <a:lvl1pPr algn="r">
              <a:defRPr sz="900">
                <a:solidFill>
                  <a:schemeClr val="tx1">
                    <a:tint val="75000"/>
                  </a:schemeClr>
                </a:solidFill>
              </a:defRPr>
            </a:lvl1pPr>
          </a:lstStyle>
          <a:p>
            <a:pPr eaLnBrk="0" fontAlgn="base" hangingPunct="0">
              <a:spcBef>
                <a:spcPct val="0"/>
              </a:spcBef>
              <a:spcAft>
                <a:spcPct val="0"/>
              </a:spcAft>
            </a:pPr>
            <a:fld id="{8416283F-E79A-4174-97F4-305C981B4A88}" type="slidenum">
              <a:rPr lang="en-US" b="1" smtClean="0">
                <a:solidFill>
                  <a:prstClr val="black">
                    <a:tint val="75000"/>
                  </a:prstClr>
                </a:solidFill>
                <a:latin typeface="Arial" pitchFamily="34" charset="0"/>
              </a:rPr>
              <a:pPr eaLnBrk="0" fontAlgn="base" hangingPunct="0">
                <a:spcBef>
                  <a:spcPct val="0"/>
                </a:spcBef>
                <a:spcAft>
                  <a:spcPct val="0"/>
                </a:spcAft>
              </a:pPr>
              <a:t>‹#›</a:t>
            </a:fld>
            <a:endParaRPr lang="en-US" b="1">
              <a:solidFill>
                <a:prstClr val="black">
                  <a:tint val="75000"/>
                </a:prstClr>
              </a:solidFill>
              <a:latin typeface="Arial" pitchFamily="34" charset="0"/>
            </a:endParaRPr>
          </a:p>
        </p:txBody>
      </p:sp>
    </p:spTree>
    <p:extLst>
      <p:ext uri="{BB962C8B-B14F-4D97-AF65-F5344CB8AC3E}">
        <p14:creationId xmlns:p14="http://schemas.microsoft.com/office/powerpoint/2010/main" val="1368063657"/>
      </p:ext>
    </p:extLst>
  </p:cSld>
  <p:clrMap bg1="lt1" tx1="dk1" bg2="lt2" tx2="dk2" accent1="accent1" accent2="accent2" accent3="accent3" accent4="accent4" accent5="accent5" accent6="accent6" hlink="hlink" folHlink="folHlink"/>
  <p:sldLayoutIdLst>
    <p:sldLayoutId id="2147483661" r:id="rId1"/>
    <p:sldLayoutId id="2147483662" r:id="rId2"/>
    <p:sldLayoutId id="2147483663" r:id="rId3"/>
    <p:sldLayoutId id="2147483664" r:id="rId4"/>
    <p:sldLayoutId id="2147483665" r:id="rId5"/>
    <p:sldLayoutId id="2147483666" r:id="rId6"/>
    <p:sldLayoutId id="2147483667" r:id="rId7"/>
    <p:sldLayoutId id="2147483668" r:id="rId8"/>
    <p:sldLayoutId id="2147483669" r:id="rId9"/>
    <p:sldLayoutId id="2147483670" r:id="rId10"/>
    <p:sldLayoutId id="2147483671" r:id="rId11"/>
  </p:sldLayoutIdLst>
  <p:txStyles>
    <p:titleStyle>
      <a:lvl1pPr algn="l" defTabSz="685800" rtl="0" eaLnBrk="1" latinLnBrk="0" hangingPunct="1">
        <a:lnSpc>
          <a:spcPct val="90000"/>
        </a:lnSpc>
        <a:spcBef>
          <a:spcPct val="0"/>
        </a:spcBef>
        <a:buNone/>
        <a:defRPr sz="3300" kern="1200">
          <a:solidFill>
            <a:schemeClr val="tx1"/>
          </a:solidFill>
          <a:latin typeface="+mj-lt"/>
          <a:ea typeface="+mj-ea"/>
          <a:cs typeface="+mj-cs"/>
        </a:defRPr>
      </a:lvl1pPr>
    </p:titleStyle>
    <p:bodyStyle>
      <a:lvl1pPr marL="171450" indent="-171450" algn="l" defTabSz="685800" rtl="0" eaLnBrk="1" latinLnBrk="0" hangingPunct="1">
        <a:lnSpc>
          <a:spcPct val="90000"/>
        </a:lnSpc>
        <a:spcBef>
          <a:spcPts val="750"/>
        </a:spcBef>
        <a:buFont typeface="Arial" panose="020B0604020202020204" pitchFamily="34" charset="0"/>
        <a:buChar char="•"/>
        <a:defRPr sz="2100" kern="1200">
          <a:solidFill>
            <a:schemeClr val="tx1"/>
          </a:solidFill>
          <a:latin typeface="+mn-lt"/>
          <a:ea typeface="+mn-ea"/>
          <a:cs typeface="+mn-cs"/>
        </a:defRPr>
      </a:lvl1pPr>
      <a:lvl2pPr marL="514350" indent="-171450" algn="l" defTabSz="685800" rtl="0" eaLnBrk="1" latinLnBrk="0" hangingPunct="1">
        <a:lnSpc>
          <a:spcPct val="90000"/>
        </a:lnSpc>
        <a:spcBef>
          <a:spcPts val="375"/>
        </a:spcBef>
        <a:buFont typeface="Arial" panose="020B0604020202020204" pitchFamily="34" charset="0"/>
        <a:buChar char="•"/>
        <a:defRPr sz="1800" kern="1200">
          <a:solidFill>
            <a:schemeClr val="tx1"/>
          </a:solidFill>
          <a:latin typeface="+mn-lt"/>
          <a:ea typeface="+mn-ea"/>
          <a:cs typeface="+mn-cs"/>
        </a:defRPr>
      </a:lvl2pPr>
      <a:lvl3pPr marL="857250" indent="-171450" algn="l" defTabSz="685800" rtl="0" eaLnBrk="1" latinLnBrk="0" hangingPunct="1">
        <a:lnSpc>
          <a:spcPct val="90000"/>
        </a:lnSpc>
        <a:spcBef>
          <a:spcPts val="375"/>
        </a:spcBef>
        <a:buFont typeface="Arial" panose="020B0604020202020204" pitchFamily="34" charset="0"/>
        <a:buChar char="•"/>
        <a:defRPr sz="1500" kern="1200">
          <a:solidFill>
            <a:schemeClr val="tx1"/>
          </a:solidFill>
          <a:latin typeface="+mn-lt"/>
          <a:ea typeface="+mn-ea"/>
          <a:cs typeface="+mn-cs"/>
        </a:defRPr>
      </a:lvl3pPr>
      <a:lvl4pPr marL="12001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4pPr>
      <a:lvl5pPr marL="15430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5pPr>
      <a:lvl6pPr marL="18859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6pPr>
      <a:lvl7pPr marL="22288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7pPr>
      <a:lvl8pPr marL="25717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8pPr>
      <a:lvl9pPr marL="29146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9pPr>
    </p:bodyStyle>
    <p:otherStyle>
      <a:defPPr>
        <a:defRPr lang="en-US"/>
      </a:defPPr>
      <a:lvl1pPr marL="0" algn="l" defTabSz="685800" rtl="0" eaLnBrk="1" latinLnBrk="0" hangingPunct="1">
        <a:defRPr sz="1350" kern="1200">
          <a:solidFill>
            <a:schemeClr val="tx1"/>
          </a:solidFill>
          <a:latin typeface="+mn-lt"/>
          <a:ea typeface="+mn-ea"/>
          <a:cs typeface="+mn-cs"/>
        </a:defRPr>
      </a:lvl1pPr>
      <a:lvl2pPr marL="342900" algn="l" defTabSz="685800" rtl="0" eaLnBrk="1" latinLnBrk="0" hangingPunct="1">
        <a:defRPr sz="1350" kern="1200">
          <a:solidFill>
            <a:schemeClr val="tx1"/>
          </a:solidFill>
          <a:latin typeface="+mn-lt"/>
          <a:ea typeface="+mn-ea"/>
          <a:cs typeface="+mn-cs"/>
        </a:defRPr>
      </a:lvl2pPr>
      <a:lvl3pPr marL="685800" algn="l" defTabSz="685800" rtl="0" eaLnBrk="1" latinLnBrk="0" hangingPunct="1">
        <a:defRPr sz="1350" kern="1200">
          <a:solidFill>
            <a:schemeClr val="tx1"/>
          </a:solidFill>
          <a:latin typeface="+mn-lt"/>
          <a:ea typeface="+mn-ea"/>
          <a:cs typeface="+mn-cs"/>
        </a:defRPr>
      </a:lvl3pPr>
      <a:lvl4pPr marL="1028700" algn="l" defTabSz="685800" rtl="0" eaLnBrk="1" latinLnBrk="0" hangingPunct="1">
        <a:defRPr sz="1350" kern="1200">
          <a:solidFill>
            <a:schemeClr val="tx1"/>
          </a:solidFill>
          <a:latin typeface="+mn-lt"/>
          <a:ea typeface="+mn-ea"/>
          <a:cs typeface="+mn-cs"/>
        </a:defRPr>
      </a:lvl4pPr>
      <a:lvl5pPr marL="1371600" algn="l" defTabSz="685800" rtl="0" eaLnBrk="1" latinLnBrk="0" hangingPunct="1">
        <a:defRPr sz="1350" kern="1200">
          <a:solidFill>
            <a:schemeClr val="tx1"/>
          </a:solidFill>
          <a:latin typeface="+mn-lt"/>
          <a:ea typeface="+mn-ea"/>
          <a:cs typeface="+mn-cs"/>
        </a:defRPr>
      </a:lvl5pPr>
      <a:lvl6pPr marL="1714500" algn="l" defTabSz="685800" rtl="0" eaLnBrk="1" latinLnBrk="0" hangingPunct="1">
        <a:defRPr sz="1350" kern="1200">
          <a:solidFill>
            <a:schemeClr val="tx1"/>
          </a:solidFill>
          <a:latin typeface="+mn-lt"/>
          <a:ea typeface="+mn-ea"/>
          <a:cs typeface="+mn-cs"/>
        </a:defRPr>
      </a:lvl6pPr>
      <a:lvl7pPr marL="2057400" algn="l" defTabSz="685800" rtl="0" eaLnBrk="1" latinLnBrk="0" hangingPunct="1">
        <a:defRPr sz="1350" kern="1200">
          <a:solidFill>
            <a:schemeClr val="tx1"/>
          </a:solidFill>
          <a:latin typeface="+mn-lt"/>
          <a:ea typeface="+mn-ea"/>
          <a:cs typeface="+mn-cs"/>
        </a:defRPr>
      </a:lvl7pPr>
      <a:lvl8pPr marL="2400300" algn="l" defTabSz="685800" rtl="0" eaLnBrk="1" latinLnBrk="0" hangingPunct="1">
        <a:defRPr sz="1350" kern="1200">
          <a:solidFill>
            <a:schemeClr val="tx1"/>
          </a:solidFill>
          <a:latin typeface="+mn-lt"/>
          <a:ea typeface="+mn-ea"/>
          <a:cs typeface="+mn-cs"/>
        </a:defRPr>
      </a:lvl8pPr>
      <a:lvl9pPr marL="2743200" algn="l" defTabSz="685800" rtl="0" eaLnBrk="1" latinLnBrk="0" hangingPunct="1">
        <a:defRPr sz="1350" kern="1200">
          <a:solidFill>
            <a:schemeClr val="tx1"/>
          </a:solidFill>
          <a:latin typeface="+mn-lt"/>
          <a:ea typeface="+mn-ea"/>
          <a:cs typeface="+mn-cs"/>
        </a:defRPr>
      </a:lvl9pPr>
    </p:otherStyle>
  </p:txStyles>
</p:sldMaster>
</file>

<file path=ppt/slideMasters/slideMaster3.xml><?xml version="1.0" encoding="utf-8"?>
<p:sld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Title Placeholder 1"/>
          <p:cNvSpPr>
            <a:spLocks noGrp="1"/>
          </p:cNvSpPr>
          <p:nvPr>
            <p:ph type="title"/>
          </p:nvPr>
        </p:nvSpPr>
        <p:spPr>
          <a:xfrm>
            <a:off x="838200" y="365129"/>
            <a:ext cx="10515600" cy="1325563"/>
          </a:xfrm>
          <a:prstGeom prst="rect">
            <a:avLst/>
          </a:prstGeom>
        </p:spPr>
        <p:txBody>
          <a:bodyPr vert="horz" lIns="91440" tIns="45720" rIns="91440" bIns="45720" rtlCol="0" anchor="ctr">
            <a:normAutofit/>
          </a:bodyPr>
          <a:lstStyle/>
          <a:p>
            <a:r>
              <a:rPr lang="en-US"/>
              <a:t>Click to edit Master title style</a:t>
            </a:r>
          </a:p>
        </p:txBody>
      </p:sp>
      <p:sp>
        <p:nvSpPr>
          <p:cNvPr id="3" name="Text Placeholder 2"/>
          <p:cNvSpPr>
            <a:spLocks noGrp="1"/>
          </p:cNvSpPr>
          <p:nvPr>
            <p:ph type="body" idx="1"/>
          </p:nvPr>
        </p:nvSpPr>
        <p:spPr>
          <a:xfrm>
            <a:off x="838200" y="1825625"/>
            <a:ext cx="10515600" cy="4351339"/>
          </a:xfrm>
          <a:prstGeom prst="rect">
            <a:avLst/>
          </a:prstGeom>
        </p:spPr>
        <p:txBody>
          <a:bodyPr vert="horz" lIns="91440" tIns="45720" rIns="91440" bIns="45720" rtlCol="0">
            <a:normAutofit/>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2"/>
          </p:nvPr>
        </p:nvSpPr>
        <p:spPr>
          <a:xfrm>
            <a:off x="838200" y="6356392"/>
            <a:ext cx="2743200" cy="365125"/>
          </a:xfrm>
          <a:prstGeom prst="rect">
            <a:avLst/>
          </a:prstGeom>
        </p:spPr>
        <p:txBody>
          <a:bodyPr vert="horz" lIns="91440" tIns="45720" rIns="91440" bIns="45720" rtlCol="0" anchor="ctr"/>
          <a:lstStyle>
            <a:lvl1pPr algn="l">
              <a:defRPr sz="900">
                <a:solidFill>
                  <a:schemeClr val="tx1">
                    <a:tint val="75000"/>
                  </a:schemeClr>
                </a:solidFill>
              </a:defRPr>
            </a:lvl1pPr>
          </a:lstStyle>
          <a:p>
            <a:pPr eaLnBrk="0" fontAlgn="base" hangingPunct="0">
              <a:spcBef>
                <a:spcPct val="0"/>
              </a:spcBef>
              <a:spcAft>
                <a:spcPct val="0"/>
              </a:spcAft>
            </a:pPr>
            <a:fld id="{E8AFF1FC-8BB6-4DBB-9940-F696B5579502}" type="datetimeFigureOut">
              <a:rPr lang="en-US" b="1" smtClean="0">
                <a:solidFill>
                  <a:prstClr val="black">
                    <a:tint val="75000"/>
                  </a:prstClr>
                </a:solidFill>
                <a:latin typeface="Arial" pitchFamily="34" charset="0"/>
              </a:rPr>
              <a:pPr eaLnBrk="0" fontAlgn="base" hangingPunct="0">
                <a:spcBef>
                  <a:spcPct val="0"/>
                </a:spcBef>
                <a:spcAft>
                  <a:spcPct val="0"/>
                </a:spcAft>
              </a:pPr>
              <a:t>9/15/2021</a:t>
            </a:fld>
            <a:endParaRPr lang="en-US" b="1">
              <a:solidFill>
                <a:prstClr val="black">
                  <a:tint val="75000"/>
                </a:prstClr>
              </a:solidFill>
              <a:latin typeface="Arial" pitchFamily="34" charset="0"/>
            </a:endParaRPr>
          </a:p>
        </p:txBody>
      </p:sp>
      <p:sp>
        <p:nvSpPr>
          <p:cNvPr id="5" name="Footer Placeholder 4"/>
          <p:cNvSpPr>
            <a:spLocks noGrp="1"/>
          </p:cNvSpPr>
          <p:nvPr>
            <p:ph type="ftr" sz="quarter" idx="3"/>
          </p:nvPr>
        </p:nvSpPr>
        <p:spPr>
          <a:xfrm>
            <a:off x="4038600" y="6356392"/>
            <a:ext cx="4114800" cy="365125"/>
          </a:xfrm>
          <a:prstGeom prst="rect">
            <a:avLst/>
          </a:prstGeom>
        </p:spPr>
        <p:txBody>
          <a:bodyPr vert="horz" lIns="91440" tIns="45720" rIns="91440" bIns="45720" rtlCol="0" anchor="ctr"/>
          <a:lstStyle>
            <a:lvl1pPr algn="ctr">
              <a:defRPr sz="900">
                <a:solidFill>
                  <a:schemeClr val="tx1">
                    <a:tint val="75000"/>
                  </a:schemeClr>
                </a:solidFill>
              </a:defRPr>
            </a:lvl1pPr>
          </a:lstStyle>
          <a:p>
            <a:pPr eaLnBrk="0" fontAlgn="base" hangingPunct="0">
              <a:spcBef>
                <a:spcPct val="0"/>
              </a:spcBef>
              <a:spcAft>
                <a:spcPct val="0"/>
              </a:spcAft>
            </a:pPr>
            <a:endParaRPr lang="en-US" b="1">
              <a:solidFill>
                <a:prstClr val="black">
                  <a:tint val="75000"/>
                </a:prstClr>
              </a:solidFill>
              <a:latin typeface="Arial" pitchFamily="34" charset="0"/>
            </a:endParaRPr>
          </a:p>
        </p:txBody>
      </p:sp>
      <p:sp>
        <p:nvSpPr>
          <p:cNvPr id="6" name="Slide Number Placeholder 5"/>
          <p:cNvSpPr>
            <a:spLocks noGrp="1"/>
          </p:cNvSpPr>
          <p:nvPr>
            <p:ph type="sldNum" sz="quarter" idx="4"/>
          </p:nvPr>
        </p:nvSpPr>
        <p:spPr>
          <a:xfrm>
            <a:off x="8610600" y="6356392"/>
            <a:ext cx="2743200" cy="365125"/>
          </a:xfrm>
          <a:prstGeom prst="rect">
            <a:avLst/>
          </a:prstGeom>
        </p:spPr>
        <p:txBody>
          <a:bodyPr vert="horz" lIns="91440" tIns="45720" rIns="91440" bIns="45720" rtlCol="0" anchor="ctr"/>
          <a:lstStyle>
            <a:lvl1pPr algn="r">
              <a:defRPr sz="900">
                <a:solidFill>
                  <a:schemeClr val="tx1">
                    <a:tint val="75000"/>
                  </a:schemeClr>
                </a:solidFill>
              </a:defRPr>
            </a:lvl1pPr>
          </a:lstStyle>
          <a:p>
            <a:pPr eaLnBrk="0" fontAlgn="base" hangingPunct="0">
              <a:spcBef>
                <a:spcPct val="0"/>
              </a:spcBef>
              <a:spcAft>
                <a:spcPct val="0"/>
              </a:spcAft>
            </a:pPr>
            <a:fld id="{8416283F-E79A-4174-97F4-305C981B4A88}" type="slidenum">
              <a:rPr lang="en-US" b="1" smtClean="0">
                <a:solidFill>
                  <a:prstClr val="black">
                    <a:tint val="75000"/>
                  </a:prstClr>
                </a:solidFill>
                <a:latin typeface="Arial" pitchFamily="34" charset="0"/>
              </a:rPr>
              <a:pPr eaLnBrk="0" fontAlgn="base" hangingPunct="0">
                <a:spcBef>
                  <a:spcPct val="0"/>
                </a:spcBef>
                <a:spcAft>
                  <a:spcPct val="0"/>
                </a:spcAft>
              </a:pPr>
              <a:t>‹#›</a:t>
            </a:fld>
            <a:endParaRPr lang="en-US" b="1">
              <a:solidFill>
                <a:prstClr val="black">
                  <a:tint val="75000"/>
                </a:prstClr>
              </a:solidFill>
              <a:latin typeface="Arial" pitchFamily="34" charset="0"/>
            </a:endParaRPr>
          </a:p>
        </p:txBody>
      </p:sp>
    </p:spTree>
    <p:extLst>
      <p:ext uri="{BB962C8B-B14F-4D97-AF65-F5344CB8AC3E}">
        <p14:creationId xmlns:p14="http://schemas.microsoft.com/office/powerpoint/2010/main" val="337732246"/>
      </p:ext>
    </p:extLst>
  </p:cSld>
  <p:clrMap bg1="lt1" tx1="dk1" bg2="lt2" tx2="dk2" accent1="accent1" accent2="accent2" accent3="accent3" accent4="accent4" accent5="accent5" accent6="accent6" hlink="hlink" folHlink="folHlink"/>
  <p:sldLayoutIdLst>
    <p:sldLayoutId id="2147483673" r:id="rId1"/>
    <p:sldLayoutId id="2147483674" r:id="rId2"/>
    <p:sldLayoutId id="2147483675" r:id="rId3"/>
    <p:sldLayoutId id="2147483676" r:id="rId4"/>
    <p:sldLayoutId id="2147483677" r:id="rId5"/>
    <p:sldLayoutId id="2147483678" r:id="rId6"/>
    <p:sldLayoutId id="2147483679" r:id="rId7"/>
    <p:sldLayoutId id="2147483680" r:id="rId8"/>
    <p:sldLayoutId id="2147483681" r:id="rId9"/>
    <p:sldLayoutId id="2147483682" r:id="rId10"/>
    <p:sldLayoutId id="2147483683" r:id="rId11"/>
  </p:sldLayoutIdLst>
  <p:txStyles>
    <p:titleStyle>
      <a:lvl1pPr algn="l" defTabSz="685800" rtl="0" eaLnBrk="1" latinLnBrk="0" hangingPunct="1">
        <a:lnSpc>
          <a:spcPct val="90000"/>
        </a:lnSpc>
        <a:spcBef>
          <a:spcPct val="0"/>
        </a:spcBef>
        <a:buNone/>
        <a:defRPr sz="3300" kern="1200">
          <a:solidFill>
            <a:schemeClr val="tx1"/>
          </a:solidFill>
          <a:latin typeface="+mj-lt"/>
          <a:ea typeface="+mj-ea"/>
          <a:cs typeface="+mj-cs"/>
        </a:defRPr>
      </a:lvl1pPr>
    </p:titleStyle>
    <p:bodyStyle>
      <a:lvl1pPr marL="171450" indent="-171450" algn="l" defTabSz="685800" rtl="0" eaLnBrk="1" latinLnBrk="0" hangingPunct="1">
        <a:lnSpc>
          <a:spcPct val="90000"/>
        </a:lnSpc>
        <a:spcBef>
          <a:spcPts val="750"/>
        </a:spcBef>
        <a:buFont typeface="Arial" panose="020B0604020202020204" pitchFamily="34" charset="0"/>
        <a:buChar char="•"/>
        <a:defRPr sz="2100" kern="1200">
          <a:solidFill>
            <a:schemeClr val="tx1"/>
          </a:solidFill>
          <a:latin typeface="+mn-lt"/>
          <a:ea typeface="+mn-ea"/>
          <a:cs typeface="+mn-cs"/>
        </a:defRPr>
      </a:lvl1pPr>
      <a:lvl2pPr marL="514350" indent="-171450" algn="l" defTabSz="685800" rtl="0" eaLnBrk="1" latinLnBrk="0" hangingPunct="1">
        <a:lnSpc>
          <a:spcPct val="90000"/>
        </a:lnSpc>
        <a:spcBef>
          <a:spcPts val="375"/>
        </a:spcBef>
        <a:buFont typeface="Arial" panose="020B0604020202020204" pitchFamily="34" charset="0"/>
        <a:buChar char="•"/>
        <a:defRPr sz="1800" kern="1200">
          <a:solidFill>
            <a:schemeClr val="tx1"/>
          </a:solidFill>
          <a:latin typeface="+mn-lt"/>
          <a:ea typeface="+mn-ea"/>
          <a:cs typeface="+mn-cs"/>
        </a:defRPr>
      </a:lvl2pPr>
      <a:lvl3pPr marL="857250" indent="-171450" algn="l" defTabSz="685800" rtl="0" eaLnBrk="1" latinLnBrk="0" hangingPunct="1">
        <a:lnSpc>
          <a:spcPct val="90000"/>
        </a:lnSpc>
        <a:spcBef>
          <a:spcPts val="375"/>
        </a:spcBef>
        <a:buFont typeface="Arial" panose="020B0604020202020204" pitchFamily="34" charset="0"/>
        <a:buChar char="•"/>
        <a:defRPr sz="1500" kern="1200">
          <a:solidFill>
            <a:schemeClr val="tx1"/>
          </a:solidFill>
          <a:latin typeface="+mn-lt"/>
          <a:ea typeface="+mn-ea"/>
          <a:cs typeface="+mn-cs"/>
        </a:defRPr>
      </a:lvl3pPr>
      <a:lvl4pPr marL="12001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4pPr>
      <a:lvl5pPr marL="15430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5pPr>
      <a:lvl6pPr marL="18859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6pPr>
      <a:lvl7pPr marL="22288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7pPr>
      <a:lvl8pPr marL="25717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8pPr>
      <a:lvl9pPr marL="29146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9pPr>
    </p:bodyStyle>
    <p:otherStyle>
      <a:defPPr>
        <a:defRPr lang="en-US"/>
      </a:defPPr>
      <a:lvl1pPr marL="0" algn="l" defTabSz="685800" rtl="0" eaLnBrk="1" latinLnBrk="0" hangingPunct="1">
        <a:defRPr sz="1350" kern="1200">
          <a:solidFill>
            <a:schemeClr val="tx1"/>
          </a:solidFill>
          <a:latin typeface="+mn-lt"/>
          <a:ea typeface="+mn-ea"/>
          <a:cs typeface="+mn-cs"/>
        </a:defRPr>
      </a:lvl1pPr>
      <a:lvl2pPr marL="342900" algn="l" defTabSz="685800" rtl="0" eaLnBrk="1" latinLnBrk="0" hangingPunct="1">
        <a:defRPr sz="1350" kern="1200">
          <a:solidFill>
            <a:schemeClr val="tx1"/>
          </a:solidFill>
          <a:latin typeface="+mn-lt"/>
          <a:ea typeface="+mn-ea"/>
          <a:cs typeface="+mn-cs"/>
        </a:defRPr>
      </a:lvl2pPr>
      <a:lvl3pPr marL="685800" algn="l" defTabSz="685800" rtl="0" eaLnBrk="1" latinLnBrk="0" hangingPunct="1">
        <a:defRPr sz="1350" kern="1200">
          <a:solidFill>
            <a:schemeClr val="tx1"/>
          </a:solidFill>
          <a:latin typeface="+mn-lt"/>
          <a:ea typeface="+mn-ea"/>
          <a:cs typeface="+mn-cs"/>
        </a:defRPr>
      </a:lvl3pPr>
      <a:lvl4pPr marL="1028700" algn="l" defTabSz="685800" rtl="0" eaLnBrk="1" latinLnBrk="0" hangingPunct="1">
        <a:defRPr sz="1350" kern="1200">
          <a:solidFill>
            <a:schemeClr val="tx1"/>
          </a:solidFill>
          <a:latin typeface="+mn-lt"/>
          <a:ea typeface="+mn-ea"/>
          <a:cs typeface="+mn-cs"/>
        </a:defRPr>
      </a:lvl4pPr>
      <a:lvl5pPr marL="1371600" algn="l" defTabSz="685800" rtl="0" eaLnBrk="1" latinLnBrk="0" hangingPunct="1">
        <a:defRPr sz="1350" kern="1200">
          <a:solidFill>
            <a:schemeClr val="tx1"/>
          </a:solidFill>
          <a:latin typeface="+mn-lt"/>
          <a:ea typeface="+mn-ea"/>
          <a:cs typeface="+mn-cs"/>
        </a:defRPr>
      </a:lvl5pPr>
      <a:lvl6pPr marL="1714500" algn="l" defTabSz="685800" rtl="0" eaLnBrk="1" latinLnBrk="0" hangingPunct="1">
        <a:defRPr sz="1350" kern="1200">
          <a:solidFill>
            <a:schemeClr val="tx1"/>
          </a:solidFill>
          <a:latin typeface="+mn-lt"/>
          <a:ea typeface="+mn-ea"/>
          <a:cs typeface="+mn-cs"/>
        </a:defRPr>
      </a:lvl6pPr>
      <a:lvl7pPr marL="2057400" algn="l" defTabSz="685800" rtl="0" eaLnBrk="1" latinLnBrk="0" hangingPunct="1">
        <a:defRPr sz="1350" kern="1200">
          <a:solidFill>
            <a:schemeClr val="tx1"/>
          </a:solidFill>
          <a:latin typeface="+mn-lt"/>
          <a:ea typeface="+mn-ea"/>
          <a:cs typeface="+mn-cs"/>
        </a:defRPr>
      </a:lvl7pPr>
      <a:lvl8pPr marL="2400300" algn="l" defTabSz="685800" rtl="0" eaLnBrk="1" latinLnBrk="0" hangingPunct="1">
        <a:defRPr sz="1350" kern="1200">
          <a:solidFill>
            <a:schemeClr val="tx1"/>
          </a:solidFill>
          <a:latin typeface="+mn-lt"/>
          <a:ea typeface="+mn-ea"/>
          <a:cs typeface="+mn-cs"/>
        </a:defRPr>
      </a:lvl8pPr>
      <a:lvl9pPr marL="2743200" algn="l" defTabSz="685800" rtl="0" eaLnBrk="1" latinLnBrk="0" hangingPunct="1">
        <a:defRPr sz="1350" kern="1200">
          <a:solidFill>
            <a:schemeClr val="tx1"/>
          </a:solidFill>
          <a:latin typeface="+mn-lt"/>
          <a:ea typeface="+mn-ea"/>
          <a:cs typeface="+mn-cs"/>
        </a:defRPr>
      </a:lvl9pPr>
    </p:otherStyle>
  </p:txStyles>
</p:sldMaster>
</file>

<file path=ppt/slideMasters/slideMaster4.xml><?xml version="1.0" encoding="utf-8"?>
<p:sld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Title Placeholder 1"/>
          <p:cNvSpPr>
            <a:spLocks noGrp="1"/>
          </p:cNvSpPr>
          <p:nvPr>
            <p:ph type="title"/>
          </p:nvPr>
        </p:nvSpPr>
        <p:spPr>
          <a:xfrm>
            <a:off x="838200" y="365129"/>
            <a:ext cx="10515600" cy="1325563"/>
          </a:xfrm>
          <a:prstGeom prst="rect">
            <a:avLst/>
          </a:prstGeom>
        </p:spPr>
        <p:txBody>
          <a:bodyPr vert="horz" lIns="91440" tIns="45720" rIns="91440" bIns="45720" rtlCol="0" anchor="ctr">
            <a:normAutofit/>
          </a:bodyPr>
          <a:lstStyle/>
          <a:p>
            <a:r>
              <a:rPr lang="en-US"/>
              <a:t>Click to edit Master title style</a:t>
            </a:r>
          </a:p>
        </p:txBody>
      </p:sp>
      <p:sp>
        <p:nvSpPr>
          <p:cNvPr id="3" name="Text Placeholder 2"/>
          <p:cNvSpPr>
            <a:spLocks noGrp="1"/>
          </p:cNvSpPr>
          <p:nvPr>
            <p:ph type="body" idx="1"/>
          </p:nvPr>
        </p:nvSpPr>
        <p:spPr>
          <a:xfrm>
            <a:off x="838200" y="1825625"/>
            <a:ext cx="10515600" cy="4351339"/>
          </a:xfrm>
          <a:prstGeom prst="rect">
            <a:avLst/>
          </a:prstGeom>
        </p:spPr>
        <p:txBody>
          <a:bodyPr vert="horz" lIns="91440" tIns="45720" rIns="91440" bIns="45720" rtlCol="0">
            <a:normAutofit/>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2"/>
          </p:nvPr>
        </p:nvSpPr>
        <p:spPr>
          <a:xfrm>
            <a:off x="838200" y="6356388"/>
            <a:ext cx="2743200" cy="365125"/>
          </a:xfrm>
          <a:prstGeom prst="rect">
            <a:avLst/>
          </a:prstGeom>
        </p:spPr>
        <p:txBody>
          <a:bodyPr vert="horz" lIns="91440" tIns="45720" rIns="91440" bIns="45720" rtlCol="0" anchor="ctr"/>
          <a:lstStyle>
            <a:lvl1pPr algn="l">
              <a:defRPr sz="900">
                <a:solidFill>
                  <a:schemeClr val="tx1">
                    <a:tint val="75000"/>
                  </a:schemeClr>
                </a:solidFill>
              </a:defRPr>
            </a:lvl1pPr>
          </a:lstStyle>
          <a:p>
            <a:pPr eaLnBrk="0" fontAlgn="base" hangingPunct="0">
              <a:spcBef>
                <a:spcPct val="0"/>
              </a:spcBef>
              <a:spcAft>
                <a:spcPct val="0"/>
              </a:spcAft>
            </a:pPr>
            <a:fld id="{E8AFF1FC-8BB6-4DBB-9940-F696B5579502}" type="datetimeFigureOut">
              <a:rPr lang="en-US" b="1" smtClean="0">
                <a:solidFill>
                  <a:prstClr val="black">
                    <a:tint val="75000"/>
                  </a:prstClr>
                </a:solidFill>
                <a:latin typeface="Arial" pitchFamily="34" charset="0"/>
              </a:rPr>
              <a:pPr eaLnBrk="0" fontAlgn="base" hangingPunct="0">
                <a:spcBef>
                  <a:spcPct val="0"/>
                </a:spcBef>
                <a:spcAft>
                  <a:spcPct val="0"/>
                </a:spcAft>
              </a:pPr>
              <a:t>9/15/2021</a:t>
            </a:fld>
            <a:endParaRPr lang="en-US" b="1">
              <a:solidFill>
                <a:prstClr val="black">
                  <a:tint val="75000"/>
                </a:prstClr>
              </a:solidFill>
              <a:latin typeface="Arial" pitchFamily="34" charset="0"/>
            </a:endParaRPr>
          </a:p>
        </p:txBody>
      </p:sp>
      <p:sp>
        <p:nvSpPr>
          <p:cNvPr id="5" name="Footer Placeholder 4"/>
          <p:cNvSpPr>
            <a:spLocks noGrp="1"/>
          </p:cNvSpPr>
          <p:nvPr>
            <p:ph type="ftr" sz="quarter" idx="3"/>
          </p:nvPr>
        </p:nvSpPr>
        <p:spPr>
          <a:xfrm>
            <a:off x="4038600" y="6356388"/>
            <a:ext cx="4114800" cy="365125"/>
          </a:xfrm>
          <a:prstGeom prst="rect">
            <a:avLst/>
          </a:prstGeom>
        </p:spPr>
        <p:txBody>
          <a:bodyPr vert="horz" lIns="91440" tIns="45720" rIns="91440" bIns="45720" rtlCol="0" anchor="ctr"/>
          <a:lstStyle>
            <a:lvl1pPr algn="ctr">
              <a:defRPr sz="900">
                <a:solidFill>
                  <a:schemeClr val="tx1">
                    <a:tint val="75000"/>
                  </a:schemeClr>
                </a:solidFill>
              </a:defRPr>
            </a:lvl1pPr>
          </a:lstStyle>
          <a:p>
            <a:pPr eaLnBrk="0" fontAlgn="base" hangingPunct="0">
              <a:spcBef>
                <a:spcPct val="0"/>
              </a:spcBef>
              <a:spcAft>
                <a:spcPct val="0"/>
              </a:spcAft>
            </a:pPr>
            <a:endParaRPr lang="en-US" b="1">
              <a:solidFill>
                <a:prstClr val="black">
                  <a:tint val="75000"/>
                </a:prstClr>
              </a:solidFill>
              <a:latin typeface="Arial" pitchFamily="34" charset="0"/>
            </a:endParaRPr>
          </a:p>
        </p:txBody>
      </p:sp>
      <p:sp>
        <p:nvSpPr>
          <p:cNvPr id="6" name="Slide Number Placeholder 5"/>
          <p:cNvSpPr>
            <a:spLocks noGrp="1"/>
          </p:cNvSpPr>
          <p:nvPr>
            <p:ph type="sldNum" sz="quarter" idx="4"/>
          </p:nvPr>
        </p:nvSpPr>
        <p:spPr>
          <a:xfrm>
            <a:off x="8610600" y="6356388"/>
            <a:ext cx="2743200" cy="365125"/>
          </a:xfrm>
          <a:prstGeom prst="rect">
            <a:avLst/>
          </a:prstGeom>
        </p:spPr>
        <p:txBody>
          <a:bodyPr vert="horz" lIns="91440" tIns="45720" rIns="91440" bIns="45720" rtlCol="0" anchor="ctr"/>
          <a:lstStyle>
            <a:lvl1pPr algn="r">
              <a:defRPr sz="900">
                <a:solidFill>
                  <a:schemeClr val="tx1">
                    <a:tint val="75000"/>
                  </a:schemeClr>
                </a:solidFill>
              </a:defRPr>
            </a:lvl1pPr>
          </a:lstStyle>
          <a:p>
            <a:pPr eaLnBrk="0" fontAlgn="base" hangingPunct="0">
              <a:spcBef>
                <a:spcPct val="0"/>
              </a:spcBef>
              <a:spcAft>
                <a:spcPct val="0"/>
              </a:spcAft>
            </a:pPr>
            <a:fld id="{8416283F-E79A-4174-97F4-305C981B4A88}" type="slidenum">
              <a:rPr lang="en-US" b="1" smtClean="0">
                <a:solidFill>
                  <a:prstClr val="black">
                    <a:tint val="75000"/>
                  </a:prstClr>
                </a:solidFill>
                <a:latin typeface="Arial" pitchFamily="34" charset="0"/>
              </a:rPr>
              <a:pPr eaLnBrk="0" fontAlgn="base" hangingPunct="0">
                <a:spcBef>
                  <a:spcPct val="0"/>
                </a:spcBef>
                <a:spcAft>
                  <a:spcPct val="0"/>
                </a:spcAft>
              </a:pPr>
              <a:t>‹#›</a:t>
            </a:fld>
            <a:endParaRPr lang="en-US" b="1">
              <a:solidFill>
                <a:prstClr val="black">
                  <a:tint val="75000"/>
                </a:prstClr>
              </a:solidFill>
              <a:latin typeface="Arial" pitchFamily="34" charset="0"/>
            </a:endParaRPr>
          </a:p>
        </p:txBody>
      </p:sp>
    </p:spTree>
    <p:extLst>
      <p:ext uri="{BB962C8B-B14F-4D97-AF65-F5344CB8AC3E}">
        <p14:creationId xmlns:p14="http://schemas.microsoft.com/office/powerpoint/2010/main" val="4045311754"/>
      </p:ext>
    </p:extLst>
  </p:cSld>
  <p:clrMap bg1="lt1" tx1="dk1" bg2="lt2" tx2="dk2" accent1="accent1" accent2="accent2" accent3="accent3" accent4="accent4" accent5="accent5" accent6="accent6" hlink="hlink" folHlink="folHlink"/>
  <p:sldLayoutIdLst>
    <p:sldLayoutId id="2147483685" r:id="rId1"/>
    <p:sldLayoutId id="2147483686" r:id="rId2"/>
    <p:sldLayoutId id="2147483687" r:id="rId3"/>
    <p:sldLayoutId id="2147483688" r:id="rId4"/>
    <p:sldLayoutId id="2147483689" r:id="rId5"/>
    <p:sldLayoutId id="2147483690" r:id="rId6"/>
    <p:sldLayoutId id="2147483691" r:id="rId7"/>
    <p:sldLayoutId id="2147483692" r:id="rId8"/>
    <p:sldLayoutId id="2147483693" r:id="rId9"/>
    <p:sldLayoutId id="2147483694" r:id="rId10"/>
    <p:sldLayoutId id="2147483695" r:id="rId11"/>
  </p:sldLayoutIdLst>
  <p:txStyles>
    <p:titleStyle>
      <a:lvl1pPr algn="l" defTabSz="685800" rtl="0" eaLnBrk="1" latinLnBrk="0" hangingPunct="1">
        <a:lnSpc>
          <a:spcPct val="90000"/>
        </a:lnSpc>
        <a:spcBef>
          <a:spcPct val="0"/>
        </a:spcBef>
        <a:buNone/>
        <a:defRPr sz="3300" kern="1200">
          <a:solidFill>
            <a:schemeClr val="tx1"/>
          </a:solidFill>
          <a:latin typeface="+mj-lt"/>
          <a:ea typeface="+mj-ea"/>
          <a:cs typeface="+mj-cs"/>
        </a:defRPr>
      </a:lvl1pPr>
    </p:titleStyle>
    <p:bodyStyle>
      <a:lvl1pPr marL="171450" indent="-171450" algn="l" defTabSz="685800" rtl="0" eaLnBrk="1" latinLnBrk="0" hangingPunct="1">
        <a:lnSpc>
          <a:spcPct val="90000"/>
        </a:lnSpc>
        <a:spcBef>
          <a:spcPts val="750"/>
        </a:spcBef>
        <a:buFont typeface="Arial" panose="020B0604020202020204" pitchFamily="34" charset="0"/>
        <a:buChar char="•"/>
        <a:defRPr sz="2100" kern="1200">
          <a:solidFill>
            <a:schemeClr val="tx1"/>
          </a:solidFill>
          <a:latin typeface="+mn-lt"/>
          <a:ea typeface="+mn-ea"/>
          <a:cs typeface="+mn-cs"/>
        </a:defRPr>
      </a:lvl1pPr>
      <a:lvl2pPr marL="514350" indent="-171450" algn="l" defTabSz="685800" rtl="0" eaLnBrk="1" latinLnBrk="0" hangingPunct="1">
        <a:lnSpc>
          <a:spcPct val="90000"/>
        </a:lnSpc>
        <a:spcBef>
          <a:spcPts val="375"/>
        </a:spcBef>
        <a:buFont typeface="Arial" panose="020B0604020202020204" pitchFamily="34" charset="0"/>
        <a:buChar char="•"/>
        <a:defRPr sz="1800" kern="1200">
          <a:solidFill>
            <a:schemeClr val="tx1"/>
          </a:solidFill>
          <a:latin typeface="+mn-lt"/>
          <a:ea typeface="+mn-ea"/>
          <a:cs typeface="+mn-cs"/>
        </a:defRPr>
      </a:lvl2pPr>
      <a:lvl3pPr marL="857250" indent="-171450" algn="l" defTabSz="685800" rtl="0" eaLnBrk="1" latinLnBrk="0" hangingPunct="1">
        <a:lnSpc>
          <a:spcPct val="90000"/>
        </a:lnSpc>
        <a:spcBef>
          <a:spcPts val="375"/>
        </a:spcBef>
        <a:buFont typeface="Arial" panose="020B0604020202020204" pitchFamily="34" charset="0"/>
        <a:buChar char="•"/>
        <a:defRPr sz="1500" kern="1200">
          <a:solidFill>
            <a:schemeClr val="tx1"/>
          </a:solidFill>
          <a:latin typeface="+mn-lt"/>
          <a:ea typeface="+mn-ea"/>
          <a:cs typeface="+mn-cs"/>
        </a:defRPr>
      </a:lvl3pPr>
      <a:lvl4pPr marL="12001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4pPr>
      <a:lvl5pPr marL="15430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5pPr>
      <a:lvl6pPr marL="18859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6pPr>
      <a:lvl7pPr marL="22288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7pPr>
      <a:lvl8pPr marL="25717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8pPr>
      <a:lvl9pPr marL="29146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9pPr>
    </p:bodyStyle>
    <p:otherStyle>
      <a:defPPr>
        <a:defRPr lang="en-US"/>
      </a:defPPr>
      <a:lvl1pPr marL="0" algn="l" defTabSz="685800" rtl="0" eaLnBrk="1" latinLnBrk="0" hangingPunct="1">
        <a:defRPr sz="1350" kern="1200">
          <a:solidFill>
            <a:schemeClr val="tx1"/>
          </a:solidFill>
          <a:latin typeface="+mn-lt"/>
          <a:ea typeface="+mn-ea"/>
          <a:cs typeface="+mn-cs"/>
        </a:defRPr>
      </a:lvl1pPr>
      <a:lvl2pPr marL="342900" algn="l" defTabSz="685800" rtl="0" eaLnBrk="1" latinLnBrk="0" hangingPunct="1">
        <a:defRPr sz="1350" kern="1200">
          <a:solidFill>
            <a:schemeClr val="tx1"/>
          </a:solidFill>
          <a:latin typeface="+mn-lt"/>
          <a:ea typeface="+mn-ea"/>
          <a:cs typeface="+mn-cs"/>
        </a:defRPr>
      </a:lvl2pPr>
      <a:lvl3pPr marL="685800" algn="l" defTabSz="685800" rtl="0" eaLnBrk="1" latinLnBrk="0" hangingPunct="1">
        <a:defRPr sz="1350" kern="1200">
          <a:solidFill>
            <a:schemeClr val="tx1"/>
          </a:solidFill>
          <a:latin typeface="+mn-lt"/>
          <a:ea typeface="+mn-ea"/>
          <a:cs typeface="+mn-cs"/>
        </a:defRPr>
      </a:lvl3pPr>
      <a:lvl4pPr marL="1028700" algn="l" defTabSz="685800" rtl="0" eaLnBrk="1" latinLnBrk="0" hangingPunct="1">
        <a:defRPr sz="1350" kern="1200">
          <a:solidFill>
            <a:schemeClr val="tx1"/>
          </a:solidFill>
          <a:latin typeface="+mn-lt"/>
          <a:ea typeface="+mn-ea"/>
          <a:cs typeface="+mn-cs"/>
        </a:defRPr>
      </a:lvl4pPr>
      <a:lvl5pPr marL="1371600" algn="l" defTabSz="685800" rtl="0" eaLnBrk="1" latinLnBrk="0" hangingPunct="1">
        <a:defRPr sz="1350" kern="1200">
          <a:solidFill>
            <a:schemeClr val="tx1"/>
          </a:solidFill>
          <a:latin typeface="+mn-lt"/>
          <a:ea typeface="+mn-ea"/>
          <a:cs typeface="+mn-cs"/>
        </a:defRPr>
      </a:lvl5pPr>
      <a:lvl6pPr marL="1714500" algn="l" defTabSz="685800" rtl="0" eaLnBrk="1" latinLnBrk="0" hangingPunct="1">
        <a:defRPr sz="1350" kern="1200">
          <a:solidFill>
            <a:schemeClr val="tx1"/>
          </a:solidFill>
          <a:latin typeface="+mn-lt"/>
          <a:ea typeface="+mn-ea"/>
          <a:cs typeface="+mn-cs"/>
        </a:defRPr>
      </a:lvl6pPr>
      <a:lvl7pPr marL="2057400" algn="l" defTabSz="685800" rtl="0" eaLnBrk="1" latinLnBrk="0" hangingPunct="1">
        <a:defRPr sz="1350" kern="1200">
          <a:solidFill>
            <a:schemeClr val="tx1"/>
          </a:solidFill>
          <a:latin typeface="+mn-lt"/>
          <a:ea typeface="+mn-ea"/>
          <a:cs typeface="+mn-cs"/>
        </a:defRPr>
      </a:lvl7pPr>
      <a:lvl8pPr marL="2400300" algn="l" defTabSz="685800" rtl="0" eaLnBrk="1" latinLnBrk="0" hangingPunct="1">
        <a:defRPr sz="1350" kern="1200">
          <a:solidFill>
            <a:schemeClr val="tx1"/>
          </a:solidFill>
          <a:latin typeface="+mn-lt"/>
          <a:ea typeface="+mn-ea"/>
          <a:cs typeface="+mn-cs"/>
        </a:defRPr>
      </a:lvl8pPr>
      <a:lvl9pPr marL="2743200" algn="l" defTabSz="685800" rtl="0" eaLnBrk="1" latinLnBrk="0" hangingPunct="1">
        <a:defRPr sz="1350" kern="1200">
          <a:solidFill>
            <a:schemeClr val="tx1"/>
          </a:solidFill>
          <a:latin typeface="+mn-lt"/>
          <a:ea typeface="+mn-ea"/>
          <a:cs typeface="+mn-cs"/>
        </a:defRPr>
      </a:lvl9pPr>
    </p:otherStyle>
  </p:txStyles>
</p:sldMaster>
</file>

<file path=ppt/slideMasters/slideMaster5.xml><?xml version="1.0" encoding="utf-8"?>
<p:sld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Title Placeholder 1"/>
          <p:cNvSpPr>
            <a:spLocks noGrp="1"/>
          </p:cNvSpPr>
          <p:nvPr>
            <p:ph type="title"/>
          </p:nvPr>
        </p:nvSpPr>
        <p:spPr>
          <a:xfrm>
            <a:off x="838200" y="365129"/>
            <a:ext cx="10515600" cy="1325563"/>
          </a:xfrm>
          <a:prstGeom prst="rect">
            <a:avLst/>
          </a:prstGeom>
        </p:spPr>
        <p:txBody>
          <a:bodyPr vert="horz" lIns="91440" tIns="45720" rIns="91440" bIns="45720" rtlCol="0" anchor="ctr">
            <a:normAutofit/>
          </a:bodyPr>
          <a:lstStyle/>
          <a:p>
            <a:r>
              <a:rPr lang="en-US"/>
              <a:t>Click to edit Master title style</a:t>
            </a:r>
          </a:p>
        </p:txBody>
      </p:sp>
      <p:sp>
        <p:nvSpPr>
          <p:cNvPr id="3" name="Text Placeholder 2"/>
          <p:cNvSpPr>
            <a:spLocks noGrp="1"/>
          </p:cNvSpPr>
          <p:nvPr>
            <p:ph type="body" idx="1"/>
          </p:nvPr>
        </p:nvSpPr>
        <p:spPr>
          <a:xfrm>
            <a:off x="838200" y="1825625"/>
            <a:ext cx="10515600" cy="4351339"/>
          </a:xfrm>
          <a:prstGeom prst="rect">
            <a:avLst/>
          </a:prstGeom>
        </p:spPr>
        <p:txBody>
          <a:bodyPr vert="horz" lIns="91440" tIns="45720" rIns="91440" bIns="45720" rtlCol="0">
            <a:normAutofit/>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2"/>
          </p:nvPr>
        </p:nvSpPr>
        <p:spPr>
          <a:xfrm>
            <a:off x="838200" y="6356382"/>
            <a:ext cx="2743200" cy="365125"/>
          </a:xfrm>
          <a:prstGeom prst="rect">
            <a:avLst/>
          </a:prstGeom>
        </p:spPr>
        <p:txBody>
          <a:bodyPr vert="horz" lIns="91440" tIns="45720" rIns="91440" bIns="45720" rtlCol="0" anchor="ctr"/>
          <a:lstStyle>
            <a:lvl1pPr algn="l">
              <a:defRPr sz="900">
                <a:solidFill>
                  <a:schemeClr val="tx1">
                    <a:tint val="75000"/>
                  </a:schemeClr>
                </a:solidFill>
              </a:defRPr>
            </a:lvl1pPr>
          </a:lstStyle>
          <a:p>
            <a:pPr eaLnBrk="0" fontAlgn="base" hangingPunct="0">
              <a:spcBef>
                <a:spcPct val="0"/>
              </a:spcBef>
              <a:spcAft>
                <a:spcPct val="0"/>
              </a:spcAft>
            </a:pPr>
            <a:fld id="{E8AFF1FC-8BB6-4DBB-9940-F696B5579502}" type="datetimeFigureOut">
              <a:rPr lang="en-US" b="1" smtClean="0">
                <a:solidFill>
                  <a:prstClr val="black">
                    <a:tint val="75000"/>
                  </a:prstClr>
                </a:solidFill>
                <a:latin typeface="Arial" pitchFamily="34" charset="0"/>
              </a:rPr>
              <a:pPr eaLnBrk="0" fontAlgn="base" hangingPunct="0">
                <a:spcBef>
                  <a:spcPct val="0"/>
                </a:spcBef>
                <a:spcAft>
                  <a:spcPct val="0"/>
                </a:spcAft>
              </a:pPr>
              <a:t>9/15/2021</a:t>
            </a:fld>
            <a:endParaRPr lang="en-US" b="1">
              <a:solidFill>
                <a:prstClr val="black">
                  <a:tint val="75000"/>
                </a:prstClr>
              </a:solidFill>
              <a:latin typeface="Arial" pitchFamily="34" charset="0"/>
            </a:endParaRPr>
          </a:p>
        </p:txBody>
      </p:sp>
      <p:sp>
        <p:nvSpPr>
          <p:cNvPr id="5" name="Footer Placeholder 4"/>
          <p:cNvSpPr>
            <a:spLocks noGrp="1"/>
          </p:cNvSpPr>
          <p:nvPr>
            <p:ph type="ftr" sz="quarter" idx="3"/>
          </p:nvPr>
        </p:nvSpPr>
        <p:spPr>
          <a:xfrm>
            <a:off x="4038600" y="6356382"/>
            <a:ext cx="4114800" cy="365125"/>
          </a:xfrm>
          <a:prstGeom prst="rect">
            <a:avLst/>
          </a:prstGeom>
        </p:spPr>
        <p:txBody>
          <a:bodyPr vert="horz" lIns="91440" tIns="45720" rIns="91440" bIns="45720" rtlCol="0" anchor="ctr"/>
          <a:lstStyle>
            <a:lvl1pPr algn="ctr">
              <a:defRPr sz="900">
                <a:solidFill>
                  <a:schemeClr val="tx1">
                    <a:tint val="75000"/>
                  </a:schemeClr>
                </a:solidFill>
              </a:defRPr>
            </a:lvl1pPr>
          </a:lstStyle>
          <a:p>
            <a:pPr eaLnBrk="0" fontAlgn="base" hangingPunct="0">
              <a:spcBef>
                <a:spcPct val="0"/>
              </a:spcBef>
              <a:spcAft>
                <a:spcPct val="0"/>
              </a:spcAft>
            </a:pPr>
            <a:endParaRPr lang="en-US" b="1">
              <a:solidFill>
                <a:prstClr val="black">
                  <a:tint val="75000"/>
                </a:prstClr>
              </a:solidFill>
              <a:latin typeface="Arial" pitchFamily="34" charset="0"/>
            </a:endParaRPr>
          </a:p>
        </p:txBody>
      </p:sp>
      <p:sp>
        <p:nvSpPr>
          <p:cNvPr id="6" name="Slide Number Placeholder 5"/>
          <p:cNvSpPr>
            <a:spLocks noGrp="1"/>
          </p:cNvSpPr>
          <p:nvPr>
            <p:ph type="sldNum" sz="quarter" idx="4"/>
          </p:nvPr>
        </p:nvSpPr>
        <p:spPr>
          <a:xfrm>
            <a:off x="8610600" y="6356382"/>
            <a:ext cx="2743200" cy="365125"/>
          </a:xfrm>
          <a:prstGeom prst="rect">
            <a:avLst/>
          </a:prstGeom>
        </p:spPr>
        <p:txBody>
          <a:bodyPr vert="horz" lIns="91440" tIns="45720" rIns="91440" bIns="45720" rtlCol="0" anchor="ctr"/>
          <a:lstStyle>
            <a:lvl1pPr algn="r">
              <a:defRPr sz="900">
                <a:solidFill>
                  <a:schemeClr val="tx1">
                    <a:tint val="75000"/>
                  </a:schemeClr>
                </a:solidFill>
              </a:defRPr>
            </a:lvl1pPr>
          </a:lstStyle>
          <a:p>
            <a:pPr eaLnBrk="0" fontAlgn="base" hangingPunct="0">
              <a:spcBef>
                <a:spcPct val="0"/>
              </a:spcBef>
              <a:spcAft>
                <a:spcPct val="0"/>
              </a:spcAft>
            </a:pPr>
            <a:fld id="{8416283F-E79A-4174-97F4-305C981B4A88}" type="slidenum">
              <a:rPr lang="en-US" b="1" smtClean="0">
                <a:solidFill>
                  <a:prstClr val="black">
                    <a:tint val="75000"/>
                  </a:prstClr>
                </a:solidFill>
                <a:latin typeface="Arial" pitchFamily="34" charset="0"/>
              </a:rPr>
              <a:pPr eaLnBrk="0" fontAlgn="base" hangingPunct="0">
                <a:spcBef>
                  <a:spcPct val="0"/>
                </a:spcBef>
                <a:spcAft>
                  <a:spcPct val="0"/>
                </a:spcAft>
              </a:pPr>
              <a:t>‹#›</a:t>
            </a:fld>
            <a:endParaRPr lang="en-US" b="1">
              <a:solidFill>
                <a:prstClr val="black">
                  <a:tint val="75000"/>
                </a:prstClr>
              </a:solidFill>
              <a:latin typeface="Arial" pitchFamily="34" charset="0"/>
            </a:endParaRPr>
          </a:p>
        </p:txBody>
      </p:sp>
    </p:spTree>
    <p:extLst>
      <p:ext uri="{BB962C8B-B14F-4D97-AF65-F5344CB8AC3E}">
        <p14:creationId xmlns:p14="http://schemas.microsoft.com/office/powerpoint/2010/main" val="2111775160"/>
      </p:ext>
    </p:extLst>
  </p:cSld>
  <p:clrMap bg1="lt1" tx1="dk1" bg2="lt2" tx2="dk2" accent1="accent1" accent2="accent2" accent3="accent3" accent4="accent4" accent5="accent5" accent6="accent6" hlink="hlink" folHlink="folHlink"/>
  <p:sldLayoutIdLst>
    <p:sldLayoutId id="2147483697" r:id="rId1"/>
    <p:sldLayoutId id="2147483698" r:id="rId2"/>
    <p:sldLayoutId id="2147483699" r:id="rId3"/>
    <p:sldLayoutId id="2147483700" r:id="rId4"/>
    <p:sldLayoutId id="2147483701" r:id="rId5"/>
    <p:sldLayoutId id="2147483702" r:id="rId6"/>
    <p:sldLayoutId id="2147483703" r:id="rId7"/>
    <p:sldLayoutId id="2147483704" r:id="rId8"/>
    <p:sldLayoutId id="2147483705" r:id="rId9"/>
    <p:sldLayoutId id="2147483706" r:id="rId10"/>
    <p:sldLayoutId id="2147483707" r:id="rId11"/>
  </p:sldLayoutIdLst>
  <p:txStyles>
    <p:titleStyle>
      <a:lvl1pPr algn="l" defTabSz="685800" rtl="0" eaLnBrk="1" latinLnBrk="0" hangingPunct="1">
        <a:lnSpc>
          <a:spcPct val="90000"/>
        </a:lnSpc>
        <a:spcBef>
          <a:spcPct val="0"/>
        </a:spcBef>
        <a:buNone/>
        <a:defRPr sz="3300" kern="1200">
          <a:solidFill>
            <a:schemeClr val="tx1"/>
          </a:solidFill>
          <a:latin typeface="+mj-lt"/>
          <a:ea typeface="+mj-ea"/>
          <a:cs typeface="+mj-cs"/>
        </a:defRPr>
      </a:lvl1pPr>
    </p:titleStyle>
    <p:bodyStyle>
      <a:lvl1pPr marL="171450" indent="-171450" algn="l" defTabSz="685800" rtl="0" eaLnBrk="1" latinLnBrk="0" hangingPunct="1">
        <a:lnSpc>
          <a:spcPct val="90000"/>
        </a:lnSpc>
        <a:spcBef>
          <a:spcPts val="750"/>
        </a:spcBef>
        <a:buFont typeface="Arial" panose="020B0604020202020204" pitchFamily="34" charset="0"/>
        <a:buChar char="•"/>
        <a:defRPr sz="2100" kern="1200">
          <a:solidFill>
            <a:schemeClr val="tx1"/>
          </a:solidFill>
          <a:latin typeface="+mn-lt"/>
          <a:ea typeface="+mn-ea"/>
          <a:cs typeface="+mn-cs"/>
        </a:defRPr>
      </a:lvl1pPr>
      <a:lvl2pPr marL="514350" indent="-171450" algn="l" defTabSz="685800" rtl="0" eaLnBrk="1" latinLnBrk="0" hangingPunct="1">
        <a:lnSpc>
          <a:spcPct val="90000"/>
        </a:lnSpc>
        <a:spcBef>
          <a:spcPts val="375"/>
        </a:spcBef>
        <a:buFont typeface="Arial" panose="020B0604020202020204" pitchFamily="34" charset="0"/>
        <a:buChar char="•"/>
        <a:defRPr sz="1800" kern="1200">
          <a:solidFill>
            <a:schemeClr val="tx1"/>
          </a:solidFill>
          <a:latin typeface="+mn-lt"/>
          <a:ea typeface="+mn-ea"/>
          <a:cs typeface="+mn-cs"/>
        </a:defRPr>
      </a:lvl2pPr>
      <a:lvl3pPr marL="857250" indent="-171450" algn="l" defTabSz="685800" rtl="0" eaLnBrk="1" latinLnBrk="0" hangingPunct="1">
        <a:lnSpc>
          <a:spcPct val="90000"/>
        </a:lnSpc>
        <a:spcBef>
          <a:spcPts val="375"/>
        </a:spcBef>
        <a:buFont typeface="Arial" panose="020B0604020202020204" pitchFamily="34" charset="0"/>
        <a:buChar char="•"/>
        <a:defRPr sz="1500" kern="1200">
          <a:solidFill>
            <a:schemeClr val="tx1"/>
          </a:solidFill>
          <a:latin typeface="+mn-lt"/>
          <a:ea typeface="+mn-ea"/>
          <a:cs typeface="+mn-cs"/>
        </a:defRPr>
      </a:lvl3pPr>
      <a:lvl4pPr marL="12001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4pPr>
      <a:lvl5pPr marL="15430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5pPr>
      <a:lvl6pPr marL="18859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6pPr>
      <a:lvl7pPr marL="22288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7pPr>
      <a:lvl8pPr marL="25717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8pPr>
      <a:lvl9pPr marL="29146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9pPr>
    </p:bodyStyle>
    <p:otherStyle>
      <a:defPPr>
        <a:defRPr lang="en-US"/>
      </a:defPPr>
      <a:lvl1pPr marL="0" algn="l" defTabSz="685800" rtl="0" eaLnBrk="1" latinLnBrk="0" hangingPunct="1">
        <a:defRPr sz="1350" kern="1200">
          <a:solidFill>
            <a:schemeClr val="tx1"/>
          </a:solidFill>
          <a:latin typeface="+mn-lt"/>
          <a:ea typeface="+mn-ea"/>
          <a:cs typeface="+mn-cs"/>
        </a:defRPr>
      </a:lvl1pPr>
      <a:lvl2pPr marL="342900" algn="l" defTabSz="685800" rtl="0" eaLnBrk="1" latinLnBrk="0" hangingPunct="1">
        <a:defRPr sz="1350" kern="1200">
          <a:solidFill>
            <a:schemeClr val="tx1"/>
          </a:solidFill>
          <a:latin typeface="+mn-lt"/>
          <a:ea typeface="+mn-ea"/>
          <a:cs typeface="+mn-cs"/>
        </a:defRPr>
      </a:lvl2pPr>
      <a:lvl3pPr marL="685800" algn="l" defTabSz="685800" rtl="0" eaLnBrk="1" latinLnBrk="0" hangingPunct="1">
        <a:defRPr sz="1350" kern="1200">
          <a:solidFill>
            <a:schemeClr val="tx1"/>
          </a:solidFill>
          <a:latin typeface="+mn-lt"/>
          <a:ea typeface="+mn-ea"/>
          <a:cs typeface="+mn-cs"/>
        </a:defRPr>
      </a:lvl3pPr>
      <a:lvl4pPr marL="1028700" algn="l" defTabSz="685800" rtl="0" eaLnBrk="1" latinLnBrk="0" hangingPunct="1">
        <a:defRPr sz="1350" kern="1200">
          <a:solidFill>
            <a:schemeClr val="tx1"/>
          </a:solidFill>
          <a:latin typeface="+mn-lt"/>
          <a:ea typeface="+mn-ea"/>
          <a:cs typeface="+mn-cs"/>
        </a:defRPr>
      </a:lvl4pPr>
      <a:lvl5pPr marL="1371600" algn="l" defTabSz="685800" rtl="0" eaLnBrk="1" latinLnBrk="0" hangingPunct="1">
        <a:defRPr sz="1350" kern="1200">
          <a:solidFill>
            <a:schemeClr val="tx1"/>
          </a:solidFill>
          <a:latin typeface="+mn-lt"/>
          <a:ea typeface="+mn-ea"/>
          <a:cs typeface="+mn-cs"/>
        </a:defRPr>
      </a:lvl5pPr>
      <a:lvl6pPr marL="1714500" algn="l" defTabSz="685800" rtl="0" eaLnBrk="1" latinLnBrk="0" hangingPunct="1">
        <a:defRPr sz="1350" kern="1200">
          <a:solidFill>
            <a:schemeClr val="tx1"/>
          </a:solidFill>
          <a:latin typeface="+mn-lt"/>
          <a:ea typeface="+mn-ea"/>
          <a:cs typeface="+mn-cs"/>
        </a:defRPr>
      </a:lvl6pPr>
      <a:lvl7pPr marL="2057400" algn="l" defTabSz="685800" rtl="0" eaLnBrk="1" latinLnBrk="0" hangingPunct="1">
        <a:defRPr sz="1350" kern="1200">
          <a:solidFill>
            <a:schemeClr val="tx1"/>
          </a:solidFill>
          <a:latin typeface="+mn-lt"/>
          <a:ea typeface="+mn-ea"/>
          <a:cs typeface="+mn-cs"/>
        </a:defRPr>
      </a:lvl7pPr>
      <a:lvl8pPr marL="2400300" algn="l" defTabSz="685800" rtl="0" eaLnBrk="1" latinLnBrk="0" hangingPunct="1">
        <a:defRPr sz="1350" kern="1200">
          <a:solidFill>
            <a:schemeClr val="tx1"/>
          </a:solidFill>
          <a:latin typeface="+mn-lt"/>
          <a:ea typeface="+mn-ea"/>
          <a:cs typeface="+mn-cs"/>
        </a:defRPr>
      </a:lvl8pPr>
      <a:lvl9pPr marL="2743200" algn="l" defTabSz="685800" rtl="0" eaLnBrk="1" latinLnBrk="0" hangingPunct="1">
        <a:defRPr sz="1350" kern="1200">
          <a:solidFill>
            <a:schemeClr val="tx1"/>
          </a:solidFill>
          <a:latin typeface="+mn-lt"/>
          <a:ea typeface="+mn-ea"/>
          <a:cs typeface="+mn-cs"/>
        </a:defRPr>
      </a:lvl9pPr>
    </p:otherStyle>
  </p:txStyles>
</p:sldMaster>
</file>

<file path=ppt/slideMasters/slideMaster6.xml><?xml version="1.0" encoding="utf-8"?>
<p:sld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Title Placeholder 1"/>
          <p:cNvSpPr>
            <a:spLocks noGrp="1"/>
          </p:cNvSpPr>
          <p:nvPr>
            <p:ph type="title"/>
          </p:nvPr>
        </p:nvSpPr>
        <p:spPr>
          <a:xfrm>
            <a:off x="838200" y="365129"/>
            <a:ext cx="10515600" cy="1325563"/>
          </a:xfrm>
          <a:prstGeom prst="rect">
            <a:avLst/>
          </a:prstGeom>
        </p:spPr>
        <p:txBody>
          <a:bodyPr vert="horz" lIns="91440" tIns="45720" rIns="91440" bIns="45720" rtlCol="0" anchor="ctr">
            <a:normAutofit/>
          </a:bodyPr>
          <a:lstStyle/>
          <a:p>
            <a:r>
              <a:rPr lang="en-US"/>
              <a:t>Click to edit Master title style</a:t>
            </a:r>
          </a:p>
        </p:txBody>
      </p:sp>
      <p:sp>
        <p:nvSpPr>
          <p:cNvPr id="3" name="Text Placeholder 2"/>
          <p:cNvSpPr>
            <a:spLocks noGrp="1"/>
          </p:cNvSpPr>
          <p:nvPr>
            <p:ph type="body" idx="1"/>
          </p:nvPr>
        </p:nvSpPr>
        <p:spPr>
          <a:xfrm>
            <a:off x="838200" y="1825625"/>
            <a:ext cx="10515600" cy="4351339"/>
          </a:xfrm>
          <a:prstGeom prst="rect">
            <a:avLst/>
          </a:prstGeom>
        </p:spPr>
        <p:txBody>
          <a:bodyPr vert="horz" lIns="91440" tIns="45720" rIns="91440" bIns="45720" rtlCol="0">
            <a:normAutofit/>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2"/>
          </p:nvPr>
        </p:nvSpPr>
        <p:spPr>
          <a:xfrm>
            <a:off x="838200" y="6356374"/>
            <a:ext cx="2743200" cy="365125"/>
          </a:xfrm>
          <a:prstGeom prst="rect">
            <a:avLst/>
          </a:prstGeom>
        </p:spPr>
        <p:txBody>
          <a:bodyPr vert="horz" lIns="91440" tIns="45720" rIns="91440" bIns="45720" rtlCol="0" anchor="ctr"/>
          <a:lstStyle>
            <a:lvl1pPr algn="l">
              <a:defRPr sz="900">
                <a:solidFill>
                  <a:schemeClr val="tx1">
                    <a:tint val="75000"/>
                  </a:schemeClr>
                </a:solidFill>
              </a:defRPr>
            </a:lvl1pPr>
          </a:lstStyle>
          <a:p>
            <a:pPr eaLnBrk="0" fontAlgn="base" hangingPunct="0">
              <a:spcBef>
                <a:spcPct val="0"/>
              </a:spcBef>
              <a:spcAft>
                <a:spcPct val="0"/>
              </a:spcAft>
            </a:pPr>
            <a:fld id="{E8AFF1FC-8BB6-4DBB-9940-F696B5579502}" type="datetimeFigureOut">
              <a:rPr lang="en-US" b="1" smtClean="0">
                <a:solidFill>
                  <a:prstClr val="black">
                    <a:tint val="75000"/>
                  </a:prstClr>
                </a:solidFill>
                <a:latin typeface="Arial" pitchFamily="34" charset="0"/>
              </a:rPr>
              <a:pPr eaLnBrk="0" fontAlgn="base" hangingPunct="0">
                <a:spcBef>
                  <a:spcPct val="0"/>
                </a:spcBef>
                <a:spcAft>
                  <a:spcPct val="0"/>
                </a:spcAft>
              </a:pPr>
              <a:t>9/15/2021</a:t>
            </a:fld>
            <a:endParaRPr lang="en-US" b="1">
              <a:solidFill>
                <a:prstClr val="black">
                  <a:tint val="75000"/>
                </a:prstClr>
              </a:solidFill>
              <a:latin typeface="Arial" pitchFamily="34" charset="0"/>
            </a:endParaRPr>
          </a:p>
        </p:txBody>
      </p:sp>
      <p:sp>
        <p:nvSpPr>
          <p:cNvPr id="5" name="Footer Placeholder 4"/>
          <p:cNvSpPr>
            <a:spLocks noGrp="1"/>
          </p:cNvSpPr>
          <p:nvPr>
            <p:ph type="ftr" sz="quarter" idx="3"/>
          </p:nvPr>
        </p:nvSpPr>
        <p:spPr>
          <a:xfrm>
            <a:off x="4038600" y="6356374"/>
            <a:ext cx="4114800" cy="365125"/>
          </a:xfrm>
          <a:prstGeom prst="rect">
            <a:avLst/>
          </a:prstGeom>
        </p:spPr>
        <p:txBody>
          <a:bodyPr vert="horz" lIns="91440" tIns="45720" rIns="91440" bIns="45720" rtlCol="0" anchor="ctr"/>
          <a:lstStyle>
            <a:lvl1pPr algn="ctr">
              <a:defRPr sz="900">
                <a:solidFill>
                  <a:schemeClr val="tx1">
                    <a:tint val="75000"/>
                  </a:schemeClr>
                </a:solidFill>
              </a:defRPr>
            </a:lvl1pPr>
          </a:lstStyle>
          <a:p>
            <a:pPr eaLnBrk="0" fontAlgn="base" hangingPunct="0">
              <a:spcBef>
                <a:spcPct val="0"/>
              </a:spcBef>
              <a:spcAft>
                <a:spcPct val="0"/>
              </a:spcAft>
            </a:pPr>
            <a:endParaRPr lang="en-US" b="1">
              <a:solidFill>
                <a:prstClr val="black">
                  <a:tint val="75000"/>
                </a:prstClr>
              </a:solidFill>
              <a:latin typeface="Arial" pitchFamily="34" charset="0"/>
            </a:endParaRPr>
          </a:p>
        </p:txBody>
      </p:sp>
      <p:sp>
        <p:nvSpPr>
          <p:cNvPr id="6" name="Slide Number Placeholder 5"/>
          <p:cNvSpPr>
            <a:spLocks noGrp="1"/>
          </p:cNvSpPr>
          <p:nvPr>
            <p:ph type="sldNum" sz="quarter" idx="4"/>
          </p:nvPr>
        </p:nvSpPr>
        <p:spPr>
          <a:xfrm>
            <a:off x="8610600" y="6356374"/>
            <a:ext cx="2743200" cy="365125"/>
          </a:xfrm>
          <a:prstGeom prst="rect">
            <a:avLst/>
          </a:prstGeom>
        </p:spPr>
        <p:txBody>
          <a:bodyPr vert="horz" lIns="91440" tIns="45720" rIns="91440" bIns="45720" rtlCol="0" anchor="ctr"/>
          <a:lstStyle>
            <a:lvl1pPr algn="r">
              <a:defRPr sz="900">
                <a:solidFill>
                  <a:schemeClr val="tx1">
                    <a:tint val="75000"/>
                  </a:schemeClr>
                </a:solidFill>
              </a:defRPr>
            </a:lvl1pPr>
          </a:lstStyle>
          <a:p>
            <a:pPr eaLnBrk="0" fontAlgn="base" hangingPunct="0">
              <a:spcBef>
                <a:spcPct val="0"/>
              </a:spcBef>
              <a:spcAft>
                <a:spcPct val="0"/>
              </a:spcAft>
            </a:pPr>
            <a:fld id="{8416283F-E79A-4174-97F4-305C981B4A88}" type="slidenum">
              <a:rPr lang="en-US" b="1" smtClean="0">
                <a:solidFill>
                  <a:prstClr val="black">
                    <a:tint val="75000"/>
                  </a:prstClr>
                </a:solidFill>
                <a:latin typeface="Arial" pitchFamily="34" charset="0"/>
              </a:rPr>
              <a:pPr eaLnBrk="0" fontAlgn="base" hangingPunct="0">
                <a:spcBef>
                  <a:spcPct val="0"/>
                </a:spcBef>
                <a:spcAft>
                  <a:spcPct val="0"/>
                </a:spcAft>
              </a:pPr>
              <a:t>‹#›</a:t>
            </a:fld>
            <a:endParaRPr lang="en-US" b="1">
              <a:solidFill>
                <a:prstClr val="black">
                  <a:tint val="75000"/>
                </a:prstClr>
              </a:solidFill>
              <a:latin typeface="Arial" pitchFamily="34" charset="0"/>
            </a:endParaRPr>
          </a:p>
        </p:txBody>
      </p:sp>
    </p:spTree>
    <p:extLst>
      <p:ext uri="{BB962C8B-B14F-4D97-AF65-F5344CB8AC3E}">
        <p14:creationId xmlns:p14="http://schemas.microsoft.com/office/powerpoint/2010/main" val="2514504182"/>
      </p:ext>
    </p:extLst>
  </p:cSld>
  <p:clrMap bg1="lt1" tx1="dk1" bg2="lt2" tx2="dk2" accent1="accent1" accent2="accent2" accent3="accent3" accent4="accent4" accent5="accent5" accent6="accent6" hlink="hlink" folHlink="folHlink"/>
  <p:sldLayoutIdLst>
    <p:sldLayoutId id="2147483709" r:id="rId1"/>
    <p:sldLayoutId id="2147483710" r:id="rId2"/>
    <p:sldLayoutId id="2147483711" r:id="rId3"/>
    <p:sldLayoutId id="2147483712" r:id="rId4"/>
    <p:sldLayoutId id="2147483713" r:id="rId5"/>
    <p:sldLayoutId id="2147483714" r:id="rId6"/>
    <p:sldLayoutId id="2147483715" r:id="rId7"/>
    <p:sldLayoutId id="2147483716" r:id="rId8"/>
    <p:sldLayoutId id="2147483717" r:id="rId9"/>
    <p:sldLayoutId id="2147483718" r:id="rId10"/>
    <p:sldLayoutId id="2147483719" r:id="rId11"/>
  </p:sldLayoutIdLst>
  <p:txStyles>
    <p:titleStyle>
      <a:lvl1pPr algn="l" defTabSz="685800" rtl="0" eaLnBrk="1" latinLnBrk="0" hangingPunct="1">
        <a:lnSpc>
          <a:spcPct val="90000"/>
        </a:lnSpc>
        <a:spcBef>
          <a:spcPct val="0"/>
        </a:spcBef>
        <a:buNone/>
        <a:defRPr sz="3300" kern="1200">
          <a:solidFill>
            <a:schemeClr val="tx1"/>
          </a:solidFill>
          <a:latin typeface="+mj-lt"/>
          <a:ea typeface="+mj-ea"/>
          <a:cs typeface="+mj-cs"/>
        </a:defRPr>
      </a:lvl1pPr>
    </p:titleStyle>
    <p:bodyStyle>
      <a:lvl1pPr marL="171450" indent="-171450" algn="l" defTabSz="685800" rtl="0" eaLnBrk="1" latinLnBrk="0" hangingPunct="1">
        <a:lnSpc>
          <a:spcPct val="90000"/>
        </a:lnSpc>
        <a:spcBef>
          <a:spcPts val="750"/>
        </a:spcBef>
        <a:buFont typeface="Arial" panose="020B0604020202020204" pitchFamily="34" charset="0"/>
        <a:buChar char="•"/>
        <a:defRPr sz="2100" kern="1200">
          <a:solidFill>
            <a:schemeClr val="tx1"/>
          </a:solidFill>
          <a:latin typeface="+mn-lt"/>
          <a:ea typeface="+mn-ea"/>
          <a:cs typeface="+mn-cs"/>
        </a:defRPr>
      </a:lvl1pPr>
      <a:lvl2pPr marL="514350" indent="-171450" algn="l" defTabSz="685800" rtl="0" eaLnBrk="1" latinLnBrk="0" hangingPunct="1">
        <a:lnSpc>
          <a:spcPct val="90000"/>
        </a:lnSpc>
        <a:spcBef>
          <a:spcPts val="375"/>
        </a:spcBef>
        <a:buFont typeface="Arial" panose="020B0604020202020204" pitchFamily="34" charset="0"/>
        <a:buChar char="•"/>
        <a:defRPr sz="1800" kern="1200">
          <a:solidFill>
            <a:schemeClr val="tx1"/>
          </a:solidFill>
          <a:latin typeface="+mn-lt"/>
          <a:ea typeface="+mn-ea"/>
          <a:cs typeface="+mn-cs"/>
        </a:defRPr>
      </a:lvl2pPr>
      <a:lvl3pPr marL="857250" indent="-171450" algn="l" defTabSz="685800" rtl="0" eaLnBrk="1" latinLnBrk="0" hangingPunct="1">
        <a:lnSpc>
          <a:spcPct val="90000"/>
        </a:lnSpc>
        <a:spcBef>
          <a:spcPts val="375"/>
        </a:spcBef>
        <a:buFont typeface="Arial" panose="020B0604020202020204" pitchFamily="34" charset="0"/>
        <a:buChar char="•"/>
        <a:defRPr sz="1500" kern="1200">
          <a:solidFill>
            <a:schemeClr val="tx1"/>
          </a:solidFill>
          <a:latin typeface="+mn-lt"/>
          <a:ea typeface="+mn-ea"/>
          <a:cs typeface="+mn-cs"/>
        </a:defRPr>
      </a:lvl3pPr>
      <a:lvl4pPr marL="12001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4pPr>
      <a:lvl5pPr marL="15430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5pPr>
      <a:lvl6pPr marL="18859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6pPr>
      <a:lvl7pPr marL="22288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7pPr>
      <a:lvl8pPr marL="25717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8pPr>
      <a:lvl9pPr marL="29146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9pPr>
    </p:bodyStyle>
    <p:otherStyle>
      <a:defPPr>
        <a:defRPr lang="en-US"/>
      </a:defPPr>
      <a:lvl1pPr marL="0" algn="l" defTabSz="685800" rtl="0" eaLnBrk="1" latinLnBrk="0" hangingPunct="1">
        <a:defRPr sz="1350" kern="1200">
          <a:solidFill>
            <a:schemeClr val="tx1"/>
          </a:solidFill>
          <a:latin typeface="+mn-lt"/>
          <a:ea typeface="+mn-ea"/>
          <a:cs typeface="+mn-cs"/>
        </a:defRPr>
      </a:lvl1pPr>
      <a:lvl2pPr marL="342900" algn="l" defTabSz="685800" rtl="0" eaLnBrk="1" latinLnBrk="0" hangingPunct="1">
        <a:defRPr sz="1350" kern="1200">
          <a:solidFill>
            <a:schemeClr val="tx1"/>
          </a:solidFill>
          <a:latin typeface="+mn-lt"/>
          <a:ea typeface="+mn-ea"/>
          <a:cs typeface="+mn-cs"/>
        </a:defRPr>
      </a:lvl2pPr>
      <a:lvl3pPr marL="685800" algn="l" defTabSz="685800" rtl="0" eaLnBrk="1" latinLnBrk="0" hangingPunct="1">
        <a:defRPr sz="1350" kern="1200">
          <a:solidFill>
            <a:schemeClr val="tx1"/>
          </a:solidFill>
          <a:latin typeface="+mn-lt"/>
          <a:ea typeface="+mn-ea"/>
          <a:cs typeface="+mn-cs"/>
        </a:defRPr>
      </a:lvl3pPr>
      <a:lvl4pPr marL="1028700" algn="l" defTabSz="685800" rtl="0" eaLnBrk="1" latinLnBrk="0" hangingPunct="1">
        <a:defRPr sz="1350" kern="1200">
          <a:solidFill>
            <a:schemeClr val="tx1"/>
          </a:solidFill>
          <a:latin typeface="+mn-lt"/>
          <a:ea typeface="+mn-ea"/>
          <a:cs typeface="+mn-cs"/>
        </a:defRPr>
      </a:lvl4pPr>
      <a:lvl5pPr marL="1371600" algn="l" defTabSz="685800" rtl="0" eaLnBrk="1" latinLnBrk="0" hangingPunct="1">
        <a:defRPr sz="1350" kern="1200">
          <a:solidFill>
            <a:schemeClr val="tx1"/>
          </a:solidFill>
          <a:latin typeface="+mn-lt"/>
          <a:ea typeface="+mn-ea"/>
          <a:cs typeface="+mn-cs"/>
        </a:defRPr>
      </a:lvl5pPr>
      <a:lvl6pPr marL="1714500" algn="l" defTabSz="685800" rtl="0" eaLnBrk="1" latinLnBrk="0" hangingPunct="1">
        <a:defRPr sz="1350" kern="1200">
          <a:solidFill>
            <a:schemeClr val="tx1"/>
          </a:solidFill>
          <a:latin typeface="+mn-lt"/>
          <a:ea typeface="+mn-ea"/>
          <a:cs typeface="+mn-cs"/>
        </a:defRPr>
      </a:lvl6pPr>
      <a:lvl7pPr marL="2057400" algn="l" defTabSz="685800" rtl="0" eaLnBrk="1" latinLnBrk="0" hangingPunct="1">
        <a:defRPr sz="1350" kern="1200">
          <a:solidFill>
            <a:schemeClr val="tx1"/>
          </a:solidFill>
          <a:latin typeface="+mn-lt"/>
          <a:ea typeface="+mn-ea"/>
          <a:cs typeface="+mn-cs"/>
        </a:defRPr>
      </a:lvl7pPr>
      <a:lvl8pPr marL="2400300" algn="l" defTabSz="685800" rtl="0" eaLnBrk="1" latinLnBrk="0" hangingPunct="1">
        <a:defRPr sz="1350" kern="1200">
          <a:solidFill>
            <a:schemeClr val="tx1"/>
          </a:solidFill>
          <a:latin typeface="+mn-lt"/>
          <a:ea typeface="+mn-ea"/>
          <a:cs typeface="+mn-cs"/>
        </a:defRPr>
      </a:lvl8pPr>
      <a:lvl9pPr marL="2743200" algn="l" defTabSz="685800" rtl="0" eaLnBrk="1" latinLnBrk="0" hangingPunct="1">
        <a:defRPr sz="1350" kern="1200">
          <a:solidFill>
            <a:schemeClr val="tx1"/>
          </a:solidFill>
          <a:latin typeface="+mn-lt"/>
          <a:ea typeface="+mn-ea"/>
          <a:cs typeface="+mn-cs"/>
        </a:defRPr>
      </a:lvl9pPr>
    </p:otherStyle>
  </p:txStyles>
</p:sldMaster>
</file>

<file path=ppt/slideMasters/slideMaster7.xml><?xml version="1.0" encoding="utf-8"?>
<p:sld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Title Placeholder 1"/>
          <p:cNvSpPr>
            <a:spLocks noGrp="1"/>
          </p:cNvSpPr>
          <p:nvPr>
            <p:ph type="title"/>
          </p:nvPr>
        </p:nvSpPr>
        <p:spPr>
          <a:xfrm>
            <a:off x="838200" y="365129"/>
            <a:ext cx="10515600" cy="1325563"/>
          </a:xfrm>
          <a:prstGeom prst="rect">
            <a:avLst/>
          </a:prstGeom>
        </p:spPr>
        <p:txBody>
          <a:bodyPr vert="horz" lIns="91440" tIns="45720" rIns="91440" bIns="45720" rtlCol="0" anchor="ctr">
            <a:normAutofit/>
          </a:bodyPr>
          <a:lstStyle/>
          <a:p>
            <a:r>
              <a:rPr lang="en-US"/>
              <a:t>Click to edit Master title style</a:t>
            </a:r>
          </a:p>
        </p:txBody>
      </p:sp>
      <p:sp>
        <p:nvSpPr>
          <p:cNvPr id="3" name="Text Placeholder 2"/>
          <p:cNvSpPr>
            <a:spLocks noGrp="1"/>
          </p:cNvSpPr>
          <p:nvPr>
            <p:ph type="body" idx="1"/>
          </p:nvPr>
        </p:nvSpPr>
        <p:spPr>
          <a:xfrm>
            <a:off x="838200" y="1825625"/>
            <a:ext cx="10515600" cy="4351339"/>
          </a:xfrm>
          <a:prstGeom prst="rect">
            <a:avLst/>
          </a:prstGeom>
        </p:spPr>
        <p:txBody>
          <a:bodyPr vert="horz" lIns="91440" tIns="45720" rIns="91440" bIns="45720" rtlCol="0">
            <a:normAutofit/>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p:cNvSpPr>
            <a:spLocks noGrp="1"/>
          </p:cNvSpPr>
          <p:nvPr>
            <p:ph type="dt" sz="half" idx="2"/>
          </p:nvPr>
        </p:nvSpPr>
        <p:spPr>
          <a:xfrm>
            <a:off x="838200" y="6356364"/>
            <a:ext cx="2743200" cy="365125"/>
          </a:xfrm>
          <a:prstGeom prst="rect">
            <a:avLst/>
          </a:prstGeom>
        </p:spPr>
        <p:txBody>
          <a:bodyPr vert="horz" lIns="91440" tIns="45720" rIns="91440" bIns="45720" rtlCol="0" anchor="ctr"/>
          <a:lstStyle>
            <a:lvl1pPr algn="l">
              <a:defRPr sz="900">
                <a:solidFill>
                  <a:schemeClr val="tx1">
                    <a:tint val="75000"/>
                  </a:schemeClr>
                </a:solidFill>
              </a:defRPr>
            </a:lvl1pPr>
          </a:lstStyle>
          <a:p>
            <a:pPr eaLnBrk="0" fontAlgn="base" hangingPunct="0">
              <a:spcBef>
                <a:spcPct val="0"/>
              </a:spcBef>
              <a:spcAft>
                <a:spcPct val="0"/>
              </a:spcAft>
            </a:pPr>
            <a:fld id="{E8AFF1FC-8BB6-4DBB-9940-F696B5579502}" type="datetimeFigureOut">
              <a:rPr lang="en-US" b="1" smtClean="0">
                <a:solidFill>
                  <a:prstClr val="black">
                    <a:tint val="75000"/>
                  </a:prstClr>
                </a:solidFill>
                <a:latin typeface="Arial" pitchFamily="34" charset="0"/>
              </a:rPr>
              <a:pPr eaLnBrk="0" fontAlgn="base" hangingPunct="0">
                <a:spcBef>
                  <a:spcPct val="0"/>
                </a:spcBef>
                <a:spcAft>
                  <a:spcPct val="0"/>
                </a:spcAft>
              </a:pPr>
              <a:t>9/15/2021</a:t>
            </a:fld>
            <a:endParaRPr lang="en-US" b="1">
              <a:solidFill>
                <a:prstClr val="black">
                  <a:tint val="75000"/>
                </a:prstClr>
              </a:solidFill>
              <a:latin typeface="Arial" pitchFamily="34" charset="0"/>
            </a:endParaRPr>
          </a:p>
        </p:txBody>
      </p:sp>
      <p:sp>
        <p:nvSpPr>
          <p:cNvPr id="5" name="Footer Placeholder 4"/>
          <p:cNvSpPr>
            <a:spLocks noGrp="1"/>
          </p:cNvSpPr>
          <p:nvPr>
            <p:ph type="ftr" sz="quarter" idx="3"/>
          </p:nvPr>
        </p:nvSpPr>
        <p:spPr>
          <a:xfrm>
            <a:off x="4038600" y="6356364"/>
            <a:ext cx="4114800" cy="365125"/>
          </a:xfrm>
          <a:prstGeom prst="rect">
            <a:avLst/>
          </a:prstGeom>
        </p:spPr>
        <p:txBody>
          <a:bodyPr vert="horz" lIns="91440" tIns="45720" rIns="91440" bIns="45720" rtlCol="0" anchor="ctr"/>
          <a:lstStyle>
            <a:lvl1pPr algn="ctr">
              <a:defRPr sz="900">
                <a:solidFill>
                  <a:schemeClr val="tx1">
                    <a:tint val="75000"/>
                  </a:schemeClr>
                </a:solidFill>
              </a:defRPr>
            </a:lvl1pPr>
          </a:lstStyle>
          <a:p>
            <a:pPr eaLnBrk="0" fontAlgn="base" hangingPunct="0">
              <a:spcBef>
                <a:spcPct val="0"/>
              </a:spcBef>
              <a:spcAft>
                <a:spcPct val="0"/>
              </a:spcAft>
            </a:pPr>
            <a:endParaRPr lang="en-US" b="1">
              <a:solidFill>
                <a:prstClr val="black">
                  <a:tint val="75000"/>
                </a:prstClr>
              </a:solidFill>
              <a:latin typeface="Arial" pitchFamily="34" charset="0"/>
            </a:endParaRPr>
          </a:p>
        </p:txBody>
      </p:sp>
      <p:sp>
        <p:nvSpPr>
          <p:cNvPr id="6" name="Slide Number Placeholder 5"/>
          <p:cNvSpPr>
            <a:spLocks noGrp="1"/>
          </p:cNvSpPr>
          <p:nvPr>
            <p:ph type="sldNum" sz="quarter" idx="4"/>
          </p:nvPr>
        </p:nvSpPr>
        <p:spPr>
          <a:xfrm>
            <a:off x="8610600" y="6356364"/>
            <a:ext cx="2743200" cy="365125"/>
          </a:xfrm>
          <a:prstGeom prst="rect">
            <a:avLst/>
          </a:prstGeom>
        </p:spPr>
        <p:txBody>
          <a:bodyPr vert="horz" lIns="91440" tIns="45720" rIns="91440" bIns="45720" rtlCol="0" anchor="ctr"/>
          <a:lstStyle>
            <a:lvl1pPr algn="r">
              <a:defRPr sz="900">
                <a:solidFill>
                  <a:schemeClr val="tx1">
                    <a:tint val="75000"/>
                  </a:schemeClr>
                </a:solidFill>
              </a:defRPr>
            </a:lvl1pPr>
          </a:lstStyle>
          <a:p>
            <a:pPr eaLnBrk="0" fontAlgn="base" hangingPunct="0">
              <a:spcBef>
                <a:spcPct val="0"/>
              </a:spcBef>
              <a:spcAft>
                <a:spcPct val="0"/>
              </a:spcAft>
            </a:pPr>
            <a:fld id="{8416283F-E79A-4174-97F4-305C981B4A88}" type="slidenum">
              <a:rPr lang="en-US" b="1" smtClean="0">
                <a:solidFill>
                  <a:prstClr val="black">
                    <a:tint val="75000"/>
                  </a:prstClr>
                </a:solidFill>
                <a:latin typeface="Arial" pitchFamily="34" charset="0"/>
              </a:rPr>
              <a:pPr eaLnBrk="0" fontAlgn="base" hangingPunct="0">
                <a:spcBef>
                  <a:spcPct val="0"/>
                </a:spcBef>
                <a:spcAft>
                  <a:spcPct val="0"/>
                </a:spcAft>
              </a:pPr>
              <a:t>‹#›</a:t>
            </a:fld>
            <a:endParaRPr lang="en-US" b="1">
              <a:solidFill>
                <a:prstClr val="black">
                  <a:tint val="75000"/>
                </a:prstClr>
              </a:solidFill>
              <a:latin typeface="Arial" pitchFamily="34" charset="0"/>
            </a:endParaRPr>
          </a:p>
        </p:txBody>
      </p:sp>
    </p:spTree>
    <p:extLst>
      <p:ext uri="{BB962C8B-B14F-4D97-AF65-F5344CB8AC3E}">
        <p14:creationId xmlns:p14="http://schemas.microsoft.com/office/powerpoint/2010/main" val="3210045910"/>
      </p:ext>
    </p:extLst>
  </p:cSld>
  <p:clrMap bg1="lt1" tx1="dk1" bg2="lt2" tx2="dk2" accent1="accent1" accent2="accent2" accent3="accent3" accent4="accent4" accent5="accent5" accent6="accent6" hlink="hlink" folHlink="folHlink"/>
  <p:sldLayoutIdLst>
    <p:sldLayoutId id="2147483721" r:id="rId1"/>
    <p:sldLayoutId id="2147483722" r:id="rId2"/>
    <p:sldLayoutId id="2147483723" r:id="rId3"/>
    <p:sldLayoutId id="2147483724" r:id="rId4"/>
    <p:sldLayoutId id="2147483725" r:id="rId5"/>
    <p:sldLayoutId id="2147483726" r:id="rId6"/>
    <p:sldLayoutId id="2147483727" r:id="rId7"/>
    <p:sldLayoutId id="2147483728" r:id="rId8"/>
    <p:sldLayoutId id="2147483729" r:id="rId9"/>
    <p:sldLayoutId id="2147483730" r:id="rId10"/>
    <p:sldLayoutId id="2147483731" r:id="rId11"/>
  </p:sldLayoutIdLst>
  <p:txStyles>
    <p:titleStyle>
      <a:lvl1pPr algn="l" defTabSz="685800" rtl="0" eaLnBrk="1" latinLnBrk="0" hangingPunct="1">
        <a:lnSpc>
          <a:spcPct val="90000"/>
        </a:lnSpc>
        <a:spcBef>
          <a:spcPct val="0"/>
        </a:spcBef>
        <a:buNone/>
        <a:defRPr sz="3300" kern="1200">
          <a:solidFill>
            <a:schemeClr val="tx1"/>
          </a:solidFill>
          <a:latin typeface="+mj-lt"/>
          <a:ea typeface="+mj-ea"/>
          <a:cs typeface="+mj-cs"/>
        </a:defRPr>
      </a:lvl1pPr>
    </p:titleStyle>
    <p:bodyStyle>
      <a:lvl1pPr marL="171450" indent="-171450" algn="l" defTabSz="685800" rtl="0" eaLnBrk="1" latinLnBrk="0" hangingPunct="1">
        <a:lnSpc>
          <a:spcPct val="90000"/>
        </a:lnSpc>
        <a:spcBef>
          <a:spcPts val="750"/>
        </a:spcBef>
        <a:buFont typeface="Arial" panose="020B0604020202020204" pitchFamily="34" charset="0"/>
        <a:buChar char="•"/>
        <a:defRPr sz="2100" kern="1200">
          <a:solidFill>
            <a:schemeClr val="tx1"/>
          </a:solidFill>
          <a:latin typeface="+mn-lt"/>
          <a:ea typeface="+mn-ea"/>
          <a:cs typeface="+mn-cs"/>
        </a:defRPr>
      </a:lvl1pPr>
      <a:lvl2pPr marL="514350" indent="-171450" algn="l" defTabSz="685800" rtl="0" eaLnBrk="1" latinLnBrk="0" hangingPunct="1">
        <a:lnSpc>
          <a:spcPct val="90000"/>
        </a:lnSpc>
        <a:spcBef>
          <a:spcPts val="375"/>
        </a:spcBef>
        <a:buFont typeface="Arial" panose="020B0604020202020204" pitchFamily="34" charset="0"/>
        <a:buChar char="•"/>
        <a:defRPr sz="1800" kern="1200">
          <a:solidFill>
            <a:schemeClr val="tx1"/>
          </a:solidFill>
          <a:latin typeface="+mn-lt"/>
          <a:ea typeface="+mn-ea"/>
          <a:cs typeface="+mn-cs"/>
        </a:defRPr>
      </a:lvl2pPr>
      <a:lvl3pPr marL="857250" indent="-171450" algn="l" defTabSz="685800" rtl="0" eaLnBrk="1" latinLnBrk="0" hangingPunct="1">
        <a:lnSpc>
          <a:spcPct val="90000"/>
        </a:lnSpc>
        <a:spcBef>
          <a:spcPts val="375"/>
        </a:spcBef>
        <a:buFont typeface="Arial" panose="020B0604020202020204" pitchFamily="34" charset="0"/>
        <a:buChar char="•"/>
        <a:defRPr sz="1500" kern="1200">
          <a:solidFill>
            <a:schemeClr val="tx1"/>
          </a:solidFill>
          <a:latin typeface="+mn-lt"/>
          <a:ea typeface="+mn-ea"/>
          <a:cs typeface="+mn-cs"/>
        </a:defRPr>
      </a:lvl3pPr>
      <a:lvl4pPr marL="12001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4pPr>
      <a:lvl5pPr marL="15430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5pPr>
      <a:lvl6pPr marL="18859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6pPr>
      <a:lvl7pPr marL="22288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7pPr>
      <a:lvl8pPr marL="25717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8pPr>
      <a:lvl9pPr marL="29146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9pPr>
    </p:bodyStyle>
    <p:otherStyle>
      <a:defPPr>
        <a:defRPr lang="en-US"/>
      </a:defPPr>
      <a:lvl1pPr marL="0" algn="l" defTabSz="685800" rtl="0" eaLnBrk="1" latinLnBrk="0" hangingPunct="1">
        <a:defRPr sz="1350" kern="1200">
          <a:solidFill>
            <a:schemeClr val="tx1"/>
          </a:solidFill>
          <a:latin typeface="+mn-lt"/>
          <a:ea typeface="+mn-ea"/>
          <a:cs typeface="+mn-cs"/>
        </a:defRPr>
      </a:lvl1pPr>
      <a:lvl2pPr marL="342900" algn="l" defTabSz="685800" rtl="0" eaLnBrk="1" latinLnBrk="0" hangingPunct="1">
        <a:defRPr sz="1350" kern="1200">
          <a:solidFill>
            <a:schemeClr val="tx1"/>
          </a:solidFill>
          <a:latin typeface="+mn-lt"/>
          <a:ea typeface="+mn-ea"/>
          <a:cs typeface="+mn-cs"/>
        </a:defRPr>
      </a:lvl2pPr>
      <a:lvl3pPr marL="685800" algn="l" defTabSz="685800" rtl="0" eaLnBrk="1" latinLnBrk="0" hangingPunct="1">
        <a:defRPr sz="1350" kern="1200">
          <a:solidFill>
            <a:schemeClr val="tx1"/>
          </a:solidFill>
          <a:latin typeface="+mn-lt"/>
          <a:ea typeface="+mn-ea"/>
          <a:cs typeface="+mn-cs"/>
        </a:defRPr>
      </a:lvl3pPr>
      <a:lvl4pPr marL="1028700" algn="l" defTabSz="685800" rtl="0" eaLnBrk="1" latinLnBrk="0" hangingPunct="1">
        <a:defRPr sz="1350" kern="1200">
          <a:solidFill>
            <a:schemeClr val="tx1"/>
          </a:solidFill>
          <a:latin typeface="+mn-lt"/>
          <a:ea typeface="+mn-ea"/>
          <a:cs typeface="+mn-cs"/>
        </a:defRPr>
      </a:lvl4pPr>
      <a:lvl5pPr marL="1371600" algn="l" defTabSz="685800" rtl="0" eaLnBrk="1" latinLnBrk="0" hangingPunct="1">
        <a:defRPr sz="1350" kern="1200">
          <a:solidFill>
            <a:schemeClr val="tx1"/>
          </a:solidFill>
          <a:latin typeface="+mn-lt"/>
          <a:ea typeface="+mn-ea"/>
          <a:cs typeface="+mn-cs"/>
        </a:defRPr>
      </a:lvl5pPr>
      <a:lvl6pPr marL="1714500" algn="l" defTabSz="685800" rtl="0" eaLnBrk="1" latinLnBrk="0" hangingPunct="1">
        <a:defRPr sz="1350" kern="1200">
          <a:solidFill>
            <a:schemeClr val="tx1"/>
          </a:solidFill>
          <a:latin typeface="+mn-lt"/>
          <a:ea typeface="+mn-ea"/>
          <a:cs typeface="+mn-cs"/>
        </a:defRPr>
      </a:lvl6pPr>
      <a:lvl7pPr marL="2057400" algn="l" defTabSz="685800" rtl="0" eaLnBrk="1" latinLnBrk="0" hangingPunct="1">
        <a:defRPr sz="1350" kern="1200">
          <a:solidFill>
            <a:schemeClr val="tx1"/>
          </a:solidFill>
          <a:latin typeface="+mn-lt"/>
          <a:ea typeface="+mn-ea"/>
          <a:cs typeface="+mn-cs"/>
        </a:defRPr>
      </a:lvl7pPr>
      <a:lvl8pPr marL="2400300" algn="l" defTabSz="685800" rtl="0" eaLnBrk="1" latinLnBrk="0" hangingPunct="1">
        <a:defRPr sz="1350" kern="1200">
          <a:solidFill>
            <a:schemeClr val="tx1"/>
          </a:solidFill>
          <a:latin typeface="+mn-lt"/>
          <a:ea typeface="+mn-ea"/>
          <a:cs typeface="+mn-cs"/>
        </a:defRPr>
      </a:lvl8pPr>
      <a:lvl9pPr marL="2743200" algn="l" defTabSz="685800" rtl="0" eaLnBrk="1" latinLnBrk="0" hangingPunct="1">
        <a:defRPr sz="1350" kern="1200">
          <a:solidFill>
            <a:schemeClr val="tx1"/>
          </a:solidFill>
          <a:latin typeface="+mn-lt"/>
          <a:ea typeface="+mn-ea"/>
          <a:cs typeface="+mn-cs"/>
        </a:defRPr>
      </a:lvl9pPr>
    </p:otherStyle>
  </p:txStyles>
</p:sldMaster>
</file>

<file path=ppt/slideMasters/slideMaster8.xml><?xml version="1.0" encoding="utf-8"?>
<p:sldMaster xmlns:a="http://schemas.openxmlformats.org/drawingml/2006/main" xmlns:r="http://schemas.openxmlformats.org/officeDocument/2006/relationships" xmlns:p="http://schemas.openxmlformats.org/presentationml/2006/main">
  <p:cSld>
    <p:bg>
      <p:bgPr>
        <a:blipFill dpi="0" rotWithShape="1">
          <a:blip r:embed="rId16">
            <a:lum/>
          </a:blip>
          <a:srcRect/>
          <a:stretch>
            <a:fillRect/>
          </a:stretch>
        </a:blipFill>
        <a:effectLst/>
      </p:bgPr>
    </p:bg>
    <p:spTree>
      <p:nvGrpSpPr>
        <p:cNvPr id="1" name=""/>
        <p:cNvGrpSpPr/>
        <p:nvPr/>
      </p:nvGrpSpPr>
      <p:grpSpPr>
        <a:xfrm>
          <a:off x="0" y="0"/>
          <a:ext cx="0" cy="0"/>
          <a:chOff x="0" y="0"/>
          <a:chExt cx="0" cy="0"/>
        </a:xfrm>
      </p:grpSpPr>
      <p:sp>
        <p:nvSpPr>
          <p:cNvPr id="2" name="标题占位符 1"/>
          <p:cNvSpPr>
            <a:spLocks noGrp="1"/>
          </p:cNvSpPr>
          <p:nvPr>
            <p:ph type="title"/>
          </p:nvPr>
        </p:nvSpPr>
        <p:spPr>
          <a:xfrm>
            <a:off x="838200" y="365129"/>
            <a:ext cx="10515600" cy="1325563"/>
          </a:xfrm>
          <a:prstGeom prst="rect">
            <a:avLst/>
          </a:prstGeom>
        </p:spPr>
        <p:txBody>
          <a:bodyPr vert="horz" lIns="91440" tIns="45720" rIns="91440" bIns="45720" rtlCol="0" anchor="ctr">
            <a:normAutofit/>
          </a:bodyPr>
          <a:lstStyle/>
          <a:p>
            <a:r>
              <a:rPr lang="zh-CN" altLang="en-US"/>
              <a:t>单击此处编辑母版标题样式</a:t>
            </a:r>
          </a:p>
        </p:txBody>
      </p:sp>
      <p:sp>
        <p:nvSpPr>
          <p:cNvPr id="3" name="文本占位符 2"/>
          <p:cNvSpPr>
            <a:spLocks noGrp="1"/>
          </p:cNvSpPr>
          <p:nvPr>
            <p:ph type="body" idx="1"/>
          </p:nvPr>
        </p:nvSpPr>
        <p:spPr>
          <a:xfrm>
            <a:off x="838200" y="1825625"/>
            <a:ext cx="10515600" cy="4351338"/>
          </a:xfrm>
          <a:prstGeom prst="rect">
            <a:avLst/>
          </a:prstGeom>
        </p:spPr>
        <p:txBody>
          <a:bodyPr vert="horz" lIns="91440" tIns="45720" rIns="91440" bIns="45720" rtlCol="0">
            <a:normAutofit/>
          </a:bodyPr>
          <a:lstStyle/>
          <a:p>
            <a:pPr lvl="0"/>
            <a:r>
              <a:rPr lang="zh-CN" altLang="en-US"/>
              <a:t>单击此处编辑母版文本样式</a:t>
            </a:r>
          </a:p>
          <a:p>
            <a:pPr lvl="1"/>
            <a:r>
              <a:rPr lang="zh-CN" altLang="en-US"/>
              <a:t>第二级</a:t>
            </a:r>
          </a:p>
          <a:p>
            <a:pPr lvl="2"/>
            <a:r>
              <a:rPr lang="zh-CN" altLang="en-US"/>
              <a:t>第三级</a:t>
            </a:r>
          </a:p>
          <a:p>
            <a:pPr lvl="3"/>
            <a:r>
              <a:rPr lang="zh-CN" altLang="en-US"/>
              <a:t>第四级</a:t>
            </a:r>
          </a:p>
          <a:p>
            <a:pPr lvl="4"/>
            <a:r>
              <a:rPr lang="zh-CN" altLang="en-US"/>
              <a:t>第五级</a:t>
            </a:r>
          </a:p>
        </p:txBody>
      </p:sp>
      <p:sp>
        <p:nvSpPr>
          <p:cNvPr id="4" name="日期占位符 3"/>
          <p:cNvSpPr>
            <a:spLocks noGrp="1"/>
          </p:cNvSpPr>
          <p:nvPr>
            <p:ph type="dt" sz="half" idx="2"/>
          </p:nvPr>
        </p:nvSpPr>
        <p:spPr>
          <a:xfrm>
            <a:off x="838200" y="6356366"/>
            <a:ext cx="2743200" cy="365125"/>
          </a:xfrm>
          <a:prstGeom prst="rect">
            <a:avLst/>
          </a:prstGeom>
        </p:spPr>
        <p:txBody>
          <a:bodyPr vert="horz" lIns="91440" tIns="45720" rIns="91440" bIns="45720" rtlCol="0" anchor="ctr"/>
          <a:lstStyle>
            <a:lvl1pPr algn="l">
              <a:defRPr sz="1200">
                <a:solidFill>
                  <a:schemeClr val="tx1">
                    <a:tint val="75000"/>
                  </a:schemeClr>
                </a:solidFill>
              </a:defRPr>
            </a:lvl1pPr>
          </a:lstStyle>
          <a:p>
            <a:fld id="{FF972485-FC94-45C1-8456-9A3B280376E5}" type="datetimeFigureOut">
              <a:rPr lang="zh-CN" altLang="en-US" smtClean="0">
                <a:solidFill>
                  <a:srgbClr val="262626">
                    <a:tint val="75000"/>
                  </a:srgbClr>
                </a:solidFill>
              </a:rPr>
              <a:pPr/>
              <a:t>2021/9/15</a:t>
            </a:fld>
            <a:endParaRPr lang="zh-CN" altLang="en-US">
              <a:solidFill>
                <a:srgbClr val="262626">
                  <a:tint val="75000"/>
                </a:srgbClr>
              </a:solidFill>
            </a:endParaRPr>
          </a:p>
        </p:txBody>
      </p:sp>
      <p:sp>
        <p:nvSpPr>
          <p:cNvPr id="5" name="页脚占位符 4"/>
          <p:cNvSpPr>
            <a:spLocks noGrp="1"/>
          </p:cNvSpPr>
          <p:nvPr>
            <p:ph type="ftr" sz="quarter" idx="3"/>
          </p:nvPr>
        </p:nvSpPr>
        <p:spPr>
          <a:xfrm>
            <a:off x="4038600" y="6356366"/>
            <a:ext cx="4114800" cy="365125"/>
          </a:xfrm>
          <a:prstGeom prst="rect">
            <a:avLst/>
          </a:prstGeom>
        </p:spPr>
        <p:txBody>
          <a:bodyPr vert="horz" lIns="91440" tIns="45720" rIns="91440" bIns="45720" rtlCol="0" anchor="ctr"/>
          <a:lstStyle>
            <a:lvl1pPr algn="ctr">
              <a:defRPr sz="1200">
                <a:solidFill>
                  <a:schemeClr val="tx1">
                    <a:tint val="75000"/>
                  </a:schemeClr>
                </a:solidFill>
              </a:defRPr>
            </a:lvl1pPr>
          </a:lstStyle>
          <a:p>
            <a:endParaRPr lang="zh-CN" altLang="en-US">
              <a:solidFill>
                <a:srgbClr val="262626">
                  <a:tint val="75000"/>
                </a:srgbClr>
              </a:solidFill>
            </a:endParaRPr>
          </a:p>
        </p:txBody>
      </p:sp>
      <p:sp>
        <p:nvSpPr>
          <p:cNvPr id="6" name="灯片编号占位符 5"/>
          <p:cNvSpPr>
            <a:spLocks noGrp="1"/>
          </p:cNvSpPr>
          <p:nvPr>
            <p:ph type="sldNum" sz="quarter" idx="4"/>
          </p:nvPr>
        </p:nvSpPr>
        <p:spPr>
          <a:xfrm>
            <a:off x="8610600" y="6356366"/>
            <a:ext cx="2743200" cy="365125"/>
          </a:xfrm>
          <a:prstGeom prst="rect">
            <a:avLst/>
          </a:prstGeom>
        </p:spPr>
        <p:txBody>
          <a:bodyPr vert="horz" lIns="91440" tIns="45720" rIns="91440" bIns="45720" rtlCol="0" anchor="ctr"/>
          <a:lstStyle>
            <a:lvl1pPr algn="r">
              <a:defRPr sz="1200">
                <a:solidFill>
                  <a:schemeClr val="tx1">
                    <a:tint val="75000"/>
                  </a:schemeClr>
                </a:solidFill>
              </a:defRPr>
            </a:lvl1pPr>
          </a:lstStyle>
          <a:p>
            <a:fld id="{06A01F36-4BB7-4120-9E90-20704F8CC9AE}" type="slidenum">
              <a:rPr lang="zh-CN" altLang="en-US" smtClean="0">
                <a:solidFill>
                  <a:srgbClr val="262626">
                    <a:tint val="75000"/>
                  </a:srgbClr>
                </a:solidFill>
              </a:rPr>
              <a:pPr/>
              <a:t>‹#›</a:t>
            </a:fld>
            <a:endParaRPr lang="zh-CN" altLang="en-US">
              <a:solidFill>
                <a:srgbClr val="262626">
                  <a:tint val="75000"/>
                </a:srgbClr>
              </a:solidFill>
            </a:endParaRPr>
          </a:p>
        </p:txBody>
      </p:sp>
    </p:spTree>
    <p:extLst>
      <p:ext uri="{BB962C8B-B14F-4D97-AF65-F5344CB8AC3E}">
        <p14:creationId xmlns:p14="http://schemas.microsoft.com/office/powerpoint/2010/main" val="1140118212"/>
      </p:ext>
    </p:extLst>
  </p:cSld>
  <p:clrMap bg1="lt1" tx1="dk1" bg2="lt2" tx2="dk2" accent1="accent1" accent2="accent2" accent3="accent3" accent4="accent4" accent5="accent5" accent6="accent6" hlink="hlink" folHlink="folHlink"/>
  <p:sldLayoutIdLst>
    <p:sldLayoutId id="2147483745" r:id="rId1"/>
    <p:sldLayoutId id="2147483746" r:id="rId2"/>
    <p:sldLayoutId id="2147483747" r:id="rId3"/>
    <p:sldLayoutId id="2147483748" r:id="rId4"/>
    <p:sldLayoutId id="2147483749" r:id="rId5"/>
    <p:sldLayoutId id="2147483750" r:id="rId6"/>
    <p:sldLayoutId id="2147483751" r:id="rId7"/>
    <p:sldLayoutId id="2147483752" r:id="rId8"/>
    <p:sldLayoutId id="2147483753" r:id="rId9"/>
    <p:sldLayoutId id="2147483754" r:id="rId10"/>
    <p:sldLayoutId id="2147483755" r:id="rId11"/>
    <p:sldLayoutId id="2147483756" r:id="rId12"/>
    <p:sldLayoutId id="2147483757" r:id="rId13"/>
    <p:sldLayoutId id="2147483758" r:id="rId14"/>
  </p:sldLayoutIdLst>
  <mc:AlternateContent xmlns:mc="http://schemas.openxmlformats.org/markup-compatibility/2006" xmlns:p14="http://schemas.microsoft.com/office/powerpoint/2010/main">
    <mc:Choice Requires="p14">
      <p:transition spd="slow" p14:dur="2500" advTm="3000">
        <p:fade/>
      </p:transition>
    </mc:Choice>
    <mc:Fallback xmlns="">
      <p:transition spd="slow" advTm="3000">
        <p:fade/>
      </p:transition>
    </mc:Fallback>
  </mc:AlternateContent>
  <p:txStyles>
    <p:titleStyle>
      <a:lvl1pPr algn="l" defTabSz="914400" rtl="0" eaLnBrk="1" latinLnBrk="0" hangingPunct="1">
        <a:lnSpc>
          <a:spcPct val="90000"/>
        </a:lnSpc>
        <a:spcBef>
          <a:spcPct val="0"/>
        </a:spcBef>
        <a:buNone/>
        <a:defRPr sz="4400" kern="1200">
          <a:solidFill>
            <a:schemeClr val="tx1"/>
          </a:solidFill>
          <a:latin typeface="+mj-lt"/>
          <a:ea typeface="+mj-ea"/>
          <a:cs typeface="+mj-cs"/>
        </a:defRPr>
      </a:lvl1pPr>
    </p:titleStyle>
    <p:bodyStyle>
      <a:lvl1pPr marL="228600" indent="-228600" algn="l" defTabSz="914400" rtl="0" eaLnBrk="1" latinLnBrk="0" hangingPunct="1">
        <a:lnSpc>
          <a:spcPct val="90000"/>
        </a:lnSpc>
        <a:spcBef>
          <a:spcPts val="1000"/>
        </a:spcBef>
        <a:buFont typeface="Arial" panose="020B0604020202020204" pitchFamily="34" charset="0"/>
        <a:buChar char="•"/>
        <a:defRPr sz="2800" kern="1200">
          <a:solidFill>
            <a:schemeClr val="tx1"/>
          </a:solidFill>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kern="1200">
          <a:solidFill>
            <a:schemeClr val="tx1"/>
          </a:solidFill>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kern="1200">
          <a:solidFill>
            <a:schemeClr val="tx1"/>
          </a:solidFill>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p:bodyStyle>
    <p:otherStyle>
      <a:defPPr>
        <a:defRPr lang="zh-CN"/>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p:otherStyle>
  </p:txStyles>
</p:sldMaster>
</file>

<file path=ppt/slideMasters/slideMaster9.xml><?xml version="1.0" encoding="utf-8"?>
<p:sldMaster xmlns:a="http://schemas.openxmlformats.org/drawingml/2006/main" xmlns:r="http://schemas.openxmlformats.org/officeDocument/2006/relationships" xmlns:p="http://schemas.openxmlformats.org/presentationml/2006/main">
  <p:cSld>
    <p:bg>
      <p:bgPr>
        <a:solidFill>
          <a:schemeClr val="bg1"/>
        </a:solidFill>
        <a:effectLst/>
      </p:bgPr>
    </p:bg>
    <p:spTree>
      <p:nvGrpSpPr>
        <p:cNvPr id="1" name=""/>
        <p:cNvGrpSpPr/>
        <p:nvPr/>
      </p:nvGrpSpPr>
      <p:grpSpPr>
        <a:xfrm>
          <a:off x="0" y="0"/>
          <a:ext cx="0" cy="0"/>
          <a:chOff x="0" y="0"/>
          <a:chExt cx="0" cy="0"/>
        </a:xfrm>
      </p:grpSpPr>
      <p:sp>
        <p:nvSpPr>
          <p:cNvPr id="2" name="标题占位符 1"/>
          <p:cNvSpPr>
            <a:spLocks noGrp="1"/>
          </p:cNvSpPr>
          <p:nvPr>
            <p:ph type="title"/>
          </p:nvPr>
        </p:nvSpPr>
        <p:spPr>
          <a:xfrm>
            <a:off x="609600" y="274639"/>
            <a:ext cx="10972800" cy="1143000"/>
          </a:xfrm>
          <a:prstGeom prst="rect">
            <a:avLst/>
          </a:prstGeom>
        </p:spPr>
        <p:txBody>
          <a:bodyPr vert="horz" lIns="121864" tIns="60932" rIns="121864" bIns="60932" rtlCol="0" anchor="ctr">
            <a:normAutofit/>
          </a:bodyPr>
          <a:lstStyle/>
          <a:p>
            <a:r>
              <a:rPr lang="zh-CN" altLang="en-US"/>
              <a:t>单击此处编辑母版标题样式</a:t>
            </a:r>
          </a:p>
        </p:txBody>
      </p:sp>
      <p:sp>
        <p:nvSpPr>
          <p:cNvPr id="3" name="文本占位符 2"/>
          <p:cNvSpPr>
            <a:spLocks noGrp="1"/>
          </p:cNvSpPr>
          <p:nvPr>
            <p:ph type="body" idx="1"/>
          </p:nvPr>
        </p:nvSpPr>
        <p:spPr>
          <a:xfrm>
            <a:off x="609600" y="1600201"/>
            <a:ext cx="10972800" cy="4525963"/>
          </a:xfrm>
          <a:prstGeom prst="rect">
            <a:avLst/>
          </a:prstGeom>
        </p:spPr>
        <p:txBody>
          <a:bodyPr vert="horz" lIns="121864" tIns="60932" rIns="121864" bIns="60932" rtlCol="0">
            <a:normAutofit/>
          </a:bodyPr>
          <a:lstStyle/>
          <a:p>
            <a:pPr lvl="0"/>
            <a:r>
              <a:rPr lang="zh-CN" altLang="en-US"/>
              <a:t>单击此处编辑母版文本样式</a:t>
            </a:r>
          </a:p>
          <a:p>
            <a:pPr lvl="1"/>
            <a:r>
              <a:rPr lang="zh-CN" altLang="en-US"/>
              <a:t>第二级</a:t>
            </a:r>
          </a:p>
          <a:p>
            <a:pPr lvl="2"/>
            <a:r>
              <a:rPr lang="zh-CN" altLang="en-US"/>
              <a:t>第三级</a:t>
            </a:r>
          </a:p>
          <a:p>
            <a:pPr lvl="3"/>
            <a:r>
              <a:rPr lang="zh-CN" altLang="en-US"/>
              <a:t>第四级</a:t>
            </a:r>
          </a:p>
          <a:p>
            <a:pPr lvl="4"/>
            <a:r>
              <a:rPr lang="zh-CN" altLang="en-US"/>
              <a:t>第五级</a:t>
            </a:r>
          </a:p>
        </p:txBody>
      </p:sp>
      <p:sp>
        <p:nvSpPr>
          <p:cNvPr id="4" name="日期占位符 3"/>
          <p:cNvSpPr>
            <a:spLocks noGrp="1"/>
          </p:cNvSpPr>
          <p:nvPr>
            <p:ph type="dt" sz="half" idx="2"/>
          </p:nvPr>
        </p:nvSpPr>
        <p:spPr>
          <a:xfrm>
            <a:off x="609600" y="6356352"/>
            <a:ext cx="2844800" cy="365125"/>
          </a:xfrm>
          <a:prstGeom prst="rect">
            <a:avLst/>
          </a:prstGeom>
        </p:spPr>
        <p:txBody>
          <a:bodyPr vert="horz" lIns="121864" tIns="60932" rIns="121864" bIns="60932" rtlCol="0" anchor="ctr"/>
          <a:lstStyle>
            <a:lvl1pPr algn="l">
              <a:defRPr sz="1600">
                <a:solidFill>
                  <a:schemeClr val="tx1">
                    <a:tint val="75000"/>
                  </a:schemeClr>
                </a:solidFill>
              </a:defRPr>
            </a:lvl1pPr>
          </a:lstStyle>
          <a:p>
            <a:pPr defTabSz="1218570"/>
            <a:fld id="{BB9E6C50-F2B0-4117-AF69-C839F5CC2C8C}" type="datetimeFigureOut">
              <a:rPr lang="zh-CN" altLang="en-US" smtClean="0">
                <a:solidFill>
                  <a:srgbClr val="000000">
                    <a:tint val="75000"/>
                  </a:srgbClr>
                </a:solidFill>
              </a:rPr>
              <a:pPr defTabSz="1218570"/>
              <a:t>2021/9/15</a:t>
            </a:fld>
            <a:endParaRPr lang="zh-CN" altLang="en-US">
              <a:solidFill>
                <a:srgbClr val="000000">
                  <a:tint val="75000"/>
                </a:srgbClr>
              </a:solidFill>
            </a:endParaRPr>
          </a:p>
        </p:txBody>
      </p:sp>
      <p:sp>
        <p:nvSpPr>
          <p:cNvPr id="5" name="页脚占位符 4"/>
          <p:cNvSpPr>
            <a:spLocks noGrp="1"/>
          </p:cNvSpPr>
          <p:nvPr>
            <p:ph type="ftr" sz="quarter" idx="3"/>
          </p:nvPr>
        </p:nvSpPr>
        <p:spPr>
          <a:xfrm>
            <a:off x="4165600" y="6356352"/>
            <a:ext cx="3860800" cy="365125"/>
          </a:xfrm>
          <a:prstGeom prst="rect">
            <a:avLst/>
          </a:prstGeom>
        </p:spPr>
        <p:txBody>
          <a:bodyPr vert="horz" lIns="121864" tIns="60932" rIns="121864" bIns="60932" rtlCol="0" anchor="ctr"/>
          <a:lstStyle>
            <a:lvl1pPr algn="ctr">
              <a:defRPr sz="1600">
                <a:solidFill>
                  <a:schemeClr val="tx1">
                    <a:tint val="75000"/>
                  </a:schemeClr>
                </a:solidFill>
              </a:defRPr>
            </a:lvl1pPr>
          </a:lstStyle>
          <a:p>
            <a:pPr defTabSz="1218570"/>
            <a:endParaRPr lang="zh-CN" altLang="en-US">
              <a:solidFill>
                <a:srgbClr val="000000">
                  <a:tint val="75000"/>
                </a:srgbClr>
              </a:solidFill>
            </a:endParaRPr>
          </a:p>
        </p:txBody>
      </p:sp>
      <p:sp>
        <p:nvSpPr>
          <p:cNvPr id="6" name="灯片编号占位符 5"/>
          <p:cNvSpPr>
            <a:spLocks noGrp="1"/>
          </p:cNvSpPr>
          <p:nvPr>
            <p:ph type="sldNum" sz="quarter" idx="4"/>
          </p:nvPr>
        </p:nvSpPr>
        <p:spPr>
          <a:xfrm>
            <a:off x="8737603" y="6356352"/>
            <a:ext cx="2844800" cy="365125"/>
          </a:xfrm>
          <a:prstGeom prst="rect">
            <a:avLst/>
          </a:prstGeom>
        </p:spPr>
        <p:txBody>
          <a:bodyPr vert="horz" lIns="121864" tIns="60932" rIns="121864" bIns="60932" rtlCol="0" anchor="ctr"/>
          <a:lstStyle>
            <a:lvl1pPr algn="r">
              <a:defRPr sz="1600">
                <a:solidFill>
                  <a:schemeClr val="tx1">
                    <a:tint val="75000"/>
                  </a:schemeClr>
                </a:solidFill>
              </a:defRPr>
            </a:lvl1pPr>
          </a:lstStyle>
          <a:p>
            <a:pPr defTabSz="1218570"/>
            <a:fld id="{2B6AB1BC-A075-4A18-8F82-2A7D645F5683}" type="slidenum">
              <a:rPr lang="zh-CN" altLang="en-US" smtClean="0">
                <a:solidFill>
                  <a:srgbClr val="000000">
                    <a:tint val="75000"/>
                  </a:srgbClr>
                </a:solidFill>
              </a:rPr>
              <a:pPr defTabSz="1218570"/>
              <a:t>‹#›</a:t>
            </a:fld>
            <a:endParaRPr lang="zh-CN" altLang="en-US">
              <a:solidFill>
                <a:srgbClr val="000000">
                  <a:tint val="75000"/>
                </a:srgbClr>
              </a:solidFill>
            </a:endParaRPr>
          </a:p>
        </p:txBody>
      </p:sp>
    </p:spTree>
    <p:extLst>
      <p:ext uri="{BB962C8B-B14F-4D97-AF65-F5344CB8AC3E}">
        <p14:creationId xmlns:p14="http://schemas.microsoft.com/office/powerpoint/2010/main" val="1504057154"/>
      </p:ext>
    </p:extLst>
  </p:cSld>
  <p:clrMap bg1="lt1" tx1="dk1" bg2="lt2" tx2="dk2" accent1="accent1" accent2="accent2" accent3="accent3" accent4="accent4" accent5="accent5" accent6="accent6" hlink="hlink" folHlink="folHlink"/>
  <p:sldLayoutIdLst>
    <p:sldLayoutId id="2147483760" r:id="rId1"/>
    <p:sldLayoutId id="2147483761" r:id="rId2"/>
    <p:sldLayoutId id="2147483762" r:id="rId3"/>
    <p:sldLayoutId id="2147483763" r:id="rId4"/>
    <p:sldLayoutId id="2147483764" r:id="rId5"/>
    <p:sldLayoutId id="2147483765" r:id="rId6"/>
    <p:sldLayoutId id="2147483766" r:id="rId7"/>
    <p:sldLayoutId id="2147483767" r:id="rId8"/>
    <p:sldLayoutId id="2147483768" r:id="rId9"/>
    <p:sldLayoutId id="2147483769" r:id="rId10"/>
    <p:sldLayoutId id="2147483770" r:id="rId11"/>
    <p:sldLayoutId id="2147483771" r:id="rId12"/>
    <p:sldLayoutId id="2147483772" r:id="rId13"/>
    <p:sldLayoutId id="2147483773" r:id="rId14"/>
    <p:sldLayoutId id="2147483774" r:id="rId15"/>
  </p:sldLayoutIdLst>
  <mc:AlternateContent xmlns:mc="http://schemas.openxmlformats.org/markup-compatibility/2006" xmlns:p14="http://schemas.microsoft.com/office/powerpoint/2010/main">
    <mc:Choice Requires="p14">
      <p:transition spd="slow" p14:dur="2000" advClick="0" advTm="3000">
        <p:random/>
      </p:transition>
    </mc:Choice>
    <mc:Fallback xmlns="">
      <p:transition spd="slow" advClick="0" advTm="3000">
        <p:random/>
      </p:transition>
    </mc:Fallback>
  </mc:AlternateContent>
  <p:txStyles>
    <p:titleStyle>
      <a:lvl1pPr algn="ctr" defTabSz="1218570" rtl="0" eaLnBrk="1" latinLnBrk="0" hangingPunct="1">
        <a:spcBef>
          <a:spcPct val="0"/>
        </a:spcBef>
        <a:buNone/>
        <a:defRPr sz="5900" kern="1200">
          <a:solidFill>
            <a:schemeClr val="tx1"/>
          </a:solidFill>
          <a:latin typeface="+mj-lt"/>
          <a:ea typeface="+mj-ea"/>
          <a:cs typeface="+mj-cs"/>
        </a:defRPr>
      </a:lvl1pPr>
    </p:titleStyle>
    <p:bodyStyle>
      <a:lvl1pPr marL="456951" indent="-456951" algn="l" defTabSz="1218570" rtl="0" eaLnBrk="1" latinLnBrk="0" hangingPunct="1">
        <a:spcBef>
          <a:spcPct val="20000"/>
        </a:spcBef>
        <a:buFont typeface="Arial" panose="020B0604020202020204" pitchFamily="34" charset="0"/>
        <a:buChar char="•"/>
        <a:defRPr sz="4300" kern="1200">
          <a:solidFill>
            <a:schemeClr val="tx1"/>
          </a:solidFill>
          <a:latin typeface="+mn-lt"/>
          <a:ea typeface="+mn-ea"/>
          <a:cs typeface="+mn-cs"/>
        </a:defRPr>
      </a:lvl1pPr>
      <a:lvl2pPr marL="990094" indent="-380804" algn="l" defTabSz="1218570" rtl="0" eaLnBrk="1" latinLnBrk="0" hangingPunct="1">
        <a:spcBef>
          <a:spcPct val="20000"/>
        </a:spcBef>
        <a:buFont typeface="Arial" panose="020B0604020202020204" pitchFamily="34" charset="0"/>
        <a:buChar char="–"/>
        <a:defRPr sz="3700" kern="1200">
          <a:solidFill>
            <a:schemeClr val="tx1"/>
          </a:solidFill>
          <a:latin typeface="+mn-lt"/>
          <a:ea typeface="+mn-ea"/>
          <a:cs typeface="+mn-cs"/>
        </a:defRPr>
      </a:lvl2pPr>
      <a:lvl3pPr marL="1523203" indent="-304632" algn="l" defTabSz="1218570" rtl="0" eaLnBrk="1" latinLnBrk="0" hangingPunct="1">
        <a:spcBef>
          <a:spcPct val="20000"/>
        </a:spcBef>
        <a:buFont typeface="Arial" panose="020B0604020202020204" pitchFamily="34" charset="0"/>
        <a:buChar char="•"/>
        <a:defRPr sz="3200" kern="1200">
          <a:solidFill>
            <a:schemeClr val="tx1"/>
          </a:solidFill>
          <a:latin typeface="+mn-lt"/>
          <a:ea typeface="+mn-ea"/>
          <a:cs typeface="+mn-cs"/>
        </a:defRPr>
      </a:lvl3pPr>
      <a:lvl4pPr marL="2132480" indent="-304632" algn="l" defTabSz="1218570" rtl="0" eaLnBrk="1" latinLnBrk="0" hangingPunct="1">
        <a:spcBef>
          <a:spcPct val="20000"/>
        </a:spcBef>
        <a:buFont typeface="Arial" panose="020B0604020202020204" pitchFamily="34" charset="0"/>
        <a:buChar char="–"/>
        <a:defRPr sz="2700" kern="1200">
          <a:solidFill>
            <a:schemeClr val="tx1"/>
          </a:solidFill>
          <a:latin typeface="+mn-lt"/>
          <a:ea typeface="+mn-ea"/>
          <a:cs typeface="+mn-cs"/>
        </a:defRPr>
      </a:lvl4pPr>
      <a:lvl5pPr marL="2741770" indent="-304632" algn="l" defTabSz="1218570" rtl="0" eaLnBrk="1" latinLnBrk="0" hangingPunct="1">
        <a:spcBef>
          <a:spcPct val="20000"/>
        </a:spcBef>
        <a:buFont typeface="Arial" panose="020B0604020202020204" pitchFamily="34" charset="0"/>
        <a:buChar char="»"/>
        <a:defRPr sz="2700" kern="1200">
          <a:solidFill>
            <a:schemeClr val="tx1"/>
          </a:solidFill>
          <a:latin typeface="+mn-lt"/>
          <a:ea typeface="+mn-ea"/>
          <a:cs typeface="+mn-cs"/>
        </a:defRPr>
      </a:lvl5pPr>
      <a:lvl6pPr marL="3351036" indent="-304632" algn="l" defTabSz="1218570" rtl="0" eaLnBrk="1" latinLnBrk="0" hangingPunct="1">
        <a:spcBef>
          <a:spcPct val="20000"/>
        </a:spcBef>
        <a:buFont typeface="Arial" panose="020B0604020202020204" pitchFamily="34" charset="0"/>
        <a:buChar char="•"/>
        <a:defRPr sz="2700" kern="1200">
          <a:solidFill>
            <a:schemeClr val="tx1"/>
          </a:solidFill>
          <a:latin typeface="+mn-lt"/>
          <a:ea typeface="+mn-ea"/>
          <a:cs typeface="+mn-cs"/>
        </a:defRPr>
      </a:lvl6pPr>
      <a:lvl7pPr marL="3960328" indent="-304632" algn="l" defTabSz="1218570" rtl="0" eaLnBrk="1" latinLnBrk="0" hangingPunct="1">
        <a:spcBef>
          <a:spcPct val="20000"/>
        </a:spcBef>
        <a:buFont typeface="Arial" panose="020B0604020202020204" pitchFamily="34" charset="0"/>
        <a:buChar char="•"/>
        <a:defRPr sz="2700" kern="1200">
          <a:solidFill>
            <a:schemeClr val="tx1"/>
          </a:solidFill>
          <a:latin typeface="+mn-lt"/>
          <a:ea typeface="+mn-ea"/>
          <a:cs typeface="+mn-cs"/>
        </a:defRPr>
      </a:lvl7pPr>
      <a:lvl8pPr marL="4569606" indent="-304632" algn="l" defTabSz="1218570" rtl="0" eaLnBrk="1" latinLnBrk="0" hangingPunct="1">
        <a:spcBef>
          <a:spcPct val="20000"/>
        </a:spcBef>
        <a:buFont typeface="Arial" panose="020B0604020202020204" pitchFamily="34" charset="0"/>
        <a:buChar char="•"/>
        <a:defRPr sz="2700" kern="1200">
          <a:solidFill>
            <a:schemeClr val="tx1"/>
          </a:solidFill>
          <a:latin typeface="+mn-lt"/>
          <a:ea typeface="+mn-ea"/>
          <a:cs typeface="+mn-cs"/>
        </a:defRPr>
      </a:lvl8pPr>
      <a:lvl9pPr marL="5178884" indent="-304632" algn="l" defTabSz="1218570" rtl="0" eaLnBrk="1" latinLnBrk="0" hangingPunct="1">
        <a:spcBef>
          <a:spcPct val="20000"/>
        </a:spcBef>
        <a:buFont typeface="Arial" panose="020B0604020202020204" pitchFamily="34" charset="0"/>
        <a:buChar char="•"/>
        <a:defRPr sz="2700" kern="1200">
          <a:solidFill>
            <a:schemeClr val="tx1"/>
          </a:solidFill>
          <a:latin typeface="+mn-lt"/>
          <a:ea typeface="+mn-ea"/>
          <a:cs typeface="+mn-cs"/>
        </a:defRPr>
      </a:lvl9pPr>
    </p:bodyStyle>
    <p:otherStyle>
      <a:defPPr>
        <a:defRPr lang="zh-CN"/>
      </a:defPPr>
      <a:lvl1pPr marL="0" algn="l" defTabSz="1218570" rtl="0" eaLnBrk="1" latinLnBrk="0" hangingPunct="1">
        <a:defRPr sz="2400" kern="1200">
          <a:solidFill>
            <a:schemeClr val="tx1"/>
          </a:solidFill>
          <a:latin typeface="+mn-lt"/>
          <a:ea typeface="+mn-ea"/>
          <a:cs typeface="+mn-cs"/>
        </a:defRPr>
      </a:lvl1pPr>
      <a:lvl2pPr marL="609267" algn="l" defTabSz="1218570" rtl="0" eaLnBrk="1" latinLnBrk="0" hangingPunct="1">
        <a:defRPr sz="2400" kern="1200">
          <a:solidFill>
            <a:schemeClr val="tx1"/>
          </a:solidFill>
          <a:latin typeface="+mn-lt"/>
          <a:ea typeface="+mn-ea"/>
          <a:cs typeface="+mn-cs"/>
        </a:defRPr>
      </a:lvl2pPr>
      <a:lvl3pPr marL="1218570" algn="l" defTabSz="1218570" rtl="0" eaLnBrk="1" latinLnBrk="0" hangingPunct="1">
        <a:defRPr sz="2400" kern="1200">
          <a:solidFill>
            <a:schemeClr val="tx1"/>
          </a:solidFill>
          <a:latin typeface="+mn-lt"/>
          <a:ea typeface="+mn-ea"/>
          <a:cs typeface="+mn-cs"/>
        </a:defRPr>
      </a:lvl3pPr>
      <a:lvl4pPr marL="1827848" algn="l" defTabSz="1218570" rtl="0" eaLnBrk="1" latinLnBrk="0" hangingPunct="1">
        <a:defRPr sz="2400" kern="1200">
          <a:solidFill>
            <a:schemeClr val="tx1"/>
          </a:solidFill>
          <a:latin typeface="+mn-lt"/>
          <a:ea typeface="+mn-ea"/>
          <a:cs typeface="+mn-cs"/>
        </a:defRPr>
      </a:lvl4pPr>
      <a:lvl5pPr marL="2437138" algn="l" defTabSz="1218570" rtl="0" eaLnBrk="1" latinLnBrk="0" hangingPunct="1">
        <a:defRPr sz="2400" kern="1200">
          <a:solidFill>
            <a:schemeClr val="tx1"/>
          </a:solidFill>
          <a:latin typeface="+mn-lt"/>
          <a:ea typeface="+mn-ea"/>
          <a:cs typeface="+mn-cs"/>
        </a:defRPr>
      </a:lvl5pPr>
      <a:lvl6pPr marL="3046404" algn="l" defTabSz="1218570" rtl="0" eaLnBrk="1" latinLnBrk="0" hangingPunct="1">
        <a:defRPr sz="2400" kern="1200">
          <a:solidFill>
            <a:schemeClr val="tx1"/>
          </a:solidFill>
          <a:latin typeface="+mn-lt"/>
          <a:ea typeface="+mn-ea"/>
          <a:cs typeface="+mn-cs"/>
        </a:defRPr>
      </a:lvl6pPr>
      <a:lvl7pPr marL="3655671" algn="l" defTabSz="1218570" rtl="0" eaLnBrk="1" latinLnBrk="0" hangingPunct="1">
        <a:defRPr sz="2400" kern="1200">
          <a:solidFill>
            <a:schemeClr val="tx1"/>
          </a:solidFill>
          <a:latin typeface="+mn-lt"/>
          <a:ea typeface="+mn-ea"/>
          <a:cs typeface="+mn-cs"/>
        </a:defRPr>
      </a:lvl7pPr>
      <a:lvl8pPr marL="4264960" algn="l" defTabSz="1218570" rtl="0" eaLnBrk="1" latinLnBrk="0" hangingPunct="1">
        <a:defRPr sz="2400" kern="1200">
          <a:solidFill>
            <a:schemeClr val="tx1"/>
          </a:solidFill>
          <a:latin typeface="+mn-lt"/>
          <a:ea typeface="+mn-ea"/>
          <a:cs typeface="+mn-cs"/>
        </a:defRPr>
      </a:lvl8pPr>
      <a:lvl9pPr marL="4874239" algn="l" defTabSz="1218570" rtl="0" eaLnBrk="1" latinLnBrk="0" hangingPunct="1">
        <a:defRPr sz="2400" kern="1200">
          <a:solidFill>
            <a:schemeClr val="tx1"/>
          </a:solidFill>
          <a:latin typeface="+mn-lt"/>
          <a:ea typeface="+mn-ea"/>
          <a:cs typeface="+mn-cs"/>
        </a:defRPr>
      </a:lvl9pPr>
    </p:otherStyle>
  </p:txStyles>
</p:sldMaster>
</file>

<file path=ppt/slides/_rels/slide1.xml.rels><?xml version="1.0" encoding="UTF-8" standalone="yes"?>
<Relationships xmlns="http://schemas.openxmlformats.org/package/2006/relationships"><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notesSlide" Target="../notesSlides/notesSlide1.xml"/><Relationship Id="rId1" Type="http://schemas.openxmlformats.org/officeDocument/2006/relationships/slideLayout" Target="../slideLayouts/slideLayout1.xml"/><Relationship Id="rId6" Type="http://schemas.openxmlformats.org/officeDocument/2006/relationships/image" Target="../media/image11.png"/><Relationship Id="rId5" Type="http://schemas.openxmlformats.org/officeDocument/2006/relationships/image" Target="../media/image10.png"/><Relationship Id="rId4" Type="http://schemas.openxmlformats.org/officeDocument/2006/relationships/image" Target="../media/image9.png"/></Relationships>
</file>

<file path=ppt/slides/_rels/slide10.xml.rels><?xml version="1.0" encoding="UTF-8" standalone="yes"?>
<Relationships xmlns="http://schemas.openxmlformats.org/package/2006/relationships"><Relationship Id="rId8" Type="http://schemas.openxmlformats.org/officeDocument/2006/relationships/image" Target="../media/image11.png"/><Relationship Id="rId3" Type="http://schemas.openxmlformats.org/officeDocument/2006/relationships/image" Target="../media/image8.png"/><Relationship Id="rId7" Type="http://schemas.openxmlformats.org/officeDocument/2006/relationships/image" Target="../media/image13.png"/><Relationship Id="rId2" Type="http://schemas.openxmlformats.org/officeDocument/2006/relationships/notesSlide" Target="../notesSlides/notesSlide4.xml"/><Relationship Id="rId1" Type="http://schemas.openxmlformats.org/officeDocument/2006/relationships/slideLayout" Target="../slideLayouts/slideLayout1.xml"/><Relationship Id="rId6" Type="http://schemas.openxmlformats.org/officeDocument/2006/relationships/image" Target="../media/image12.png"/><Relationship Id="rId5" Type="http://schemas.openxmlformats.org/officeDocument/2006/relationships/image" Target="../media/image10.png"/><Relationship Id="rId4" Type="http://schemas.openxmlformats.org/officeDocument/2006/relationships/image" Target="../media/image9.png"/></Relationships>
</file>

<file path=ppt/slides/_rels/slide1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slideLayout" Target="../slideLayouts/slideLayout79.xml"/></Relationships>
</file>

<file path=ppt/slides/_rels/slide1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notesSlide" Target="../notesSlides/notesSlide5.xml"/><Relationship Id="rId1" Type="http://schemas.openxmlformats.org/officeDocument/2006/relationships/slideLayout" Target="../slideLayouts/slideLayout1.xml"/><Relationship Id="rId6" Type="http://schemas.openxmlformats.org/officeDocument/2006/relationships/image" Target="../media/image12.png"/><Relationship Id="rId5" Type="http://schemas.openxmlformats.org/officeDocument/2006/relationships/image" Target="../media/image11.png"/><Relationship Id="rId4" Type="http://schemas.openxmlformats.org/officeDocument/2006/relationships/image" Target="../media/image10.png"/></Relationships>
</file>

<file path=ppt/slides/_rels/slide13.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notesSlide" Target="../notesSlides/notesSlide6.xml"/><Relationship Id="rId1" Type="http://schemas.openxmlformats.org/officeDocument/2006/relationships/slideLayout" Target="../slideLayouts/slideLayout1.xml"/><Relationship Id="rId6" Type="http://schemas.openxmlformats.org/officeDocument/2006/relationships/image" Target="../media/image12.png"/><Relationship Id="rId5" Type="http://schemas.openxmlformats.org/officeDocument/2006/relationships/image" Target="../media/image11.png"/><Relationship Id="rId4" Type="http://schemas.openxmlformats.org/officeDocument/2006/relationships/image" Target="../media/image10.png"/></Relationships>
</file>

<file path=ppt/slides/_rels/slide14.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notesSlide" Target="../notesSlides/notesSlide7.xml"/><Relationship Id="rId1" Type="http://schemas.openxmlformats.org/officeDocument/2006/relationships/slideLayout" Target="../slideLayouts/slideLayout1.xml"/><Relationship Id="rId4" Type="http://schemas.openxmlformats.org/officeDocument/2006/relationships/image" Target="../media/image11.png"/></Relationships>
</file>

<file path=ppt/slides/_rels/slide15.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notesSlide" Target="../notesSlides/notesSlide8.xml"/><Relationship Id="rId1" Type="http://schemas.openxmlformats.org/officeDocument/2006/relationships/slideLayout" Target="../slideLayouts/slideLayout1.xml"/><Relationship Id="rId4" Type="http://schemas.openxmlformats.org/officeDocument/2006/relationships/image" Target="../media/image11.png"/></Relationships>
</file>

<file path=ppt/slides/_rels/slide16.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slideLayout" Target="../slideLayouts/slideLayout79.xml"/></Relationships>
</file>

<file path=ppt/slides/_rels/slide17.xml.rels><?xml version="1.0" encoding="UTF-8" standalone="yes"?>
<Relationships xmlns="http://schemas.openxmlformats.org/package/2006/relationships"><Relationship Id="rId8" Type="http://schemas.microsoft.com/office/2007/relationships/hdphoto" Target="../media/hdphoto3.wdp"/><Relationship Id="rId3" Type="http://schemas.openxmlformats.org/officeDocument/2006/relationships/image" Target="../media/image21.png"/><Relationship Id="rId7" Type="http://schemas.openxmlformats.org/officeDocument/2006/relationships/image" Target="../media/image23.png"/><Relationship Id="rId2" Type="http://schemas.openxmlformats.org/officeDocument/2006/relationships/notesSlide" Target="../notesSlides/notesSlide9.xml"/><Relationship Id="rId1" Type="http://schemas.openxmlformats.org/officeDocument/2006/relationships/slideLayout" Target="../slideLayouts/slideLayout1.xml"/><Relationship Id="rId6" Type="http://schemas.microsoft.com/office/2007/relationships/hdphoto" Target="../media/hdphoto2.wdp"/><Relationship Id="rId5" Type="http://schemas.openxmlformats.org/officeDocument/2006/relationships/image" Target="../media/image22.png"/><Relationship Id="rId4" Type="http://schemas.openxmlformats.org/officeDocument/2006/relationships/image" Target="../media/image11.png"/></Relationships>
</file>

<file path=ppt/slides/_rels/slide18.xml.rels><?xml version="1.0" encoding="UTF-8" standalone="yes"?>
<Relationships xmlns="http://schemas.openxmlformats.org/package/2006/relationships"><Relationship Id="rId8" Type="http://schemas.microsoft.com/office/2007/relationships/hdphoto" Target="../media/hdphoto3.wdp"/><Relationship Id="rId3" Type="http://schemas.openxmlformats.org/officeDocument/2006/relationships/image" Target="../media/image21.png"/><Relationship Id="rId7" Type="http://schemas.openxmlformats.org/officeDocument/2006/relationships/image" Target="../media/image23.png"/><Relationship Id="rId2" Type="http://schemas.openxmlformats.org/officeDocument/2006/relationships/notesSlide" Target="../notesSlides/notesSlide10.xml"/><Relationship Id="rId1" Type="http://schemas.openxmlformats.org/officeDocument/2006/relationships/slideLayout" Target="../slideLayouts/slideLayout1.xml"/><Relationship Id="rId6" Type="http://schemas.microsoft.com/office/2007/relationships/hdphoto" Target="../media/hdphoto2.wdp"/><Relationship Id="rId5" Type="http://schemas.openxmlformats.org/officeDocument/2006/relationships/image" Target="../media/image22.png"/><Relationship Id="rId4" Type="http://schemas.openxmlformats.org/officeDocument/2006/relationships/image" Target="../media/image11.png"/></Relationships>
</file>

<file path=ppt/slides/_rels/slide19.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notesSlide" Target="../notesSlides/notesSlide11.xml"/><Relationship Id="rId1" Type="http://schemas.openxmlformats.org/officeDocument/2006/relationships/slideLayout" Target="../slideLayouts/slideLayout1.xml"/><Relationship Id="rId6" Type="http://schemas.openxmlformats.org/officeDocument/2006/relationships/image" Target="../media/image25.png"/><Relationship Id="rId5" Type="http://schemas.openxmlformats.org/officeDocument/2006/relationships/image" Target="../media/image24.png"/><Relationship Id="rId4" Type="http://schemas.openxmlformats.org/officeDocument/2006/relationships/image" Target="../media/image11.png"/></Relationships>
</file>

<file path=ppt/slides/_rels/slide2.xml.rels><?xml version="1.0" encoding="UTF-8" standalone="yes"?>
<Relationships xmlns="http://schemas.openxmlformats.org/package/2006/relationships"><Relationship Id="rId8" Type="http://schemas.openxmlformats.org/officeDocument/2006/relationships/image" Target="../media/image11.png"/><Relationship Id="rId3" Type="http://schemas.openxmlformats.org/officeDocument/2006/relationships/image" Target="../media/image8.png"/><Relationship Id="rId7" Type="http://schemas.openxmlformats.org/officeDocument/2006/relationships/image" Target="../media/image13.png"/><Relationship Id="rId2" Type="http://schemas.openxmlformats.org/officeDocument/2006/relationships/notesSlide" Target="../notesSlides/notesSlide2.xml"/><Relationship Id="rId1" Type="http://schemas.openxmlformats.org/officeDocument/2006/relationships/slideLayout" Target="../slideLayouts/slideLayout1.xml"/><Relationship Id="rId6" Type="http://schemas.openxmlformats.org/officeDocument/2006/relationships/image" Target="../media/image12.png"/><Relationship Id="rId5" Type="http://schemas.openxmlformats.org/officeDocument/2006/relationships/image" Target="../media/image10.png"/><Relationship Id="rId4" Type="http://schemas.openxmlformats.org/officeDocument/2006/relationships/image" Target="../media/image9.png"/></Relationships>
</file>

<file path=ppt/slides/_rels/slide20.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notesSlide" Target="../notesSlides/notesSlide12.xml"/><Relationship Id="rId1" Type="http://schemas.openxmlformats.org/officeDocument/2006/relationships/slideLayout" Target="../slideLayouts/slideLayout1.xml"/><Relationship Id="rId6" Type="http://schemas.openxmlformats.org/officeDocument/2006/relationships/image" Target="../media/image27.png"/><Relationship Id="rId5" Type="http://schemas.openxmlformats.org/officeDocument/2006/relationships/image" Target="../media/image26.png"/><Relationship Id="rId4" Type="http://schemas.openxmlformats.org/officeDocument/2006/relationships/image" Target="../media/image11.png"/></Relationships>
</file>

<file path=ppt/slides/_rels/slide21.xml.rels><?xml version="1.0" encoding="UTF-8" standalone="yes"?>
<Relationships xmlns="http://schemas.openxmlformats.org/package/2006/relationships"><Relationship Id="rId8" Type="http://schemas.openxmlformats.org/officeDocument/2006/relationships/image" Target="../media/image29.png"/><Relationship Id="rId3" Type="http://schemas.openxmlformats.org/officeDocument/2006/relationships/image" Target="../media/image21.png"/><Relationship Id="rId7" Type="http://schemas.openxmlformats.org/officeDocument/2006/relationships/image" Target="../media/image28.png"/><Relationship Id="rId2" Type="http://schemas.openxmlformats.org/officeDocument/2006/relationships/notesSlide" Target="../notesSlides/notesSlide13.xml"/><Relationship Id="rId1" Type="http://schemas.openxmlformats.org/officeDocument/2006/relationships/slideLayout" Target="../slideLayouts/slideLayout1.xml"/><Relationship Id="rId6" Type="http://schemas.openxmlformats.org/officeDocument/2006/relationships/image" Target="../media/image27.png"/><Relationship Id="rId5" Type="http://schemas.openxmlformats.org/officeDocument/2006/relationships/image" Target="../media/image26.png"/><Relationship Id="rId4" Type="http://schemas.openxmlformats.org/officeDocument/2006/relationships/image" Target="../media/image11.png"/></Relationships>
</file>

<file path=ppt/slides/_rels/slide22.xml.rels><?xml version="1.0" encoding="UTF-8" standalone="yes"?>
<Relationships xmlns="http://schemas.openxmlformats.org/package/2006/relationships"><Relationship Id="rId3" Type="http://schemas.openxmlformats.org/officeDocument/2006/relationships/image" Target="../media/image21.png"/><Relationship Id="rId7" Type="http://schemas.openxmlformats.org/officeDocument/2006/relationships/image" Target="../media/image31.png"/><Relationship Id="rId2" Type="http://schemas.openxmlformats.org/officeDocument/2006/relationships/notesSlide" Target="../notesSlides/notesSlide14.xml"/><Relationship Id="rId1" Type="http://schemas.openxmlformats.org/officeDocument/2006/relationships/slideLayout" Target="../slideLayouts/slideLayout1.xml"/><Relationship Id="rId6" Type="http://schemas.microsoft.com/office/2007/relationships/hdphoto" Target="../media/hdphoto4.wdp"/><Relationship Id="rId5" Type="http://schemas.openxmlformats.org/officeDocument/2006/relationships/image" Target="../media/image30.png"/><Relationship Id="rId4" Type="http://schemas.openxmlformats.org/officeDocument/2006/relationships/image" Target="../media/image11.png"/></Relationships>
</file>

<file path=ppt/slides/_rels/slide23.xml.rels><?xml version="1.0" encoding="UTF-8" standalone="yes"?>
<Relationships xmlns="http://schemas.openxmlformats.org/package/2006/relationships"><Relationship Id="rId8" Type="http://schemas.microsoft.com/office/2007/relationships/hdphoto" Target="../media/hdphoto6.wdp"/><Relationship Id="rId3" Type="http://schemas.openxmlformats.org/officeDocument/2006/relationships/image" Target="../media/image21.png"/><Relationship Id="rId7" Type="http://schemas.openxmlformats.org/officeDocument/2006/relationships/image" Target="../media/image33.png"/><Relationship Id="rId2" Type="http://schemas.openxmlformats.org/officeDocument/2006/relationships/notesSlide" Target="../notesSlides/notesSlide15.xml"/><Relationship Id="rId1" Type="http://schemas.openxmlformats.org/officeDocument/2006/relationships/slideLayout" Target="../slideLayouts/slideLayout1.xml"/><Relationship Id="rId6" Type="http://schemas.microsoft.com/office/2007/relationships/hdphoto" Target="../media/hdphoto5.wdp"/><Relationship Id="rId5" Type="http://schemas.openxmlformats.org/officeDocument/2006/relationships/image" Target="../media/image32.png"/><Relationship Id="rId4" Type="http://schemas.openxmlformats.org/officeDocument/2006/relationships/image" Target="../media/image11.png"/><Relationship Id="rId9" Type="http://schemas.openxmlformats.org/officeDocument/2006/relationships/image" Target="../media/image34.png"/></Relationships>
</file>

<file path=ppt/slides/_rels/slide24.xml.rels><?xml version="1.0" encoding="UTF-8" standalone="yes"?>
<Relationships xmlns="http://schemas.openxmlformats.org/package/2006/relationships"><Relationship Id="rId8" Type="http://schemas.openxmlformats.org/officeDocument/2006/relationships/image" Target="../media/image38.png"/><Relationship Id="rId3" Type="http://schemas.openxmlformats.org/officeDocument/2006/relationships/image" Target="../media/image21.png"/><Relationship Id="rId7" Type="http://schemas.openxmlformats.org/officeDocument/2006/relationships/image" Target="../media/image37.png"/><Relationship Id="rId2" Type="http://schemas.openxmlformats.org/officeDocument/2006/relationships/notesSlide" Target="../notesSlides/notesSlide16.xml"/><Relationship Id="rId1" Type="http://schemas.openxmlformats.org/officeDocument/2006/relationships/slideLayout" Target="../slideLayouts/slideLayout1.xml"/><Relationship Id="rId6" Type="http://schemas.openxmlformats.org/officeDocument/2006/relationships/image" Target="../media/image36.png"/><Relationship Id="rId11" Type="http://schemas.openxmlformats.org/officeDocument/2006/relationships/image" Target="../media/image41.png"/><Relationship Id="rId5" Type="http://schemas.openxmlformats.org/officeDocument/2006/relationships/image" Target="../media/image11.png"/><Relationship Id="rId10" Type="http://schemas.openxmlformats.org/officeDocument/2006/relationships/image" Target="../media/image40.png"/><Relationship Id="rId4" Type="http://schemas.openxmlformats.org/officeDocument/2006/relationships/image" Target="../media/image35.png"/><Relationship Id="rId9" Type="http://schemas.openxmlformats.org/officeDocument/2006/relationships/image" Target="../media/image39.png"/></Relationships>
</file>

<file path=ppt/slides/_rels/slide25.xml.rels><?xml version="1.0" encoding="UTF-8" standalone="yes"?>
<Relationships xmlns="http://schemas.openxmlformats.org/package/2006/relationships"><Relationship Id="rId8" Type="http://schemas.openxmlformats.org/officeDocument/2006/relationships/image" Target="../media/image45.png"/><Relationship Id="rId3" Type="http://schemas.openxmlformats.org/officeDocument/2006/relationships/image" Target="../media/image21.png"/><Relationship Id="rId7" Type="http://schemas.openxmlformats.org/officeDocument/2006/relationships/image" Target="../media/image44.jpeg"/><Relationship Id="rId2" Type="http://schemas.openxmlformats.org/officeDocument/2006/relationships/notesSlide" Target="../notesSlides/notesSlide17.xml"/><Relationship Id="rId1" Type="http://schemas.openxmlformats.org/officeDocument/2006/relationships/slideLayout" Target="../slideLayouts/slideLayout1.xml"/><Relationship Id="rId6" Type="http://schemas.openxmlformats.org/officeDocument/2006/relationships/image" Target="../media/image43.png"/><Relationship Id="rId5" Type="http://schemas.openxmlformats.org/officeDocument/2006/relationships/image" Target="../media/image42.png"/><Relationship Id="rId10" Type="http://schemas.openxmlformats.org/officeDocument/2006/relationships/image" Target="../media/image46.png"/><Relationship Id="rId4" Type="http://schemas.openxmlformats.org/officeDocument/2006/relationships/image" Target="../media/image11.png"/><Relationship Id="rId9" Type="http://schemas.microsoft.com/office/2007/relationships/hdphoto" Target="../media/hdphoto7.wdp"/></Relationships>
</file>

<file path=ppt/slides/_rels/slide26.xml.rels><?xml version="1.0" encoding="UTF-8" standalone="yes"?>
<Relationships xmlns="http://schemas.openxmlformats.org/package/2006/relationships"><Relationship Id="rId8" Type="http://schemas.openxmlformats.org/officeDocument/2006/relationships/image" Target="../media/image11.png"/><Relationship Id="rId3" Type="http://schemas.openxmlformats.org/officeDocument/2006/relationships/image" Target="../media/image8.png"/><Relationship Id="rId7" Type="http://schemas.openxmlformats.org/officeDocument/2006/relationships/image" Target="../media/image13.png"/><Relationship Id="rId2" Type="http://schemas.openxmlformats.org/officeDocument/2006/relationships/notesSlide" Target="../notesSlides/notesSlide18.xml"/><Relationship Id="rId1" Type="http://schemas.openxmlformats.org/officeDocument/2006/relationships/slideLayout" Target="../slideLayouts/slideLayout1.xml"/><Relationship Id="rId6" Type="http://schemas.openxmlformats.org/officeDocument/2006/relationships/image" Target="../media/image12.png"/><Relationship Id="rId5" Type="http://schemas.openxmlformats.org/officeDocument/2006/relationships/image" Target="../media/image10.png"/><Relationship Id="rId4" Type="http://schemas.openxmlformats.org/officeDocument/2006/relationships/image" Target="../media/image9.png"/></Relationships>
</file>

<file path=ppt/slides/_rels/slide27.xml.rels><?xml version="1.0" encoding="UTF-8" standalone="yes"?>
<Relationships xmlns="http://schemas.openxmlformats.org/package/2006/relationships"><Relationship Id="rId8" Type="http://schemas.openxmlformats.org/officeDocument/2006/relationships/image" Target="../media/image47.png"/><Relationship Id="rId3" Type="http://schemas.openxmlformats.org/officeDocument/2006/relationships/image" Target="../media/image8.png"/><Relationship Id="rId7" Type="http://schemas.openxmlformats.org/officeDocument/2006/relationships/image" Target="../media/image13.png"/><Relationship Id="rId2" Type="http://schemas.openxmlformats.org/officeDocument/2006/relationships/notesSlide" Target="../notesSlides/notesSlide19.xml"/><Relationship Id="rId1" Type="http://schemas.openxmlformats.org/officeDocument/2006/relationships/slideLayout" Target="../slideLayouts/slideLayout1.xml"/><Relationship Id="rId6" Type="http://schemas.openxmlformats.org/officeDocument/2006/relationships/image" Target="../media/image12.png"/><Relationship Id="rId5" Type="http://schemas.openxmlformats.org/officeDocument/2006/relationships/image" Target="../media/image10.png"/><Relationship Id="rId4" Type="http://schemas.openxmlformats.org/officeDocument/2006/relationships/image" Target="../media/image9.png"/></Relationships>
</file>

<file path=ppt/slides/_rels/slide28.xml.rels><?xml version="1.0" encoding="UTF-8" standalone="yes"?>
<Relationships xmlns="http://schemas.openxmlformats.org/package/2006/relationships"><Relationship Id="rId3" Type="http://schemas.openxmlformats.org/officeDocument/2006/relationships/image" Target="../media/image49.png"/><Relationship Id="rId2" Type="http://schemas.openxmlformats.org/officeDocument/2006/relationships/image" Target="../media/image48.png"/><Relationship Id="rId1" Type="http://schemas.openxmlformats.org/officeDocument/2006/relationships/slideLayout" Target="../slideLayouts/slideLayout79.xml"/></Relationships>
</file>

<file path=ppt/slides/_rels/slide29.xml.rels><?xml version="1.0" encoding="UTF-8" standalone="yes"?>
<Relationships xmlns="http://schemas.openxmlformats.org/package/2006/relationships"><Relationship Id="rId3" Type="http://schemas.openxmlformats.org/officeDocument/2006/relationships/image" Target="../media/image51.png"/><Relationship Id="rId2" Type="http://schemas.openxmlformats.org/officeDocument/2006/relationships/image" Target="../media/image50.png"/><Relationship Id="rId1" Type="http://schemas.openxmlformats.org/officeDocument/2006/relationships/slideLayout" Target="../slideLayouts/slideLayout79.xml"/></Relationships>
</file>

<file path=ppt/slides/_rels/slide3.xml.rels><?xml version="1.0" encoding="UTF-8" standalone="yes"?>
<Relationships xmlns="http://schemas.openxmlformats.org/package/2006/relationships"><Relationship Id="rId8" Type="http://schemas.openxmlformats.org/officeDocument/2006/relationships/slide" Target="slide6.xml"/><Relationship Id="rId3" Type="http://schemas.openxmlformats.org/officeDocument/2006/relationships/slideLayout" Target="../slideLayouts/slideLayout12.xml"/><Relationship Id="rId7" Type="http://schemas.openxmlformats.org/officeDocument/2006/relationships/slide" Target="slide7.xml"/><Relationship Id="rId12" Type="http://schemas.openxmlformats.org/officeDocument/2006/relationships/image" Target="../media/image15.png"/><Relationship Id="rId2" Type="http://schemas.microsoft.com/office/2007/relationships/media" Target="../media/media1.mp3"/><Relationship Id="rId1" Type="http://schemas.openxmlformats.org/officeDocument/2006/relationships/audio" Target="NULL" TargetMode="External"/><Relationship Id="rId6" Type="http://schemas.openxmlformats.org/officeDocument/2006/relationships/slide" Target="slide8.xml"/><Relationship Id="rId11" Type="http://schemas.openxmlformats.org/officeDocument/2006/relationships/slide" Target="slide12.xml"/><Relationship Id="rId5" Type="http://schemas.openxmlformats.org/officeDocument/2006/relationships/slide" Target="slide5.xml"/><Relationship Id="rId10" Type="http://schemas.openxmlformats.org/officeDocument/2006/relationships/image" Target="../media/image14.gif"/><Relationship Id="rId4" Type="http://schemas.openxmlformats.org/officeDocument/2006/relationships/slide" Target="slide4.xml"/><Relationship Id="rId9" Type="http://schemas.openxmlformats.org/officeDocument/2006/relationships/slide" Target="slide9.xml"/></Relationships>
</file>

<file path=ppt/slides/_rels/slide30.xml.rels><?xml version="1.0" encoding="UTF-8" standalone="yes"?>
<Relationships xmlns="http://schemas.openxmlformats.org/package/2006/relationships"><Relationship Id="rId3" Type="http://schemas.openxmlformats.org/officeDocument/2006/relationships/image" Target="../media/image52.png"/><Relationship Id="rId2" Type="http://schemas.openxmlformats.org/officeDocument/2006/relationships/notesSlide" Target="../notesSlides/notesSlide20.xml"/><Relationship Id="rId1" Type="http://schemas.openxmlformats.org/officeDocument/2006/relationships/slideLayout" Target="../slideLayouts/slideLayout94.xml"/><Relationship Id="rId6" Type="http://schemas.openxmlformats.org/officeDocument/2006/relationships/image" Target="../media/image55.png"/><Relationship Id="rId5" Type="http://schemas.openxmlformats.org/officeDocument/2006/relationships/image" Target="../media/image54.png"/><Relationship Id="rId4" Type="http://schemas.openxmlformats.org/officeDocument/2006/relationships/image" Target="../media/image53.png"/></Relationships>
</file>

<file path=ppt/slides/_rels/slide31.xml.rels><?xml version="1.0" encoding="UTF-8" standalone="yes"?>
<Relationships xmlns="http://schemas.openxmlformats.org/package/2006/relationships"><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notesSlide" Target="../notesSlides/notesSlide21.xml"/><Relationship Id="rId1" Type="http://schemas.openxmlformats.org/officeDocument/2006/relationships/slideLayout" Target="../slideLayouts/slideLayout1.xml"/><Relationship Id="rId6" Type="http://schemas.openxmlformats.org/officeDocument/2006/relationships/image" Target="../media/image11.png"/><Relationship Id="rId5" Type="http://schemas.openxmlformats.org/officeDocument/2006/relationships/image" Target="../media/image10.png"/><Relationship Id="rId4" Type="http://schemas.openxmlformats.org/officeDocument/2006/relationships/image" Target="../media/image9.png"/></Relationships>
</file>

<file path=ppt/slides/_rels/slide4.xml.rels><?xml version="1.0" encoding="UTF-8" standalone="yes"?>
<Relationships xmlns="http://schemas.openxmlformats.org/package/2006/relationships"><Relationship Id="rId3" Type="http://schemas.openxmlformats.org/officeDocument/2006/relationships/image" Target="../media/image16.jpg"/><Relationship Id="rId7" Type="http://schemas.openxmlformats.org/officeDocument/2006/relationships/slide" Target="slide5.xml"/><Relationship Id="rId2" Type="http://schemas.openxmlformats.org/officeDocument/2006/relationships/audio" Target="../media/audio1.wav"/><Relationship Id="rId1" Type="http://schemas.openxmlformats.org/officeDocument/2006/relationships/slideLayout" Target="../slideLayouts/slideLayout24.xml"/><Relationship Id="rId6" Type="http://schemas.openxmlformats.org/officeDocument/2006/relationships/image" Target="../media/image19.png"/><Relationship Id="rId5" Type="http://schemas.openxmlformats.org/officeDocument/2006/relationships/image" Target="../media/image18.gif"/><Relationship Id="rId4" Type="http://schemas.openxmlformats.org/officeDocument/2006/relationships/image" Target="../media/image17.png"/></Relationships>
</file>

<file path=ppt/slides/_rels/slide5.xml.rels><?xml version="1.0" encoding="UTF-8" standalone="yes"?>
<Relationships xmlns="http://schemas.openxmlformats.org/package/2006/relationships"><Relationship Id="rId3" Type="http://schemas.openxmlformats.org/officeDocument/2006/relationships/image" Target="../media/image16.jpg"/><Relationship Id="rId7" Type="http://schemas.openxmlformats.org/officeDocument/2006/relationships/slide" Target="slide5.xml"/><Relationship Id="rId2" Type="http://schemas.openxmlformats.org/officeDocument/2006/relationships/audio" Target="../media/audio1.wav"/><Relationship Id="rId1" Type="http://schemas.openxmlformats.org/officeDocument/2006/relationships/slideLayout" Target="../slideLayouts/slideLayout35.xml"/><Relationship Id="rId6" Type="http://schemas.openxmlformats.org/officeDocument/2006/relationships/image" Target="../media/image19.png"/><Relationship Id="rId5" Type="http://schemas.openxmlformats.org/officeDocument/2006/relationships/image" Target="../media/image18.gif"/><Relationship Id="rId4" Type="http://schemas.openxmlformats.org/officeDocument/2006/relationships/image" Target="../media/image17.png"/></Relationships>
</file>

<file path=ppt/slides/_rels/slide6.xml.rels><?xml version="1.0" encoding="UTF-8" standalone="yes"?>
<Relationships xmlns="http://schemas.openxmlformats.org/package/2006/relationships"><Relationship Id="rId3" Type="http://schemas.openxmlformats.org/officeDocument/2006/relationships/image" Target="../media/image16.jpg"/><Relationship Id="rId7" Type="http://schemas.openxmlformats.org/officeDocument/2006/relationships/slide" Target="slide5.xml"/><Relationship Id="rId2" Type="http://schemas.openxmlformats.org/officeDocument/2006/relationships/audio" Target="../media/audio1.wav"/><Relationship Id="rId1" Type="http://schemas.openxmlformats.org/officeDocument/2006/relationships/slideLayout" Target="../slideLayouts/slideLayout46.xml"/><Relationship Id="rId6" Type="http://schemas.openxmlformats.org/officeDocument/2006/relationships/image" Target="../media/image19.png"/><Relationship Id="rId5" Type="http://schemas.openxmlformats.org/officeDocument/2006/relationships/image" Target="../media/image18.gif"/><Relationship Id="rId4" Type="http://schemas.openxmlformats.org/officeDocument/2006/relationships/image" Target="../media/image17.png"/></Relationships>
</file>

<file path=ppt/slides/_rels/slide7.xml.rels><?xml version="1.0" encoding="UTF-8" standalone="yes"?>
<Relationships xmlns="http://schemas.openxmlformats.org/package/2006/relationships"><Relationship Id="rId3" Type="http://schemas.openxmlformats.org/officeDocument/2006/relationships/image" Target="../media/image16.jpg"/><Relationship Id="rId7" Type="http://schemas.openxmlformats.org/officeDocument/2006/relationships/slide" Target="slide5.xml"/><Relationship Id="rId2" Type="http://schemas.openxmlformats.org/officeDocument/2006/relationships/audio" Target="../media/audio1.wav"/><Relationship Id="rId1" Type="http://schemas.openxmlformats.org/officeDocument/2006/relationships/slideLayout" Target="../slideLayouts/slideLayout57.xml"/><Relationship Id="rId6" Type="http://schemas.openxmlformats.org/officeDocument/2006/relationships/image" Target="../media/image19.png"/><Relationship Id="rId5" Type="http://schemas.openxmlformats.org/officeDocument/2006/relationships/image" Target="../media/image18.gif"/><Relationship Id="rId4" Type="http://schemas.openxmlformats.org/officeDocument/2006/relationships/image" Target="../media/image17.png"/></Relationships>
</file>

<file path=ppt/slides/_rels/slide8.xml.rels><?xml version="1.0" encoding="UTF-8" standalone="yes"?>
<Relationships xmlns="http://schemas.openxmlformats.org/package/2006/relationships"><Relationship Id="rId3" Type="http://schemas.openxmlformats.org/officeDocument/2006/relationships/image" Target="../media/image16.jpg"/><Relationship Id="rId7" Type="http://schemas.openxmlformats.org/officeDocument/2006/relationships/slide" Target="slide5.xml"/><Relationship Id="rId2" Type="http://schemas.openxmlformats.org/officeDocument/2006/relationships/audio" Target="../media/audio1.wav"/><Relationship Id="rId1" Type="http://schemas.openxmlformats.org/officeDocument/2006/relationships/slideLayout" Target="../slideLayouts/slideLayout68.xml"/><Relationship Id="rId6" Type="http://schemas.openxmlformats.org/officeDocument/2006/relationships/image" Target="../media/image19.png"/><Relationship Id="rId5" Type="http://schemas.openxmlformats.org/officeDocument/2006/relationships/image" Target="../media/image18.gif"/><Relationship Id="rId4" Type="http://schemas.openxmlformats.org/officeDocument/2006/relationships/image" Target="../media/image17.png"/></Relationships>
</file>

<file path=ppt/slides/_rels/slide9.xml.rels><?xml version="1.0" encoding="UTF-8" standalone="yes"?>
<Relationships xmlns="http://schemas.openxmlformats.org/package/2006/relationships"><Relationship Id="rId8" Type="http://schemas.openxmlformats.org/officeDocument/2006/relationships/image" Target="../media/image11.png"/><Relationship Id="rId3" Type="http://schemas.openxmlformats.org/officeDocument/2006/relationships/slideLayout" Target="../slideLayouts/slideLayout1.xml"/><Relationship Id="rId7" Type="http://schemas.openxmlformats.org/officeDocument/2006/relationships/image" Target="../media/image10.png"/><Relationship Id="rId12" Type="http://schemas.openxmlformats.org/officeDocument/2006/relationships/image" Target="../media/image15.png"/><Relationship Id="rId2" Type="http://schemas.openxmlformats.org/officeDocument/2006/relationships/audio" Target="../media/media1.mp3"/><Relationship Id="rId1" Type="http://schemas.microsoft.com/office/2007/relationships/media" Target="../media/media1.mp3"/><Relationship Id="rId6" Type="http://schemas.openxmlformats.org/officeDocument/2006/relationships/image" Target="../media/image9.png"/><Relationship Id="rId11" Type="http://schemas.openxmlformats.org/officeDocument/2006/relationships/image" Target="../media/image17.png"/><Relationship Id="rId5" Type="http://schemas.openxmlformats.org/officeDocument/2006/relationships/image" Target="../media/image8.png"/><Relationship Id="rId10" Type="http://schemas.openxmlformats.org/officeDocument/2006/relationships/slide" Target="slide3.xml"/><Relationship Id="rId4" Type="http://schemas.openxmlformats.org/officeDocument/2006/relationships/notesSlide" Target="../notesSlides/notesSlide3.xml"/><Relationship Id="rId9" Type="http://schemas.openxmlformats.org/officeDocument/2006/relationships/image" Target="../media/image12.png"/></Relationships>
</file>

<file path=ppt/slides/slide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8" name="图片 7"/>
          <p:cNvPicPr>
            <a:picLocks noChangeAspect="1"/>
          </p:cNvPicPr>
          <p:nvPr/>
        </p:nvPicPr>
        <p:blipFill rotWithShape="1">
          <a:blip r:embed="rId3" cstate="print">
            <a:extLst>
              <a:ext uri="{28A0092B-C50C-407E-A947-70E740481C1C}">
                <a14:useLocalDpi xmlns:a14="http://schemas.microsoft.com/office/drawing/2010/main" val="0"/>
              </a:ext>
            </a:extLst>
          </a:blip>
          <a:srcRect t="14402"/>
          <a:stretch>
            <a:fillRect/>
          </a:stretch>
        </p:blipFill>
        <p:spPr>
          <a:xfrm>
            <a:off x="0" y="0"/>
            <a:ext cx="12192000" cy="6858000"/>
          </a:xfrm>
          <a:prstGeom prst="rect">
            <a:avLst/>
          </a:prstGeom>
        </p:spPr>
      </p:pic>
      <p:pic>
        <p:nvPicPr>
          <p:cNvPr id="6" name="图片 5"/>
          <p:cNvPicPr>
            <a:picLocks noChangeAspect="1"/>
          </p:cNvPicPr>
          <p:nvPr/>
        </p:nvPicPr>
        <p:blipFill rotWithShape="1">
          <a:blip r:embed="rId4">
            <a:extLst>
              <a:ext uri="{28A0092B-C50C-407E-A947-70E740481C1C}">
                <a14:useLocalDpi xmlns:a14="http://schemas.microsoft.com/office/drawing/2010/main" val="0"/>
              </a:ext>
            </a:extLst>
          </a:blip>
          <a:srcRect l="30953" t="26667" r="20952" b="53651"/>
          <a:stretch>
            <a:fillRect/>
          </a:stretch>
        </p:blipFill>
        <p:spPr>
          <a:xfrm>
            <a:off x="803655" y="367019"/>
            <a:ext cx="10923644" cy="2514600"/>
          </a:xfrm>
          <a:prstGeom prst="rect">
            <a:avLst/>
          </a:prstGeom>
        </p:spPr>
      </p:pic>
      <p:pic>
        <p:nvPicPr>
          <p:cNvPr id="4" name="图片 3"/>
          <p:cNvPicPr>
            <a:picLocks noChangeAspect="1"/>
          </p:cNvPicPr>
          <p:nvPr/>
        </p:nvPicPr>
        <p:blipFill rotWithShape="1">
          <a:blip r:embed="rId5" cstate="print">
            <a:extLst>
              <a:ext uri="{28A0092B-C50C-407E-A947-70E740481C1C}">
                <a14:useLocalDpi xmlns:a14="http://schemas.microsoft.com/office/drawing/2010/main" val="0"/>
              </a:ext>
            </a:extLst>
          </a:blip>
          <a:srcRect l="53214" t="30900" r="27976" b="38836"/>
          <a:stretch>
            <a:fillRect/>
          </a:stretch>
        </p:blipFill>
        <p:spPr>
          <a:xfrm>
            <a:off x="9757189" y="427130"/>
            <a:ext cx="1456783" cy="1318480"/>
          </a:xfrm>
          <a:prstGeom prst="rect">
            <a:avLst/>
          </a:prstGeom>
        </p:spPr>
      </p:pic>
      <p:pic>
        <p:nvPicPr>
          <p:cNvPr id="9" name="图片 8"/>
          <p:cNvPicPr>
            <a:picLocks noChangeAspect="1"/>
          </p:cNvPicPr>
          <p:nvPr/>
        </p:nvPicPr>
        <p:blipFill rotWithShape="1">
          <a:blip r:embed="rId6" cstate="print">
            <a:extLst>
              <a:ext uri="{28A0092B-C50C-407E-A947-70E740481C1C}">
                <a14:useLocalDpi xmlns:a14="http://schemas.microsoft.com/office/drawing/2010/main" val="0"/>
              </a:ext>
            </a:extLst>
          </a:blip>
          <a:srcRect l="9048" t="60106" r="67619"/>
          <a:stretch>
            <a:fillRect/>
          </a:stretch>
        </p:blipFill>
        <p:spPr>
          <a:xfrm>
            <a:off x="4462009" y="3802745"/>
            <a:ext cx="1803467" cy="1734456"/>
          </a:xfrm>
          <a:prstGeom prst="rect">
            <a:avLst/>
          </a:prstGeom>
        </p:spPr>
      </p:pic>
      <p:pic>
        <p:nvPicPr>
          <p:cNvPr id="10" name="图片 9"/>
          <p:cNvPicPr>
            <a:picLocks noChangeAspect="1"/>
          </p:cNvPicPr>
          <p:nvPr/>
        </p:nvPicPr>
        <p:blipFill rotWithShape="1">
          <a:blip r:embed="rId7" cstate="print">
            <a:extLst>
              <a:ext uri="{28A0092B-C50C-407E-A947-70E740481C1C}">
                <a14:useLocalDpi xmlns:a14="http://schemas.microsoft.com/office/drawing/2010/main" val="0"/>
              </a:ext>
            </a:extLst>
          </a:blip>
          <a:srcRect l="70595" t="59471" r="6905"/>
          <a:stretch>
            <a:fillRect/>
          </a:stretch>
        </p:blipFill>
        <p:spPr>
          <a:xfrm>
            <a:off x="9585045" y="3126525"/>
            <a:ext cx="1142465" cy="1157577"/>
          </a:xfrm>
          <a:prstGeom prst="rect">
            <a:avLst/>
          </a:prstGeom>
        </p:spPr>
      </p:pic>
      <p:sp>
        <p:nvSpPr>
          <p:cNvPr id="12" name="文本框 11"/>
          <p:cNvSpPr txBox="1"/>
          <p:nvPr/>
        </p:nvSpPr>
        <p:spPr>
          <a:xfrm>
            <a:off x="1538893" y="1396984"/>
            <a:ext cx="8753539" cy="2308324"/>
          </a:xfrm>
          <a:prstGeom prst="rect">
            <a:avLst/>
          </a:prstGeom>
          <a:noFill/>
          <a:effectLst>
            <a:outerShdw blurRad="50800" dist="38100" dir="5400000" algn="t" rotWithShape="0">
              <a:prstClr val="black">
                <a:alpha val="40000"/>
              </a:prstClr>
            </a:outerShdw>
          </a:effectLst>
        </p:spPr>
        <p:txBody>
          <a:bodyPr wrap="square" rtlCol="0">
            <a:spAutoFit/>
          </a:bodyPr>
          <a:lstStyle/>
          <a:p>
            <a:pPr algn="ctr"/>
            <a:r>
              <a:rPr lang="en-US" altLang="zh-CN" sz="7200" b="1" dirty="0">
                <a:ln w="28575">
                  <a:solidFill>
                    <a:schemeClr val="bg1"/>
                  </a:solidFill>
                </a:ln>
                <a:solidFill>
                  <a:schemeClr val="accent2"/>
                </a:solidFill>
                <a:latin typeface="Times New Roman" pitchFamily="18" charset="0"/>
                <a:ea typeface="微软雅黑" panose="020B0503020204020204" pitchFamily="34" charset="-122"/>
                <a:cs typeface="Times New Roman" pitchFamily="18" charset="0"/>
              </a:rPr>
              <a:t>THỰC HÀNH TIẾNG VIỆT </a:t>
            </a:r>
            <a:endParaRPr lang="zh-CN" altLang="en-US" sz="7200" b="1" dirty="0">
              <a:ln w="28575">
                <a:solidFill>
                  <a:schemeClr val="bg1"/>
                </a:solidFill>
              </a:ln>
              <a:solidFill>
                <a:schemeClr val="accent2"/>
              </a:solidFill>
              <a:latin typeface="Times New Roman" pitchFamily="18" charset="0"/>
              <a:ea typeface="微软雅黑" panose="020B0503020204020204" pitchFamily="34" charset="-122"/>
              <a:cs typeface="Times New Roman" pitchFamily="18" charset="0"/>
            </a:endParaRPr>
          </a:p>
        </p:txBody>
      </p:sp>
      <p:sp>
        <p:nvSpPr>
          <p:cNvPr id="17" name="矩形 16"/>
          <p:cNvSpPr/>
          <p:nvPr/>
        </p:nvSpPr>
        <p:spPr>
          <a:xfrm>
            <a:off x="2939167" y="536840"/>
            <a:ext cx="1522853" cy="646331"/>
          </a:xfrm>
          <a:prstGeom prst="rect">
            <a:avLst/>
          </a:prstGeom>
        </p:spPr>
        <p:txBody>
          <a:bodyPr wrap="none">
            <a:spAutoFit/>
          </a:bodyPr>
          <a:lstStyle/>
          <a:p>
            <a:r>
              <a:rPr lang="en-US" altLang="zh-CN" sz="3600" dirty="0">
                <a:solidFill>
                  <a:schemeClr val="accent3"/>
                </a:solidFill>
                <a:latin typeface="Times New Roman" pitchFamily="18" charset="0"/>
                <a:ea typeface="华文细黑" panose="02010600040101010101" pitchFamily="2" charset="-122"/>
                <a:cs typeface="Times New Roman" pitchFamily="18" charset="0"/>
              </a:rPr>
              <a:t>TIẾT 4</a:t>
            </a:r>
            <a:endParaRPr lang="zh-CN" altLang="en-US" sz="3600" dirty="0">
              <a:solidFill>
                <a:schemeClr val="accent3"/>
              </a:solidFill>
              <a:latin typeface="Times New Roman" pitchFamily="18" charset="0"/>
              <a:ea typeface="华文细黑" panose="02010600040101010101" pitchFamily="2" charset="-122"/>
              <a:cs typeface="Times New Roman" pitchFamily="18" charset="0"/>
            </a:endParaRPr>
          </a:p>
        </p:txBody>
      </p:sp>
      <p:sp>
        <p:nvSpPr>
          <p:cNvPr id="18" name="矩形: 圆角 17"/>
          <p:cNvSpPr/>
          <p:nvPr/>
        </p:nvSpPr>
        <p:spPr>
          <a:xfrm>
            <a:off x="6108785" y="3802745"/>
            <a:ext cx="3476235" cy="582749"/>
          </a:xfrm>
          <a:prstGeom prst="roundRect">
            <a:avLst/>
          </a:prstGeom>
          <a:solidFill>
            <a:schemeClr val="accent2"/>
          </a:solidFill>
          <a:ln>
            <a:solidFill>
              <a:schemeClr val="bg1"/>
            </a:solidFill>
          </a:ln>
          <a:effectLst>
            <a:outerShdw blurRad="63500" sx="102000" sy="102000" algn="ctr" rotWithShape="0">
              <a:prstClr val="black">
                <a:alpha val="20000"/>
              </a:prstClr>
            </a:outerShdw>
          </a:effectLst>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altLang="zh-CN" sz="3200" dirty="0">
                <a:solidFill>
                  <a:schemeClr val="bg1"/>
                </a:solidFill>
                <a:latin typeface="Times New Roman" pitchFamily="18" charset="0"/>
                <a:ea typeface="微软雅黑" panose="020B0503020204020204" pitchFamily="34" charset="-122"/>
                <a:cs typeface="Times New Roman" pitchFamily="18" charset="0"/>
              </a:rPr>
              <a:t>GIÁO VIÊN:…</a:t>
            </a:r>
            <a:endParaRPr lang="zh-CN" altLang="en-US" sz="3200" dirty="0">
              <a:solidFill>
                <a:schemeClr val="bg1"/>
              </a:solidFill>
              <a:latin typeface="Times New Roman" pitchFamily="18" charset="0"/>
              <a:ea typeface="微软雅黑" panose="020B0503020204020204" pitchFamily="34" charset="-122"/>
              <a:cs typeface="Times New Roman" pitchFamily="18" charset="0"/>
            </a:endParaRPr>
          </a:p>
        </p:txBody>
      </p:sp>
    </p:spTree>
  </p:cSld>
  <p:clrMapOvr>
    <a:masterClrMapping/>
  </p:clrMapOvr>
  <mc:AlternateContent xmlns:mc="http://schemas.openxmlformats.org/markup-compatibility/2006" xmlns:p14="http://schemas.microsoft.com/office/powerpoint/2010/main">
    <mc:Choice Requires="p14">
      <p:transition spd="slow" p14:dur="1500">
        <p:split orient="vert"/>
      </p:transition>
    </mc:Choice>
    <mc:Fallback xmlns="">
      <p:transition spd="slow">
        <p:split orient="vert"/>
      </p:transition>
    </mc:Fallback>
  </mc:AlternateContent>
</p:sld>
</file>

<file path=ppt/slides/slide1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8" name="图片 7"/>
          <p:cNvPicPr>
            <a:picLocks noChangeAspect="1"/>
          </p:cNvPicPr>
          <p:nvPr/>
        </p:nvPicPr>
        <p:blipFill rotWithShape="1">
          <a:blip r:embed="rId3" cstate="print">
            <a:extLst>
              <a:ext uri="{28A0092B-C50C-407E-A947-70E740481C1C}">
                <a14:useLocalDpi xmlns:a14="http://schemas.microsoft.com/office/drawing/2010/main" val="0"/>
              </a:ext>
            </a:extLst>
          </a:blip>
          <a:srcRect t="14402"/>
          <a:stretch>
            <a:fillRect/>
          </a:stretch>
        </p:blipFill>
        <p:spPr>
          <a:xfrm>
            <a:off x="0" y="0"/>
            <a:ext cx="12192000" cy="6858000"/>
          </a:xfrm>
          <a:prstGeom prst="rect">
            <a:avLst/>
          </a:prstGeom>
        </p:spPr>
      </p:pic>
      <p:pic>
        <p:nvPicPr>
          <p:cNvPr id="6" name="图片 5"/>
          <p:cNvPicPr>
            <a:picLocks noChangeAspect="1"/>
          </p:cNvPicPr>
          <p:nvPr/>
        </p:nvPicPr>
        <p:blipFill rotWithShape="1">
          <a:blip r:embed="rId4">
            <a:extLst>
              <a:ext uri="{28A0092B-C50C-407E-A947-70E740481C1C}">
                <a14:useLocalDpi xmlns:a14="http://schemas.microsoft.com/office/drawing/2010/main" val="0"/>
              </a:ext>
            </a:extLst>
          </a:blip>
          <a:srcRect l="30953" t="26667" r="20952" b="53651"/>
          <a:stretch>
            <a:fillRect/>
          </a:stretch>
        </p:blipFill>
        <p:spPr>
          <a:xfrm>
            <a:off x="536911" y="136694"/>
            <a:ext cx="10923644" cy="2514600"/>
          </a:xfrm>
          <a:prstGeom prst="rect">
            <a:avLst/>
          </a:prstGeom>
        </p:spPr>
      </p:pic>
      <p:pic>
        <p:nvPicPr>
          <p:cNvPr id="4" name="图片 3"/>
          <p:cNvPicPr>
            <a:picLocks noChangeAspect="1"/>
          </p:cNvPicPr>
          <p:nvPr/>
        </p:nvPicPr>
        <p:blipFill rotWithShape="1">
          <a:blip r:embed="rId5" cstate="print">
            <a:extLst>
              <a:ext uri="{28A0092B-C50C-407E-A947-70E740481C1C}">
                <a14:useLocalDpi xmlns:a14="http://schemas.microsoft.com/office/drawing/2010/main" val="0"/>
              </a:ext>
            </a:extLst>
          </a:blip>
          <a:srcRect l="53214" t="30900" r="27976" b="38836"/>
          <a:stretch>
            <a:fillRect/>
          </a:stretch>
        </p:blipFill>
        <p:spPr>
          <a:xfrm>
            <a:off x="9757189" y="427130"/>
            <a:ext cx="1456783" cy="1318480"/>
          </a:xfrm>
          <a:prstGeom prst="rect">
            <a:avLst/>
          </a:prstGeom>
        </p:spPr>
      </p:pic>
      <p:pic>
        <p:nvPicPr>
          <p:cNvPr id="10" name="图片 9"/>
          <p:cNvPicPr>
            <a:picLocks noChangeAspect="1"/>
          </p:cNvPicPr>
          <p:nvPr/>
        </p:nvPicPr>
        <p:blipFill rotWithShape="1">
          <a:blip r:embed="rId6" cstate="print">
            <a:extLst>
              <a:ext uri="{28A0092B-C50C-407E-A947-70E740481C1C}">
                <a14:useLocalDpi xmlns:a14="http://schemas.microsoft.com/office/drawing/2010/main" val="0"/>
              </a:ext>
            </a:extLst>
          </a:blip>
          <a:srcRect l="70595" t="59471" r="6905"/>
          <a:stretch>
            <a:fillRect/>
          </a:stretch>
        </p:blipFill>
        <p:spPr>
          <a:xfrm>
            <a:off x="9585045" y="3126525"/>
            <a:ext cx="1142465" cy="1157577"/>
          </a:xfrm>
          <a:prstGeom prst="rect">
            <a:avLst/>
          </a:prstGeom>
        </p:spPr>
      </p:pic>
      <p:pic>
        <p:nvPicPr>
          <p:cNvPr id="31" name="图片 30"/>
          <p:cNvPicPr>
            <a:picLocks noChangeAspect="1"/>
          </p:cNvPicPr>
          <p:nvPr/>
        </p:nvPicPr>
        <p:blipFill rotWithShape="1">
          <a:blip r:embed="rId7">
            <a:extLst>
              <a:ext uri="{28A0092B-C50C-407E-A947-70E740481C1C}">
                <a14:useLocalDpi xmlns:a14="http://schemas.microsoft.com/office/drawing/2010/main" val="0"/>
              </a:ext>
            </a:extLst>
          </a:blip>
          <a:srcRect l="41250" t="5185" r="9345" b="24550"/>
          <a:stretch>
            <a:fillRect/>
          </a:stretch>
        </p:blipFill>
        <p:spPr>
          <a:xfrm>
            <a:off x="2830144" y="479578"/>
            <a:ext cx="6023429" cy="4818743"/>
          </a:xfrm>
          <a:prstGeom prst="rect">
            <a:avLst/>
          </a:prstGeom>
        </p:spPr>
      </p:pic>
      <p:pic>
        <p:nvPicPr>
          <p:cNvPr id="9" name="图片 8"/>
          <p:cNvPicPr>
            <a:picLocks noChangeAspect="1"/>
          </p:cNvPicPr>
          <p:nvPr/>
        </p:nvPicPr>
        <p:blipFill rotWithShape="1">
          <a:blip r:embed="rId8" cstate="print">
            <a:extLst>
              <a:ext uri="{28A0092B-C50C-407E-A947-70E740481C1C}">
                <a14:useLocalDpi xmlns:a14="http://schemas.microsoft.com/office/drawing/2010/main" val="0"/>
              </a:ext>
            </a:extLst>
          </a:blip>
          <a:srcRect l="9048" t="60106" r="67619"/>
          <a:stretch>
            <a:fillRect/>
          </a:stretch>
        </p:blipFill>
        <p:spPr>
          <a:xfrm>
            <a:off x="4462009" y="3802745"/>
            <a:ext cx="1803467" cy="1734456"/>
          </a:xfrm>
          <a:prstGeom prst="rect">
            <a:avLst/>
          </a:prstGeom>
        </p:spPr>
      </p:pic>
      <p:sp>
        <p:nvSpPr>
          <p:cNvPr id="7" name="文本框 6"/>
          <p:cNvSpPr txBox="1"/>
          <p:nvPr/>
        </p:nvSpPr>
        <p:spPr>
          <a:xfrm>
            <a:off x="3461441" y="1834387"/>
            <a:ext cx="5269123" cy="1938992"/>
          </a:xfrm>
          <a:prstGeom prst="rect">
            <a:avLst/>
          </a:prstGeom>
          <a:noFill/>
        </p:spPr>
        <p:txBody>
          <a:bodyPr wrap="square" rtlCol="0">
            <a:spAutoFit/>
          </a:bodyPr>
          <a:lstStyle/>
          <a:p>
            <a:pPr algn="ctr"/>
            <a:r>
              <a:rPr lang="en-US" altLang="zh-CN" sz="6000" dirty="0">
                <a:solidFill>
                  <a:prstClr val="white"/>
                </a:solidFill>
                <a:latin typeface="Times New Roman" pitchFamily="18" charset="0"/>
                <a:ea typeface="微软雅黑" panose="020B0503020204020204" pitchFamily="34" charset="-122"/>
                <a:cs typeface="Times New Roman" pitchFamily="18" charset="0"/>
              </a:rPr>
              <a:t>HÌNH THÀNH KIẾN THỨC</a:t>
            </a:r>
            <a:endParaRPr lang="zh-CN" altLang="en-US" sz="6000" dirty="0">
              <a:solidFill>
                <a:prstClr val="white"/>
              </a:solidFill>
              <a:latin typeface="Times New Roman" pitchFamily="18" charset="0"/>
              <a:ea typeface="微软雅黑" panose="020B0503020204020204" pitchFamily="34" charset="-122"/>
              <a:cs typeface="Times New Roman" pitchFamily="18" charset="0"/>
            </a:endParaRPr>
          </a:p>
        </p:txBody>
      </p:sp>
    </p:spTree>
    <p:extLst>
      <p:ext uri="{BB962C8B-B14F-4D97-AF65-F5344CB8AC3E}">
        <p14:creationId xmlns:p14="http://schemas.microsoft.com/office/powerpoint/2010/main" val="3362453929"/>
      </p:ext>
    </p:extLst>
  </p:cSld>
  <p:clrMapOvr>
    <a:masterClrMapping/>
  </p:clrMapOvr>
  <mc:AlternateContent xmlns:mc="http://schemas.openxmlformats.org/markup-compatibility/2006" xmlns:p14="http://schemas.microsoft.com/office/powerpoint/2010/main">
    <mc:Choice Requires="p14">
      <p:transition spd="slow" p14:dur="1500">
        <p:split orient="vert"/>
      </p:transition>
    </mc:Choice>
    <mc:Fallback xmlns="">
      <p:transition spd="slow">
        <p:split orient="vert"/>
      </p:transition>
    </mc:Fallback>
  </mc:AlternateContent>
</p:sld>
</file>

<file path=ppt/slides/slide1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4" name="Picture 3" descr="A picture containing plant&#10;&#10;Description automatically generated">
            <a:extLst>
              <a:ext uri="{FF2B5EF4-FFF2-40B4-BE49-F238E27FC236}">
                <a16:creationId xmlns:a16="http://schemas.microsoft.com/office/drawing/2014/main" id="{ACDD2D60-2E20-6D4A-A46C-08567E2AD286}"/>
              </a:ext>
            </a:extLst>
          </p:cNvPr>
          <p:cNvPicPr>
            <a:picLocks noChangeAspect="1"/>
          </p:cNvPicPr>
          <p:nvPr/>
        </p:nvPicPr>
        <p:blipFill>
          <a:blip r:embed="rId2"/>
          <a:stretch>
            <a:fillRect/>
          </a:stretch>
        </p:blipFill>
        <p:spPr>
          <a:xfrm>
            <a:off x="1016000" y="0"/>
            <a:ext cx="10464800" cy="6477000"/>
          </a:xfrm>
          <a:prstGeom prst="rect">
            <a:avLst/>
          </a:prstGeom>
        </p:spPr>
      </p:pic>
      <p:sp>
        <p:nvSpPr>
          <p:cNvPr id="5" name="TextBox 4">
            <a:extLst>
              <a:ext uri="{FF2B5EF4-FFF2-40B4-BE49-F238E27FC236}">
                <a16:creationId xmlns:a16="http://schemas.microsoft.com/office/drawing/2014/main" id="{8D590B23-08F7-8A47-AED9-E3578780BE1D}"/>
              </a:ext>
            </a:extLst>
          </p:cNvPr>
          <p:cNvSpPr txBox="1"/>
          <p:nvPr/>
        </p:nvSpPr>
        <p:spPr>
          <a:xfrm>
            <a:off x="2844800" y="1936897"/>
            <a:ext cx="7112000" cy="923330"/>
          </a:xfrm>
          <a:prstGeom prst="rect">
            <a:avLst/>
          </a:prstGeom>
          <a:noFill/>
        </p:spPr>
        <p:txBody>
          <a:bodyPr wrap="square" rtlCol="0">
            <a:spAutoFit/>
          </a:bodyPr>
          <a:lstStyle/>
          <a:p>
            <a:pPr algn="ctr"/>
            <a:r>
              <a:rPr lang="en-US" sz="5400" dirty="0">
                <a:solidFill>
                  <a:schemeClr val="bg2"/>
                </a:solidFill>
                <a:latin typeface="Times New Roman" pitchFamily="18" charset="0"/>
                <a:cs typeface="Times New Roman" pitchFamily="18" charset="0"/>
              </a:rPr>
              <a:t>I. </a:t>
            </a:r>
            <a:r>
              <a:rPr lang="en-US" sz="5400" dirty="0" err="1">
                <a:solidFill>
                  <a:schemeClr val="bg2"/>
                </a:solidFill>
                <a:latin typeface="Times New Roman" pitchFamily="18" charset="0"/>
                <a:cs typeface="Times New Roman" pitchFamily="18" charset="0"/>
              </a:rPr>
              <a:t>Củng</a:t>
            </a:r>
            <a:r>
              <a:rPr lang="en-US" sz="5400" dirty="0">
                <a:solidFill>
                  <a:schemeClr val="bg2"/>
                </a:solidFill>
                <a:latin typeface="Times New Roman" pitchFamily="18" charset="0"/>
                <a:cs typeface="Times New Roman" pitchFamily="18" charset="0"/>
              </a:rPr>
              <a:t> </a:t>
            </a:r>
            <a:r>
              <a:rPr lang="en-US" sz="5400" dirty="0" err="1">
                <a:solidFill>
                  <a:schemeClr val="bg2"/>
                </a:solidFill>
                <a:latin typeface="Times New Roman" pitchFamily="18" charset="0"/>
                <a:cs typeface="Times New Roman" pitchFamily="18" charset="0"/>
              </a:rPr>
              <a:t>cố</a:t>
            </a:r>
            <a:r>
              <a:rPr lang="en-US" sz="5400" dirty="0">
                <a:solidFill>
                  <a:schemeClr val="bg2"/>
                </a:solidFill>
                <a:latin typeface="Times New Roman" pitchFamily="18" charset="0"/>
                <a:cs typeface="Times New Roman" pitchFamily="18" charset="0"/>
              </a:rPr>
              <a:t> </a:t>
            </a:r>
            <a:r>
              <a:rPr lang="en-US" sz="5400" dirty="0" err="1">
                <a:solidFill>
                  <a:schemeClr val="bg2"/>
                </a:solidFill>
                <a:latin typeface="Times New Roman" pitchFamily="18" charset="0"/>
                <a:cs typeface="Times New Roman" pitchFamily="18" charset="0"/>
              </a:rPr>
              <a:t>lý</a:t>
            </a:r>
            <a:r>
              <a:rPr lang="en-US" sz="5400" dirty="0">
                <a:solidFill>
                  <a:schemeClr val="bg2"/>
                </a:solidFill>
                <a:latin typeface="Times New Roman" pitchFamily="18" charset="0"/>
                <a:cs typeface="Times New Roman" pitchFamily="18" charset="0"/>
              </a:rPr>
              <a:t> </a:t>
            </a:r>
            <a:r>
              <a:rPr lang="en-US" sz="5400" dirty="0" err="1">
                <a:solidFill>
                  <a:schemeClr val="bg2"/>
                </a:solidFill>
                <a:latin typeface="Times New Roman" pitchFamily="18" charset="0"/>
                <a:cs typeface="Times New Roman" pitchFamily="18" charset="0"/>
              </a:rPr>
              <a:t>thuyết</a:t>
            </a:r>
            <a:r>
              <a:rPr lang="en-US" sz="5400" dirty="0">
                <a:solidFill>
                  <a:schemeClr val="bg2"/>
                </a:solidFill>
                <a:latin typeface="Times New Roman" pitchFamily="18" charset="0"/>
                <a:cs typeface="Times New Roman" pitchFamily="18" charset="0"/>
              </a:rPr>
              <a:t>:</a:t>
            </a:r>
            <a:endParaRPr lang="x-none" sz="5400" dirty="0">
              <a:solidFill>
                <a:schemeClr val="bg2"/>
              </a:solidFill>
              <a:latin typeface="Times New Roman" pitchFamily="18" charset="0"/>
              <a:cs typeface="Times New Roman" pitchFamily="18" charset="0"/>
            </a:endParaRPr>
          </a:p>
        </p:txBody>
      </p:sp>
    </p:spTree>
    <p:extLst>
      <p:ext uri="{BB962C8B-B14F-4D97-AF65-F5344CB8AC3E}">
        <p14:creationId xmlns:p14="http://schemas.microsoft.com/office/powerpoint/2010/main" val="3299950041"/>
      </p:ext>
    </p:extLst>
  </p:cSld>
  <p:clrMapOvr>
    <a:masterClrMapping/>
  </p:clrMapOvr>
  <mc:AlternateContent xmlns:mc="http://schemas.openxmlformats.org/markup-compatibility/2006" xmlns:p14="http://schemas.microsoft.com/office/powerpoint/2010/main">
    <mc:Choice Requires="p14">
      <p:transition spd="slow" p14:dur="2500">
        <p:fade/>
      </p:transition>
    </mc:Choice>
    <mc:Fallback xmlns="">
      <p:transition spd="slow">
        <p:fade/>
      </p:transition>
    </mc:Fallback>
  </mc:AlternateContent>
</p:sld>
</file>

<file path=ppt/slides/slide1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8" name="图片 7"/>
          <p:cNvPicPr>
            <a:picLocks noChangeAspect="1"/>
          </p:cNvPicPr>
          <p:nvPr/>
        </p:nvPicPr>
        <p:blipFill rotWithShape="1">
          <a:blip r:embed="rId3" cstate="print">
            <a:extLst>
              <a:ext uri="{28A0092B-C50C-407E-A947-70E740481C1C}">
                <a14:useLocalDpi xmlns:a14="http://schemas.microsoft.com/office/drawing/2010/main" val="0"/>
              </a:ext>
            </a:extLst>
          </a:blip>
          <a:srcRect t="14402"/>
          <a:stretch>
            <a:fillRect/>
          </a:stretch>
        </p:blipFill>
        <p:spPr>
          <a:xfrm>
            <a:off x="-12192" y="0"/>
            <a:ext cx="12313920" cy="6858000"/>
          </a:xfrm>
          <a:prstGeom prst="rect">
            <a:avLst/>
          </a:prstGeom>
        </p:spPr>
      </p:pic>
      <p:pic>
        <p:nvPicPr>
          <p:cNvPr id="4" name="图片 3"/>
          <p:cNvPicPr>
            <a:picLocks noChangeAspect="1"/>
          </p:cNvPicPr>
          <p:nvPr/>
        </p:nvPicPr>
        <p:blipFill rotWithShape="1">
          <a:blip r:embed="rId4" cstate="print">
            <a:extLst>
              <a:ext uri="{28A0092B-C50C-407E-A947-70E740481C1C}">
                <a14:useLocalDpi xmlns:a14="http://schemas.microsoft.com/office/drawing/2010/main" val="0"/>
              </a:ext>
            </a:extLst>
          </a:blip>
          <a:srcRect l="53214" t="30900" r="27976" b="38836"/>
          <a:stretch>
            <a:fillRect/>
          </a:stretch>
        </p:blipFill>
        <p:spPr>
          <a:xfrm>
            <a:off x="10485579" y="0"/>
            <a:ext cx="1456783" cy="1318480"/>
          </a:xfrm>
          <a:prstGeom prst="rect">
            <a:avLst/>
          </a:prstGeom>
        </p:spPr>
      </p:pic>
      <p:pic>
        <p:nvPicPr>
          <p:cNvPr id="9" name="图片 8"/>
          <p:cNvPicPr>
            <a:picLocks noChangeAspect="1"/>
          </p:cNvPicPr>
          <p:nvPr/>
        </p:nvPicPr>
        <p:blipFill rotWithShape="1">
          <a:blip r:embed="rId5" cstate="print">
            <a:extLst>
              <a:ext uri="{28A0092B-C50C-407E-A947-70E740481C1C}">
                <a14:useLocalDpi xmlns:a14="http://schemas.microsoft.com/office/drawing/2010/main" val="0"/>
              </a:ext>
            </a:extLst>
          </a:blip>
          <a:srcRect l="9048" t="60106" r="67619"/>
          <a:stretch>
            <a:fillRect/>
          </a:stretch>
        </p:blipFill>
        <p:spPr>
          <a:xfrm>
            <a:off x="-158760" y="4875641"/>
            <a:ext cx="1803467" cy="1734456"/>
          </a:xfrm>
          <a:prstGeom prst="rect">
            <a:avLst/>
          </a:prstGeom>
        </p:spPr>
      </p:pic>
      <p:pic>
        <p:nvPicPr>
          <p:cNvPr id="10" name="图片 9"/>
          <p:cNvPicPr>
            <a:picLocks noChangeAspect="1"/>
          </p:cNvPicPr>
          <p:nvPr/>
        </p:nvPicPr>
        <p:blipFill rotWithShape="1">
          <a:blip r:embed="rId6" cstate="print">
            <a:extLst>
              <a:ext uri="{28A0092B-C50C-407E-A947-70E740481C1C}">
                <a14:useLocalDpi xmlns:a14="http://schemas.microsoft.com/office/drawing/2010/main" val="0"/>
              </a:ext>
            </a:extLst>
          </a:blip>
          <a:srcRect l="70595" t="59471" r="6905"/>
          <a:stretch>
            <a:fillRect/>
          </a:stretch>
        </p:blipFill>
        <p:spPr>
          <a:xfrm>
            <a:off x="1571896" y="5164122"/>
            <a:ext cx="1142465" cy="1157577"/>
          </a:xfrm>
          <a:prstGeom prst="rect">
            <a:avLst/>
          </a:prstGeom>
        </p:spPr>
      </p:pic>
      <p:sp>
        <p:nvSpPr>
          <p:cNvPr id="5" name="Rounded Rectangle 4"/>
          <p:cNvSpPr/>
          <p:nvPr/>
        </p:nvSpPr>
        <p:spPr>
          <a:xfrm>
            <a:off x="7205472" y="4604078"/>
            <a:ext cx="4144896" cy="1583383"/>
          </a:xfrm>
          <a:prstGeom prst="roundRect">
            <a:avLst/>
          </a:prstGeom>
          <a:solidFill>
            <a:schemeClr val="accent5">
              <a:lumMod val="20000"/>
              <a:lumOff val="80000"/>
            </a:schemeClr>
          </a:solidFill>
          <a:scene3d>
            <a:camera prst="orthographicFront"/>
            <a:lightRig rig="threePt" dir="t"/>
          </a:scene3d>
          <a:sp3d>
            <a:bevelT w="165100" prst="coolSlant"/>
          </a:sp3d>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lvl="0" algn="just">
              <a:lnSpc>
                <a:spcPct val="150000"/>
              </a:lnSpc>
              <a:spcAft>
                <a:spcPts val="800"/>
              </a:spcAft>
            </a:pPr>
            <a:r>
              <a:rPr lang="en-US" sz="2800" dirty="0" err="1">
                <a:solidFill>
                  <a:srgbClr val="000000"/>
                </a:solidFill>
                <a:latin typeface="Times New Roman" pitchFamily="18" charset="0"/>
                <a:ea typeface="Calibri"/>
                <a:cs typeface="Times New Roman" pitchFamily="18" charset="0"/>
              </a:rPr>
              <a:t>Nhằm</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tăng</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gức</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gợi</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hình</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gợi</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cảm</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cho</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sự</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diễn</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đạt</a:t>
            </a:r>
            <a:endParaRPr lang="en-US" sz="2800" dirty="0">
              <a:solidFill>
                <a:prstClr val="black"/>
              </a:solidFill>
              <a:latin typeface="Times New Roman" pitchFamily="18" charset="0"/>
              <a:ea typeface="Calibri"/>
              <a:cs typeface="Times New Roman" pitchFamily="18" charset="0"/>
            </a:endParaRPr>
          </a:p>
        </p:txBody>
      </p:sp>
      <p:sp>
        <p:nvSpPr>
          <p:cNvPr id="11" name="Rounded Rectangle 10"/>
          <p:cNvSpPr/>
          <p:nvPr/>
        </p:nvSpPr>
        <p:spPr>
          <a:xfrm>
            <a:off x="6888480" y="328742"/>
            <a:ext cx="4547616" cy="1560730"/>
          </a:xfrm>
          <a:prstGeom prst="roundRect">
            <a:avLst/>
          </a:prstGeom>
          <a:solidFill>
            <a:schemeClr val="accent2">
              <a:lumMod val="40000"/>
              <a:lumOff val="60000"/>
            </a:schemeClr>
          </a:solidFill>
          <a:scene3d>
            <a:camera prst="orthographicFront"/>
            <a:lightRig rig="threePt" dir="t"/>
          </a:scene3d>
          <a:sp3d>
            <a:bevelT w="165100" prst="coolSlant"/>
          </a:sp3d>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just"/>
            <a:r>
              <a:rPr lang="en-US" sz="2800" dirty="0" err="1">
                <a:solidFill>
                  <a:srgbClr val="000000"/>
                </a:solidFill>
                <a:latin typeface="Times New Roman" pitchFamily="18" charset="0"/>
                <a:ea typeface="Calibri"/>
                <a:cs typeface="Times New Roman" pitchFamily="18" charset="0"/>
              </a:rPr>
              <a:t>Là</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gọi</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tên</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sự</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vật</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hiện</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tượng</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này</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bằng</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tên</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sự</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vật</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hiện</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tượng</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khác</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có</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nét</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tương</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đồng</a:t>
            </a:r>
            <a:r>
              <a:rPr lang="en-US" sz="2800" dirty="0">
                <a:solidFill>
                  <a:srgbClr val="000000"/>
                </a:solidFill>
                <a:latin typeface="Times New Roman" pitchFamily="18" charset="0"/>
                <a:ea typeface="Calibri"/>
                <a:cs typeface="Times New Roman" pitchFamily="18" charset="0"/>
              </a:rPr>
              <a:t>.</a:t>
            </a:r>
            <a:endParaRPr lang="en-US" dirty="0"/>
          </a:p>
        </p:txBody>
      </p:sp>
      <p:sp>
        <p:nvSpPr>
          <p:cNvPr id="7" name="Rounded Rectangle 6"/>
          <p:cNvSpPr/>
          <p:nvPr/>
        </p:nvSpPr>
        <p:spPr>
          <a:xfrm>
            <a:off x="486808" y="2219970"/>
            <a:ext cx="2170176" cy="914400"/>
          </a:xfrm>
          <a:prstGeom prst="roundRect">
            <a:avLst/>
          </a:prstGeom>
          <a:solidFill>
            <a:schemeClr val="accent4">
              <a:lumMod val="40000"/>
              <a:lumOff val="60000"/>
            </a:schemeClr>
          </a:solidFill>
          <a:scene3d>
            <a:camera prst="orthographicFront"/>
            <a:lightRig rig="threePt" dir="t"/>
          </a:scene3d>
          <a:sp3d>
            <a:bevelT w="165100" prst="coolSlant"/>
          </a:sp3d>
        </p:spPr>
        <p:style>
          <a:lnRef idx="2">
            <a:schemeClr val="accent6">
              <a:shade val="50000"/>
            </a:schemeClr>
          </a:lnRef>
          <a:fillRef idx="1">
            <a:schemeClr val="accent6"/>
          </a:fillRef>
          <a:effectRef idx="0">
            <a:schemeClr val="accent6"/>
          </a:effectRef>
          <a:fontRef idx="minor">
            <a:schemeClr val="lt1"/>
          </a:fontRef>
        </p:style>
        <p:txBody>
          <a:bodyPr rtlCol="0" anchor="ctr"/>
          <a:lstStyle/>
          <a:p>
            <a:pPr algn="ctr"/>
            <a:r>
              <a:rPr lang="en-US" sz="4000" dirty="0">
                <a:solidFill>
                  <a:schemeClr val="tx1"/>
                </a:solidFill>
                <a:latin typeface="Times New Roman" pitchFamily="18" charset="0"/>
                <a:cs typeface="Times New Roman" pitchFamily="18" charset="0"/>
              </a:rPr>
              <a:t>1. </a:t>
            </a:r>
            <a:r>
              <a:rPr lang="en-US" sz="4000" dirty="0" err="1">
                <a:solidFill>
                  <a:schemeClr val="tx1"/>
                </a:solidFill>
                <a:latin typeface="Times New Roman" pitchFamily="18" charset="0"/>
                <a:cs typeface="Times New Roman" pitchFamily="18" charset="0"/>
              </a:rPr>
              <a:t>Ẩn</a:t>
            </a:r>
            <a:r>
              <a:rPr lang="en-US" sz="4000" dirty="0">
                <a:solidFill>
                  <a:schemeClr val="tx1"/>
                </a:solidFill>
                <a:latin typeface="Times New Roman" pitchFamily="18" charset="0"/>
                <a:cs typeface="Times New Roman" pitchFamily="18" charset="0"/>
              </a:rPr>
              <a:t> </a:t>
            </a:r>
            <a:r>
              <a:rPr lang="en-US" sz="4000" dirty="0" err="1">
                <a:solidFill>
                  <a:schemeClr val="tx1"/>
                </a:solidFill>
                <a:latin typeface="Times New Roman" pitchFamily="18" charset="0"/>
                <a:cs typeface="Times New Roman" pitchFamily="18" charset="0"/>
              </a:rPr>
              <a:t>dụ</a:t>
            </a:r>
            <a:endParaRPr lang="en-US" sz="4000" dirty="0">
              <a:solidFill>
                <a:schemeClr val="tx1"/>
              </a:solidFill>
              <a:latin typeface="Times New Roman" pitchFamily="18" charset="0"/>
              <a:cs typeface="Times New Roman" pitchFamily="18" charset="0"/>
            </a:endParaRPr>
          </a:p>
        </p:txBody>
      </p:sp>
      <p:sp>
        <p:nvSpPr>
          <p:cNvPr id="15" name="Rounded Rectangle 14"/>
          <p:cNvSpPr/>
          <p:nvPr/>
        </p:nvSpPr>
        <p:spPr>
          <a:xfrm>
            <a:off x="3681984" y="487536"/>
            <a:ext cx="2170176" cy="914400"/>
          </a:xfrm>
          <a:prstGeom prst="roundRect">
            <a:avLst/>
          </a:prstGeom>
          <a:solidFill>
            <a:schemeClr val="accent2">
              <a:lumMod val="40000"/>
              <a:lumOff val="60000"/>
            </a:schemeClr>
          </a:solidFill>
          <a:scene3d>
            <a:camera prst="orthographicFront"/>
            <a:lightRig rig="threePt" dir="t"/>
          </a:scene3d>
          <a:sp3d>
            <a:bevelT w="165100" prst="coolSlant"/>
          </a:sp3d>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sz="2800" dirty="0" err="1">
                <a:solidFill>
                  <a:schemeClr val="tx1"/>
                </a:solidFill>
                <a:latin typeface="Times New Roman" pitchFamily="18" charset="0"/>
                <a:cs typeface="Times New Roman" pitchFamily="18" charset="0"/>
              </a:rPr>
              <a:t>Khái</a:t>
            </a:r>
            <a:r>
              <a:rPr lang="en-US" sz="2800" dirty="0">
                <a:solidFill>
                  <a:schemeClr val="tx1"/>
                </a:solidFill>
                <a:latin typeface="Times New Roman" pitchFamily="18" charset="0"/>
                <a:cs typeface="Times New Roman" pitchFamily="18" charset="0"/>
              </a:rPr>
              <a:t> </a:t>
            </a:r>
            <a:r>
              <a:rPr lang="en-US" sz="2800" dirty="0" err="1">
                <a:solidFill>
                  <a:schemeClr val="tx1"/>
                </a:solidFill>
                <a:latin typeface="Times New Roman" pitchFamily="18" charset="0"/>
                <a:cs typeface="Times New Roman" pitchFamily="18" charset="0"/>
              </a:rPr>
              <a:t>niệm</a:t>
            </a:r>
            <a:endParaRPr lang="en-US" sz="2800" dirty="0">
              <a:solidFill>
                <a:schemeClr val="tx1"/>
              </a:solidFill>
              <a:latin typeface="Times New Roman" pitchFamily="18" charset="0"/>
              <a:cs typeface="Times New Roman" pitchFamily="18" charset="0"/>
            </a:endParaRPr>
          </a:p>
        </p:txBody>
      </p:sp>
      <p:sp>
        <p:nvSpPr>
          <p:cNvPr id="16" name="Rounded Rectangle 15"/>
          <p:cNvSpPr/>
          <p:nvPr/>
        </p:nvSpPr>
        <p:spPr>
          <a:xfrm>
            <a:off x="3559192" y="4604078"/>
            <a:ext cx="2170176" cy="914400"/>
          </a:xfrm>
          <a:prstGeom prst="roundRect">
            <a:avLst/>
          </a:prstGeom>
          <a:solidFill>
            <a:schemeClr val="accent5">
              <a:lumMod val="20000"/>
              <a:lumOff val="80000"/>
            </a:schemeClr>
          </a:solidFill>
          <a:scene3d>
            <a:camera prst="orthographicFront"/>
            <a:lightRig rig="threePt" dir="t"/>
          </a:scene3d>
          <a:sp3d>
            <a:bevelT w="165100" prst="coolSlant"/>
          </a:sp3d>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sz="2800" dirty="0" err="1">
                <a:solidFill>
                  <a:schemeClr val="tx1"/>
                </a:solidFill>
                <a:latin typeface="Times New Roman" pitchFamily="18" charset="0"/>
                <a:cs typeface="Times New Roman" pitchFamily="18" charset="0"/>
              </a:rPr>
              <a:t>Tác</a:t>
            </a:r>
            <a:r>
              <a:rPr lang="en-US" sz="2800" dirty="0">
                <a:solidFill>
                  <a:schemeClr val="tx1"/>
                </a:solidFill>
                <a:latin typeface="Times New Roman" pitchFamily="18" charset="0"/>
                <a:cs typeface="Times New Roman" pitchFamily="18" charset="0"/>
              </a:rPr>
              <a:t> </a:t>
            </a:r>
            <a:r>
              <a:rPr lang="en-US" sz="2800" dirty="0" err="1">
                <a:solidFill>
                  <a:schemeClr val="tx1"/>
                </a:solidFill>
                <a:latin typeface="Times New Roman" pitchFamily="18" charset="0"/>
                <a:cs typeface="Times New Roman" pitchFamily="18" charset="0"/>
              </a:rPr>
              <a:t>dụng</a:t>
            </a:r>
            <a:endParaRPr lang="en-US" sz="2800" dirty="0">
              <a:solidFill>
                <a:schemeClr val="tx1"/>
              </a:solidFill>
              <a:latin typeface="Times New Roman" pitchFamily="18" charset="0"/>
              <a:cs typeface="Times New Roman" pitchFamily="18" charset="0"/>
            </a:endParaRPr>
          </a:p>
        </p:txBody>
      </p:sp>
      <p:cxnSp>
        <p:nvCxnSpPr>
          <p:cNvPr id="18" name="Straight Arrow Connector 17"/>
          <p:cNvCxnSpPr/>
          <p:nvPr/>
        </p:nvCxnSpPr>
        <p:spPr>
          <a:xfrm flipV="1">
            <a:off x="2656984" y="1401936"/>
            <a:ext cx="2110088" cy="1275234"/>
          </a:xfrm>
          <a:prstGeom prst="straightConnector1">
            <a:avLst/>
          </a:prstGeom>
          <a:ln>
            <a:tailEnd type="arrow"/>
          </a:ln>
        </p:spPr>
        <p:style>
          <a:lnRef idx="3">
            <a:schemeClr val="dk1"/>
          </a:lnRef>
          <a:fillRef idx="0">
            <a:schemeClr val="dk1"/>
          </a:fillRef>
          <a:effectRef idx="2">
            <a:schemeClr val="dk1"/>
          </a:effectRef>
          <a:fontRef idx="minor">
            <a:schemeClr val="tx1"/>
          </a:fontRef>
        </p:style>
      </p:cxnSp>
      <p:cxnSp>
        <p:nvCxnSpPr>
          <p:cNvPr id="22" name="Straight Arrow Connector 21"/>
          <p:cNvCxnSpPr>
            <a:stCxn id="7" idx="3"/>
          </p:cNvCxnSpPr>
          <p:nvPr/>
        </p:nvCxnSpPr>
        <p:spPr>
          <a:xfrm>
            <a:off x="2656984" y="2677170"/>
            <a:ext cx="1658984" cy="1926908"/>
          </a:xfrm>
          <a:prstGeom prst="straightConnector1">
            <a:avLst/>
          </a:prstGeom>
          <a:ln>
            <a:tailEnd type="arrow"/>
          </a:ln>
        </p:spPr>
        <p:style>
          <a:lnRef idx="3">
            <a:schemeClr val="dk1"/>
          </a:lnRef>
          <a:fillRef idx="0">
            <a:schemeClr val="dk1"/>
          </a:fillRef>
          <a:effectRef idx="2">
            <a:schemeClr val="dk1"/>
          </a:effectRef>
          <a:fontRef idx="minor">
            <a:schemeClr val="tx1"/>
          </a:fontRef>
        </p:style>
      </p:cxnSp>
      <p:cxnSp>
        <p:nvCxnSpPr>
          <p:cNvPr id="28" name="Straight Arrow Connector 27"/>
          <p:cNvCxnSpPr/>
          <p:nvPr/>
        </p:nvCxnSpPr>
        <p:spPr>
          <a:xfrm>
            <a:off x="5949696" y="816864"/>
            <a:ext cx="938784" cy="0"/>
          </a:xfrm>
          <a:prstGeom prst="straightConnector1">
            <a:avLst/>
          </a:prstGeom>
          <a:ln>
            <a:tailEnd type="arrow"/>
          </a:ln>
        </p:spPr>
        <p:style>
          <a:lnRef idx="3">
            <a:schemeClr val="dk1"/>
          </a:lnRef>
          <a:fillRef idx="0">
            <a:schemeClr val="dk1"/>
          </a:fillRef>
          <a:effectRef idx="2">
            <a:schemeClr val="dk1"/>
          </a:effectRef>
          <a:fontRef idx="minor">
            <a:schemeClr val="tx1"/>
          </a:fontRef>
        </p:style>
      </p:cxnSp>
      <p:cxnSp>
        <p:nvCxnSpPr>
          <p:cNvPr id="31" name="Straight Arrow Connector 30"/>
          <p:cNvCxnSpPr/>
          <p:nvPr/>
        </p:nvCxnSpPr>
        <p:spPr>
          <a:xfrm>
            <a:off x="5852160" y="5164122"/>
            <a:ext cx="1353312" cy="0"/>
          </a:xfrm>
          <a:prstGeom prst="straightConnector1">
            <a:avLst/>
          </a:prstGeom>
          <a:ln>
            <a:tailEnd type="arrow"/>
          </a:ln>
        </p:spPr>
        <p:style>
          <a:lnRef idx="3">
            <a:schemeClr val="dk1"/>
          </a:lnRef>
          <a:fillRef idx="0">
            <a:schemeClr val="dk1"/>
          </a:fillRef>
          <a:effectRef idx="2">
            <a:schemeClr val="dk1"/>
          </a:effectRef>
          <a:fontRef idx="minor">
            <a:schemeClr val="tx1"/>
          </a:fontRef>
        </p:style>
      </p:cxnSp>
      <p:sp>
        <p:nvSpPr>
          <p:cNvPr id="33" name="Rounded Rectangular Callout 32"/>
          <p:cNvSpPr/>
          <p:nvPr/>
        </p:nvSpPr>
        <p:spPr>
          <a:xfrm>
            <a:off x="1054556" y="99594"/>
            <a:ext cx="5609192" cy="1941576"/>
          </a:xfrm>
          <a:prstGeom prst="wedgeRoundRectCallout">
            <a:avLst>
              <a:gd name="adj1" fmla="val -53822"/>
              <a:gd name="adj2" fmla="val -93858"/>
              <a:gd name="adj3" fmla="val 16667"/>
            </a:avLst>
          </a:prstGeom>
          <a:solidFill>
            <a:srgbClr val="92D050"/>
          </a:solidFill>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sz="2800" dirty="0" err="1">
                <a:latin typeface="Times New Roman" pitchFamily="18" charset="0"/>
                <a:cs typeface="Times New Roman" pitchFamily="18" charset="0"/>
              </a:rPr>
              <a:t>Từ</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hiểu</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biết</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về</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ẩn</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dụ</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em</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hãy</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lấy</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ví</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dụ</a:t>
            </a:r>
            <a:r>
              <a:rPr lang="en-US" sz="2800" dirty="0">
                <a:latin typeface="Times New Roman" pitchFamily="18" charset="0"/>
                <a:cs typeface="Times New Roman" pitchFamily="18" charset="0"/>
              </a:rPr>
              <a:t> minh </a:t>
            </a:r>
            <a:r>
              <a:rPr lang="en-US" sz="2800" dirty="0" err="1">
                <a:latin typeface="Times New Roman" pitchFamily="18" charset="0"/>
                <a:cs typeface="Times New Roman" pitchFamily="18" charset="0"/>
              </a:rPr>
              <a:t>họa</a:t>
            </a:r>
            <a:r>
              <a:rPr lang="en-US" sz="2800" dirty="0">
                <a:latin typeface="Times New Roman" pitchFamily="18" charset="0"/>
                <a:cs typeface="Times New Roman" pitchFamily="18" charset="0"/>
              </a:rPr>
              <a:t>?</a:t>
            </a:r>
          </a:p>
        </p:txBody>
      </p:sp>
      <p:sp>
        <p:nvSpPr>
          <p:cNvPr id="34" name="Rounded Rectangular Callout 33"/>
          <p:cNvSpPr/>
          <p:nvPr/>
        </p:nvSpPr>
        <p:spPr>
          <a:xfrm>
            <a:off x="1279288" y="20392"/>
            <a:ext cx="5609192" cy="1941576"/>
          </a:xfrm>
          <a:prstGeom prst="wedgeRoundRectCallout">
            <a:avLst>
              <a:gd name="adj1" fmla="val -69690"/>
              <a:gd name="adj2" fmla="val 75687"/>
              <a:gd name="adj3" fmla="val 16667"/>
            </a:avLst>
          </a:prstGeom>
          <a:solidFill>
            <a:srgbClr val="92D050"/>
          </a:solidFill>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sz="2800" dirty="0">
                <a:latin typeface="Times New Roman" pitchFamily="18" charset="0"/>
                <a:cs typeface="Times New Roman" pitchFamily="18" charset="0"/>
              </a:rPr>
              <a:t>“</a:t>
            </a:r>
            <a:r>
              <a:rPr lang="vi-VN" sz="2800" dirty="0">
                <a:latin typeface="Times New Roman" pitchFamily="18" charset="0"/>
                <a:cs typeface="Times New Roman" pitchFamily="18" charset="0"/>
              </a:rPr>
              <a:t>Về thăm nhà Bác Làng Sen</a:t>
            </a:r>
          </a:p>
          <a:p>
            <a:pPr algn="ctr"/>
            <a:r>
              <a:rPr lang="vi-VN" sz="2800" dirty="0">
                <a:latin typeface="Times New Roman" pitchFamily="18" charset="0"/>
                <a:cs typeface="Times New Roman" pitchFamily="18" charset="0"/>
              </a:rPr>
              <a:t>Có hàng râm bụt thắp lên lửa hồng”</a:t>
            </a:r>
            <a:endParaRPr lang="en-US" sz="2800" dirty="0">
              <a:latin typeface="Times New Roman" pitchFamily="18" charset="0"/>
              <a:cs typeface="Times New Roman" pitchFamily="18" charset="0"/>
            </a:endParaRPr>
          </a:p>
          <a:p>
            <a:pPr algn="ctr"/>
            <a:r>
              <a:rPr lang="en-US" sz="2800" dirty="0" err="1">
                <a:latin typeface="Times New Roman" pitchFamily="18" charset="0"/>
                <a:cs typeface="Times New Roman" pitchFamily="18" charset="0"/>
              </a:rPr>
              <a:t>Ẩn</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dụ</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hình</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thức</a:t>
            </a:r>
            <a:endParaRPr lang="en-US" sz="2800" dirty="0">
              <a:latin typeface="Times New Roman" pitchFamily="18" charset="0"/>
              <a:cs typeface="Times New Roman" pitchFamily="18" charset="0"/>
            </a:endParaRPr>
          </a:p>
        </p:txBody>
      </p:sp>
      <p:sp>
        <p:nvSpPr>
          <p:cNvPr id="35" name="Rounded Rectangular Callout 34"/>
          <p:cNvSpPr/>
          <p:nvPr/>
        </p:nvSpPr>
        <p:spPr>
          <a:xfrm>
            <a:off x="1279288" y="-1628"/>
            <a:ext cx="5609192" cy="1941576"/>
          </a:xfrm>
          <a:prstGeom prst="wedgeRoundRectCallout">
            <a:avLst>
              <a:gd name="adj1" fmla="val -72515"/>
              <a:gd name="adj2" fmla="val 82595"/>
              <a:gd name="adj3" fmla="val 16667"/>
            </a:avLst>
          </a:prstGeom>
          <a:solidFill>
            <a:srgbClr val="92D050"/>
          </a:solidFill>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vi-VN" sz="2800" dirty="0">
                <a:latin typeface="Times New Roman" pitchFamily="18" charset="0"/>
                <a:cs typeface="Times New Roman" pitchFamily="18" charset="0"/>
              </a:rPr>
              <a:t>“Ăn quả nhớ kẻ trồng cây”</a:t>
            </a:r>
          </a:p>
          <a:p>
            <a:pPr algn="ctr"/>
            <a:r>
              <a:rPr lang="en-US" sz="2800" dirty="0" err="1">
                <a:latin typeface="Times New Roman" pitchFamily="18" charset="0"/>
                <a:cs typeface="Times New Roman" pitchFamily="18" charset="0"/>
              </a:rPr>
              <a:t>Ẩn</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dụ</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cách</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thức</a:t>
            </a:r>
            <a:endParaRPr lang="en-US" sz="2800" dirty="0">
              <a:latin typeface="Times New Roman" pitchFamily="18" charset="0"/>
              <a:cs typeface="Times New Roman" pitchFamily="18" charset="0"/>
            </a:endParaRPr>
          </a:p>
        </p:txBody>
      </p:sp>
      <p:sp>
        <p:nvSpPr>
          <p:cNvPr id="36" name="Rounded Rectangular Callout 35"/>
          <p:cNvSpPr/>
          <p:nvPr/>
        </p:nvSpPr>
        <p:spPr>
          <a:xfrm>
            <a:off x="1279288" y="-34584"/>
            <a:ext cx="5609192" cy="1941576"/>
          </a:xfrm>
          <a:prstGeom prst="wedgeRoundRectCallout">
            <a:avLst>
              <a:gd name="adj1" fmla="val -72733"/>
              <a:gd name="adj2" fmla="val 81967"/>
              <a:gd name="adj3" fmla="val 16667"/>
            </a:avLst>
          </a:prstGeom>
          <a:solidFill>
            <a:srgbClr val="92D050"/>
          </a:solidFill>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vi-VN" sz="2800" dirty="0">
                <a:latin typeface="Times New Roman" pitchFamily="18" charset="0"/>
                <a:cs typeface="Times New Roman" pitchFamily="18" charset="0"/>
              </a:rPr>
              <a:t>“Người Cha mái tóc bạc</a:t>
            </a:r>
          </a:p>
          <a:p>
            <a:pPr algn="ctr"/>
            <a:r>
              <a:rPr lang="vi-VN" sz="2800" dirty="0">
                <a:latin typeface="Times New Roman" pitchFamily="18" charset="0"/>
                <a:cs typeface="Times New Roman" pitchFamily="18" charset="0"/>
              </a:rPr>
              <a:t>Đốt lửa cho anh nằm”</a:t>
            </a:r>
          </a:p>
          <a:p>
            <a:pPr algn="ctr"/>
            <a:r>
              <a:rPr lang="en-US" sz="2800" dirty="0" err="1">
                <a:latin typeface="Times New Roman" pitchFamily="18" charset="0"/>
                <a:cs typeface="Times New Roman" pitchFamily="18" charset="0"/>
              </a:rPr>
              <a:t>Ẩn</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dụ</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phẩm</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chất</a:t>
            </a:r>
            <a:r>
              <a:rPr lang="en-US" sz="2800" dirty="0">
                <a:latin typeface="Times New Roman" pitchFamily="18" charset="0"/>
                <a:cs typeface="Times New Roman" pitchFamily="18" charset="0"/>
              </a:rPr>
              <a:t>.</a:t>
            </a:r>
          </a:p>
        </p:txBody>
      </p:sp>
      <p:sp>
        <p:nvSpPr>
          <p:cNvPr id="37" name="Rounded Rectangular Callout 36"/>
          <p:cNvSpPr/>
          <p:nvPr/>
        </p:nvSpPr>
        <p:spPr>
          <a:xfrm>
            <a:off x="1267096" y="-79207"/>
            <a:ext cx="5609192" cy="1941576"/>
          </a:xfrm>
          <a:prstGeom prst="wedgeRoundRectCallout">
            <a:avLst>
              <a:gd name="adj1" fmla="val -72950"/>
              <a:gd name="adj2" fmla="val 79455"/>
              <a:gd name="adj3" fmla="val 16667"/>
            </a:avLst>
          </a:prstGeom>
          <a:solidFill>
            <a:srgbClr val="92D050"/>
          </a:solidFill>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vi-VN" sz="2800" dirty="0">
                <a:latin typeface="Times New Roman" pitchFamily="18" charset="0"/>
                <a:cs typeface="Times New Roman" pitchFamily="18" charset="0"/>
              </a:rPr>
              <a:t>“Trời nắng giòn tan: nói đến trời nắng to, có thể làm khô mọi vật”</a:t>
            </a:r>
          </a:p>
          <a:p>
            <a:pPr algn="ctr"/>
            <a:r>
              <a:rPr lang="en-US" sz="2800" dirty="0" err="1">
                <a:latin typeface="Times New Roman" pitchFamily="18" charset="0"/>
                <a:cs typeface="Times New Roman" pitchFamily="18" charset="0"/>
              </a:rPr>
              <a:t>Ẩn</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dụ</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chuyển</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đổi</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cảm</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giác</a:t>
            </a:r>
            <a:r>
              <a:rPr lang="en-US" sz="2800" dirty="0">
                <a:latin typeface="Times New Roman" pitchFamily="18" charset="0"/>
                <a:cs typeface="Times New Roman" pitchFamily="18" charset="0"/>
              </a:rPr>
              <a:t>.</a:t>
            </a:r>
          </a:p>
        </p:txBody>
      </p:sp>
      <p:sp>
        <p:nvSpPr>
          <p:cNvPr id="38" name="Rounded Rectangular Callout 37"/>
          <p:cNvSpPr/>
          <p:nvPr/>
        </p:nvSpPr>
        <p:spPr>
          <a:xfrm>
            <a:off x="1200325" y="-105153"/>
            <a:ext cx="5609192" cy="1941576"/>
          </a:xfrm>
          <a:prstGeom prst="wedgeRoundRectCallout">
            <a:avLst>
              <a:gd name="adj1" fmla="val -72950"/>
              <a:gd name="adj2" fmla="val 79455"/>
              <a:gd name="adj3" fmla="val 16667"/>
            </a:avLst>
          </a:prstGeom>
          <a:solidFill>
            <a:srgbClr val="92D050"/>
          </a:solidFill>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sz="2800" dirty="0" err="1">
                <a:latin typeface="Times New Roman" pitchFamily="18" charset="0"/>
                <a:cs typeface="Times New Roman" pitchFamily="18" charset="0"/>
              </a:rPr>
              <a:t>Có</a:t>
            </a:r>
            <a:r>
              <a:rPr lang="en-US" sz="2800" dirty="0">
                <a:latin typeface="Times New Roman" pitchFamily="18" charset="0"/>
                <a:cs typeface="Times New Roman" pitchFamily="18" charset="0"/>
              </a:rPr>
              <a:t> 4 </a:t>
            </a:r>
            <a:r>
              <a:rPr lang="en-US" sz="2800" dirty="0" err="1">
                <a:latin typeface="Times New Roman" pitchFamily="18" charset="0"/>
                <a:cs typeface="Times New Roman" pitchFamily="18" charset="0"/>
              </a:rPr>
              <a:t>kiểu</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ẩn</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dụ</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ẩn</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dụ</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phẩm</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chất</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ẩn</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dụ</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cách</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thức</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ẩn</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dụ</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hình</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thức</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ẩn</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dụ</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chuyển</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đổi</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cảm</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giác</a:t>
            </a:r>
            <a:r>
              <a:rPr lang="en-US" sz="2800" dirty="0">
                <a:latin typeface="Times New Roman" pitchFamily="18" charset="0"/>
                <a:cs typeface="Times New Roman" pitchFamily="18" charset="0"/>
              </a:rPr>
              <a:t>.</a:t>
            </a:r>
          </a:p>
        </p:txBody>
      </p:sp>
    </p:spTree>
    <p:extLst>
      <p:ext uri="{BB962C8B-B14F-4D97-AF65-F5344CB8AC3E}">
        <p14:creationId xmlns:p14="http://schemas.microsoft.com/office/powerpoint/2010/main" val="300194034"/>
      </p:ext>
    </p:extLst>
  </p:cSld>
  <p:clrMapOvr>
    <a:masterClrMapping/>
  </p:clrMapOvr>
  <mc:AlternateContent xmlns:mc="http://schemas.openxmlformats.org/markup-compatibility/2006" xmlns:p14="http://schemas.microsoft.com/office/powerpoint/2010/main">
    <mc:Choice Requires="p14">
      <p:transition spd="slow" p14:dur="1500">
        <p:split orient="vert"/>
      </p:transition>
    </mc:Choice>
    <mc:Fallback xmlns="">
      <p:transition spd="slow">
        <p:split orient="vert"/>
      </p:transition>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6" presetClass="entr" presetSubtype="21" fill="hold" grpId="0" nodeType="clickEffect">
                                  <p:stCondLst>
                                    <p:cond delay="0"/>
                                  </p:stCondLst>
                                  <p:childTnLst>
                                    <p:set>
                                      <p:cBhvr>
                                        <p:cTn id="6" dur="1" fill="hold">
                                          <p:stCondLst>
                                            <p:cond delay="0"/>
                                          </p:stCondLst>
                                        </p:cTn>
                                        <p:tgtEl>
                                          <p:spTgt spid="7"/>
                                        </p:tgtEl>
                                        <p:attrNameLst>
                                          <p:attrName>style.visibility</p:attrName>
                                        </p:attrNameLst>
                                      </p:cBhvr>
                                      <p:to>
                                        <p:strVal val="visible"/>
                                      </p:to>
                                    </p:set>
                                    <p:animEffect transition="in" filter="barn(inVertical)">
                                      <p:cBhvr>
                                        <p:cTn id="7" dur="500"/>
                                        <p:tgtEl>
                                          <p:spTgt spid="7"/>
                                        </p:tgtEl>
                                      </p:cBhvr>
                                    </p:animEffect>
                                  </p:childTnLst>
                                </p:cTn>
                              </p:par>
                            </p:childTnLst>
                          </p:cTn>
                        </p:par>
                      </p:childTnLst>
                    </p:cTn>
                  </p:par>
                  <p:par>
                    <p:cTn id="8" fill="hold">
                      <p:stCondLst>
                        <p:cond delay="indefinite"/>
                      </p:stCondLst>
                      <p:childTnLst>
                        <p:par>
                          <p:cTn id="9" fill="hold">
                            <p:stCondLst>
                              <p:cond delay="0"/>
                            </p:stCondLst>
                            <p:childTnLst>
                              <p:par>
                                <p:cTn id="10" presetID="16" presetClass="entr" presetSubtype="21" fill="hold" nodeType="clickEffect">
                                  <p:stCondLst>
                                    <p:cond delay="0"/>
                                  </p:stCondLst>
                                  <p:childTnLst>
                                    <p:set>
                                      <p:cBhvr>
                                        <p:cTn id="11" dur="1" fill="hold">
                                          <p:stCondLst>
                                            <p:cond delay="0"/>
                                          </p:stCondLst>
                                        </p:cTn>
                                        <p:tgtEl>
                                          <p:spTgt spid="18"/>
                                        </p:tgtEl>
                                        <p:attrNameLst>
                                          <p:attrName>style.visibility</p:attrName>
                                        </p:attrNameLst>
                                      </p:cBhvr>
                                      <p:to>
                                        <p:strVal val="visible"/>
                                      </p:to>
                                    </p:set>
                                    <p:animEffect transition="in" filter="barn(inVertical)">
                                      <p:cBhvr>
                                        <p:cTn id="12" dur="500"/>
                                        <p:tgtEl>
                                          <p:spTgt spid="18"/>
                                        </p:tgtEl>
                                      </p:cBhvr>
                                    </p:animEffect>
                                  </p:childTnLst>
                                </p:cTn>
                              </p:par>
                              <p:par>
                                <p:cTn id="13" presetID="16" presetClass="entr" presetSubtype="21" fill="hold" grpId="0" nodeType="withEffect">
                                  <p:stCondLst>
                                    <p:cond delay="0"/>
                                  </p:stCondLst>
                                  <p:childTnLst>
                                    <p:set>
                                      <p:cBhvr>
                                        <p:cTn id="14" dur="1" fill="hold">
                                          <p:stCondLst>
                                            <p:cond delay="0"/>
                                          </p:stCondLst>
                                        </p:cTn>
                                        <p:tgtEl>
                                          <p:spTgt spid="15"/>
                                        </p:tgtEl>
                                        <p:attrNameLst>
                                          <p:attrName>style.visibility</p:attrName>
                                        </p:attrNameLst>
                                      </p:cBhvr>
                                      <p:to>
                                        <p:strVal val="visible"/>
                                      </p:to>
                                    </p:set>
                                    <p:animEffect transition="in" filter="barn(inVertical)">
                                      <p:cBhvr>
                                        <p:cTn id="15" dur="500"/>
                                        <p:tgtEl>
                                          <p:spTgt spid="15"/>
                                        </p:tgtEl>
                                      </p:cBhvr>
                                    </p:animEffect>
                                  </p:childTnLst>
                                </p:cTn>
                              </p:par>
                              <p:par>
                                <p:cTn id="16" presetID="16" presetClass="entr" presetSubtype="21" fill="hold" nodeType="withEffect">
                                  <p:stCondLst>
                                    <p:cond delay="0"/>
                                  </p:stCondLst>
                                  <p:childTnLst>
                                    <p:set>
                                      <p:cBhvr>
                                        <p:cTn id="17" dur="1" fill="hold">
                                          <p:stCondLst>
                                            <p:cond delay="0"/>
                                          </p:stCondLst>
                                        </p:cTn>
                                        <p:tgtEl>
                                          <p:spTgt spid="28"/>
                                        </p:tgtEl>
                                        <p:attrNameLst>
                                          <p:attrName>style.visibility</p:attrName>
                                        </p:attrNameLst>
                                      </p:cBhvr>
                                      <p:to>
                                        <p:strVal val="visible"/>
                                      </p:to>
                                    </p:set>
                                    <p:animEffect transition="in" filter="barn(inVertical)">
                                      <p:cBhvr>
                                        <p:cTn id="18" dur="500"/>
                                        <p:tgtEl>
                                          <p:spTgt spid="28"/>
                                        </p:tgtEl>
                                      </p:cBhvr>
                                    </p:animEffect>
                                  </p:childTnLst>
                                </p:cTn>
                              </p:par>
                              <p:par>
                                <p:cTn id="19" presetID="16" presetClass="entr" presetSubtype="21" fill="hold" grpId="0" nodeType="withEffect">
                                  <p:stCondLst>
                                    <p:cond delay="0"/>
                                  </p:stCondLst>
                                  <p:childTnLst>
                                    <p:set>
                                      <p:cBhvr>
                                        <p:cTn id="20" dur="1" fill="hold">
                                          <p:stCondLst>
                                            <p:cond delay="0"/>
                                          </p:stCondLst>
                                        </p:cTn>
                                        <p:tgtEl>
                                          <p:spTgt spid="11"/>
                                        </p:tgtEl>
                                        <p:attrNameLst>
                                          <p:attrName>style.visibility</p:attrName>
                                        </p:attrNameLst>
                                      </p:cBhvr>
                                      <p:to>
                                        <p:strVal val="visible"/>
                                      </p:to>
                                    </p:set>
                                    <p:animEffect transition="in" filter="barn(inVertical)">
                                      <p:cBhvr>
                                        <p:cTn id="21" dur="500"/>
                                        <p:tgtEl>
                                          <p:spTgt spid="11"/>
                                        </p:tgtEl>
                                      </p:cBhvr>
                                    </p:animEffect>
                                  </p:childTnLst>
                                </p:cTn>
                              </p:par>
                            </p:childTnLst>
                          </p:cTn>
                        </p:par>
                      </p:childTnLst>
                    </p:cTn>
                  </p:par>
                  <p:par>
                    <p:cTn id="22" fill="hold">
                      <p:stCondLst>
                        <p:cond delay="indefinite"/>
                      </p:stCondLst>
                      <p:childTnLst>
                        <p:par>
                          <p:cTn id="23" fill="hold">
                            <p:stCondLst>
                              <p:cond delay="0"/>
                            </p:stCondLst>
                            <p:childTnLst>
                              <p:par>
                                <p:cTn id="24" presetID="16" presetClass="entr" presetSubtype="21" fill="hold" nodeType="clickEffect">
                                  <p:stCondLst>
                                    <p:cond delay="0"/>
                                  </p:stCondLst>
                                  <p:childTnLst>
                                    <p:set>
                                      <p:cBhvr>
                                        <p:cTn id="25" dur="1" fill="hold">
                                          <p:stCondLst>
                                            <p:cond delay="0"/>
                                          </p:stCondLst>
                                        </p:cTn>
                                        <p:tgtEl>
                                          <p:spTgt spid="22"/>
                                        </p:tgtEl>
                                        <p:attrNameLst>
                                          <p:attrName>style.visibility</p:attrName>
                                        </p:attrNameLst>
                                      </p:cBhvr>
                                      <p:to>
                                        <p:strVal val="visible"/>
                                      </p:to>
                                    </p:set>
                                    <p:animEffect transition="in" filter="barn(inVertical)">
                                      <p:cBhvr>
                                        <p:cTn id="26" dur="500"/>
                                        <p:tgtEl>
                                          <p:spTgt spid="22"/>
                                        </p:tgtEl>
                                      </p:cBhvr>
                                    </p:animEffect>
                                  </p:childTnLst>
                                </p:cTn>
                              </p:par>
                              <p:par>
                                <p:cTn id="27" presetID="16" presetClass="entr" presetSubtype="21" fill="hold" grpId="0" nodeType="withEffect">
                                  <p:stCondLst>
                                    <p:cond delay="0"/>
                                  </p:stCondLst>
                                  <p:childTnLst>
                                    <p:set>
                                      <p:cBhvr>
                                        <p:cTn id="28" dur="1" fill="hold">
                                          <p:stCondLst>
                                            <p:cond delay="0"/>
                                          </p:stCondLst>
                                        </p:cTn>
                                        <p:tgtEl>
                                          <p:spTgt spid="16"/>
                                        </p:tgtEl>
                                        <p:attrNameLst>
                                          <p:attrName>style.visibility</p:attrName>
                                        </p:attrNameLst>
                                      </p:cBhvr>
                                      <p:to>
                                        <p:strVal val="visible"/>
                                      </p:to>
                                    </p:set>
                                    <p:animEffect transition="in" filter="barn(inVertical)">
                                      <p:cBhvr>
                                        <p:cTn id="29" dur="500"/>
                                        <p:tgtEl>
                                          <p:spTgt spid="16"/>
                                        </p:tgtEl>
                                      </p:cBhvr>
                                    </p:animEffect>
                                  </p:childTnLst>
                                </p:cTn>
                              </p:par>
                              <p:par>
                                <p:cTn id="30" presetID="16" presetClass="entr" presetSubtype="21" fill="hold" nodeType="withEffect">
                                  <p:stCondLst>
                                    <p:cond delay="0"/>
                                  </p:stCondLst>
                                  <p:childTnLst>
                                    <p:set>
                                      <p:cBhvr>
                                        <p:cTn id="31" dur="1" fill="hold">
                                          <p:stCondLst>
                                            <p:cond delay="0"/>
                                          </p:stCondLst>
                                        </p:cTn>
                                        <p:tgtEl>
                                          <p:spTgt spid="31"/>
                                        </p:tgtEl>
                                        <p:attrNameLst>
                                          <p:attrName>style.visibility</p:attrName>
                                        </p:attrNameLst>
                                      </p:cBhvr>
                                      <p:to>
                                        <p:strVal val="visible"/>
                                      </p:to>
                                    </p:set>
                                    <p:animEffect transition="in" filter="barn(inVertical)">
                                      <p:cBhvr>
                                        <p:cTn id="32" dur="500"/>
                                        <p:tgtEl>
                                          <p:spTgt spid="31"/>
                                        </p:tgtEl>
                                      </p:cBhvr>
                                    </p:animEffect>
                                  </p:childTnLst>
                                </p:cTn>
                              </p:par>
                              <p:par>
                                <p:cTn id="33" presetID="16" presetClass="entr" presetSubtype="21" fill="hold" grpId="0" nodeType="withEffect">
                                  <p:stCondLst>
                                    <p:cond delay="0"/>
                                  </p:stCondLst>
                                  <p:childTnLst>
                                    <p:set>
                                      <p:cBhvr>
                                        <p:cTn id="34" dur="1" fill="hold">
                                          <p:stCondLst>
                                            <p:cond delay="0"/>
                                          </p:stCondLst>
                                        </p:cTn>
                                        <p:tgtEl>
                                          <p:spTgt spid="5"/>
                                        </p:tgtEl>
                                        <p:attrNameLst>
                                          <p:attrName>style.visibility</p:attrName>
                                        </p:attrNameLst>
                                      </p:cBhvr>
                                      <p:to>
                                        <p:strVal val="visible"/>
                                      </p:to>
                                    </p:set>
                                    <p:animEffect transition="in" filter="barn(inVertical)">
                                      <p:cBhvr>
                                        <p:cTn id="35" dur="500"/>
                                        <p:tgtEl>
                                          <p:spTgt spid="5"/>
                                        </p:tgtEl>
                                      </p:cBhvr>
                                    </p:animEffect>
                                  </p:childTnLst>
                                </p:cTn>
                              </p:par>
                            </p:childTnLst>
                          </p:cTn>
                        </p:par>
                      </p:childTnLst>
                    </p:cTn>
                  </p:par>
                  <p:par>
                    <p:cTn id="36" fill="hold">
                      <p:stCondLst>
                        <p:cond delay="indefinite"/>
                      </p:stCondLst>
                      <p:childTnLst>
                        <p:par>
                          <p:cTn id="37" fill="hold">
                            <p:stCondLst>
                              <p:cond delay="0"/>
                            </p:stCondLst>
                            <p:childTnLst>
                              <p:par>
                                <p:cTn id="38" presetID="16" presetClass="entr" presetSubtype="21" fill="hold" grpId="0" nodeType="clickEffect">
                                  <p:stCondLst>
                                    <p:cond delay="0"/>
                                  </p:stCondLst>
                                  <p:childTnLst>
                                    <p:set>
                                      <p:cBhvr>
                                        <p:cTn id="39" dur="1" fill="hold">
                                          <p:stCondLst>
                                            <p:cond delay="0"/>
                                          </p:stCondLst>
                                        </p:cTn>
                                        <p:tgtEl>
                                          <p:spTgt spid="33"/>
                                        </p:tgtEl>
                                        <p:attrNameLst>
                                          <p:attrName>style.visibility</p:attrName>
                                        </p:attrNameLst>
                                      </p:cBhvr>
                                      <p:to>
                                        <p:strVal val="visible"/>
                                      </p:to>
                                    </p:set>
                                    <p:animEffect transition="in" filter="barn(inVertical)">
                                      <p:cBhvr>
                                        <p:cTn id="40" dur="500"/>
                                        <p:tgtEl>
                                          <p:spTgt spid="33"/>
                                        </p:tgtEl>
                                      </p:cBhvr>
                                    </p:animEffect>
                                  </p:childTnLst>
                                </p:cTn>
                              </p:par>
                            </p:childTnLst>
                          </p:cTn>
                        </p:par>
                      </p:childTnLst>
                    </p:cTn>
                  </p:par>
                  <p:par>
                    <p:cTn id="41" fill="hold">
                      <p:stCondLst>
                        <p:cond delay="indefinite"/>
                      </p:stCondLst>
                      <p:childTnLst>
                        <p:par>
                          <p:cTn id="42" fill="hold">
                            <p:stCondLst>
                              <p:cond delay="0"/>
                            </p:stCondLst>
                            <p:childTnLst>
                              <p:par>
                                <p:cTn id="43" presetID="10" presetClass="exit" presetSubtype="0" fill="hold" grpId="1" nodeType="clickEffect">
                                  <p:stCondLst>
                                    <p:cond delay="0"/>
                                  </p:stCondLst>
                                  <p:childTnLst>
                                    <p:animEffect transition="out" filter="fade">
                                      <p:cBhvr>
                                        <p:cTn id="44" dur="500"/>
                                        <p:tgtEl>
                                          <p:spTgt spid="33"/>
                                        </p:tgtEl>
                                      </p:cBhvr>
                                    </p:animEffect>
                                    <p:set>
                                      <p:cBhvr>
                                        <p:cTn id="45" dur="1" fill="hold">
                                          <p:stCondLst>
                                            <p:cond delay="499"/>
                                          </p:stCondLst>
                                        </p:cTn>
                                        <p:tgtEl>
                                          <p:spTgt spid="33"/>
                                        </p:tgtEl>
                                        <p:attrNameLst>
                                          <p:attrName>style.visibility</p:attrName>
                                        </p:attrNameLst>
                                      </p:cBhvr>
                                      <p:to>
                                        <p:strVal val="hidden"/>
                                      </p:to>
                                    </p:set>
                                  </p:childTnLst>
                                </p:cTn>
                              </p:par>
                            </p:childTnLst>
                          </p:cTn>
                        </p:par>
                      </p:childTnLst>
                    </p:cTn>
                  </p:par>
                  <p:par>
                    <p:cTn id="46" fill="hold">
                      <p:stCondLst>
                        <p:cond delay="indefinite"/>
                      </p:stCondLst>
                      <p:childTnLst>
                        <p:par>
                          <p:cTn id="47" fill="hold">
                            <p:stCondLst>
                              <p:cond delay="0"/>
                            </p:stCondLst>
                            <p:childTnLst>
                              <p:par>
                                <p:cTn id="48" presetID="16" presetClass="entr" presetSubtype="21" fill="hold" grpId="0" nodeType="clickEffect">
                                  <p:stCondLst>
                                    <p:cond delay="0"/>
                                  </p:stCondLst>
                                  <p:childTnLst>
                                    <p:set>
                                      <p:cBhvr>
                                        <p:cTn id="49" dur="1" fill="hold">
                                          <p:stCondLst>
                                            <p:cond delay="0"/>
                                          </p:stCondLst>
                                        </p:cTn>
                                        <p:tgtEl>
                                          <p:spTgt spid="34"/>
                                        </p:tgtEl>
                                        <p:attrNameLst>
                                          <p:attrName>style.visibility</p:attrName>
                                        </p:attrNameLst>
                                      </p:cBhvr>
                                      <p:to>
                                        <p:strVal val="visible"/>
                                      </p:to>
                                    </p:set>
                                    <p:animEffect transition="in" filter="barn(inVertical)">
                                      <p:cBhvr>
                                        <p:cTn id="50" dur="500"/>
                                        <p:tgtEl>
                                          <p:spTgt spid="34"/>
                                        </p:tgtEl>
                                      </p:cBhvr>
                                    </p:animEffect>
                                  </p:childTnLst>
                                </p:cTn>
                              </p:par>
                            </p:childTnLst>
                          </p:cTn>
                        </p:par>
                      </p:childTnLst>
                    </p:cTn>
                  </p:par>
                  <p:par>
                    <p:cTn id="51" fill="hold">
                      <p:stCondLst>
                        <p:cond delay="indefinite"/>
                      </p:stCondLst>
                      <p:childTnLst>
                        <p:par>
                          <p:cTn id="52" fill="hold">
                            <p:stCondLst>
                              <p:cond delay="0"/>
                            </p:stCondLst>
                            <p:childTnLst>
                              <p:par>
                                <p:cTn id="53" presetID="10" presetClass="exit" presetSubtype="0" fill="hold" grpId="1" nodeType="clickEffect">
                                  <p:stCondLst>
                                    <p:cond delay="0"/>
                                  </p:stCondLst>
                                  <p:childTnLst>
                                    <p:animEffect transition="out" filter="fade">
                                      <p:cBhvr>
                                        <p:cTn id="54" dur="500"/>
                                        <p:tgtEl>
                                          <p:spTgt spid="34"/>
                                        </p:tgtEl>
                                      </p:cBhvr>
                                    </p:animEffect>
                                    <p:set>
                                      <p:cBhvr>
                                        <p:cTn id="55" dur="1" fill="hold">
                                          <p:stCondLst>
                                            <p:cond delay="499"/>
                                          </p:stCondLst>
                                        </p:cTn>
                                        <p:tgtEl>
                                          <p:spTgt spid="34"/>
                                        </p:tgtEl>
                                        <p:attrNameLst>
                                          <p:attrName>style.visibility</p:attrName>
                                        </p:attrNameLst>
                                      </p:cBhvr>
                                      <p:to>
                                        <p:strVal val="hidden"/>
                                      </p:to>
                                    </p:set>
                                  </p:childTnLst>
                                </p:cTn>
                              </p:par>
                            </p:childTnLst>
                          </p:cTn>
                        </p:par>
                      </p:childTnLst>
                    </p:cTn>
                  </p:par>
                  <p:par>
                    <p:cTn id="56" fill="hold">
                      <p:stCondLst>
                        <p:cond delay="indefinite"/>
                      </p:stCondLst>
                      <p:childTnLst>
                        <p:par>
                          <p:cTn id="57" fill="hold">
                            <p:stCondLst>
                              <p:cond delay="0"/>
                            </p:stCondLst>
                            <p:childTnLst>
                              <p:par>
                                <p:cTn id="58" presetID="16" presetClass="entr" presetSubtype="21" fill="hold" grpId="0" nodeType="clickEffect">
                                  <p:stCondLst>
                                    <p:cond delay="0"/>
                                  </p:stCondLst>
                                  <p:childTnLst>
                                    <p:set>
                                      <p:cBhvr>
                                        <p:cTn id="59" dur="1" fill="hold">
                                          <p:stCondLst>
                                            <p:cond delay="0"/>
                                          </p:stCondLst>
                                        </p:cTn>
                                        <p:tgtEl>
                                          <p:spTgt spid="35"/>
                                        </p:tgtEl>
                                        <p:attrNameLst>
                                          <p:attrName>style.visibility</p:attrName>
                                        </p:attrNameLst>
                                      </p:cBhvr>
                                      <p:to>
                                        <p:strVal val="visible"/>
                                      </p:to>
                                    </p:set>
                                    <p:animEffect transition="in" filter="barn(inVertical)">
                                      <p:cBhvr>
                                        <p:cTn id="60" dur="500"/>
                                        <p:tgtEl>
                                          <p:spTgt spid="35"/>
                                        </p:tgtEl>
                                      </p:cBhvr>
                                    </p:animEffect>
                                  </p:childTnLst>
                                </p:cTn>
                              </p:par>
                            </p:childTnLst>
                          </p:cTn>
                        </p:par>
                      </p:childTnLst>
                    </p:cTn>
                  </p:par>
                  <p:par>
                    <p:cTn id="61" fill="hold">
                      <p:stCondLst>
                        <p:cond delay="indefinite"/>
                      </p:stCondLst>
                      <p:childTnLst>
                        <p:par>
                          <p:cTn id="62" fill="hold">
                            <p:stCondLst>
                              <p:cond delay="0"/>
                            </p:stCondLst>
                            <p:childTnLst>
                              <p:par>
                                <p:cTn id="63" presetID="10" presetClass="exit" presetSubtype="0" fill="hold" grpId="1" nodeType="clickEffect">
                                  <p:stCondLst>
                                    <p:cond delay="0"/>
                                  </p:stCondLst>
                                  <p:childTnLst>
                                    <p:animEffect transition="out" filter="fade">
                                      <p:cBhvr>
                                        <p:cTn id="64" dur="500"/>
                                        <p:tgtEl>
                                          <p:spTgt spid="35"/>
                                        </p:tgtEl>
                                      </p:cBhvr>
                                    </p:animEffect>
                                    <p:set>
                                      <p:cBhvr>
                                        <p:cTn id="65" dur="1" fill="hold">
                                          <p:stCondLst>
                                            <p:cond delay="499"/>
                                          </p:stCondLst>
                                        </p:cTn>
                                        <p:tgtEl>
                                          <p:spTgt spid="35"/>
                                        </p:tgtEl>
                                        <p:attrNameLst>
                                          <p:attrName>style.visibility</p:attrName>
                                        </p:attrNameLst>
                                      </p:cBhvr>
                                      <p:to>
                                        <p:strVal val="hidden"/>
                                      </p:to>
                                    </p:set>
                                  </p:childTnLst>
                                </p:cTn>
                              </p:par>
                            </p:childTnLst>
                          </p:cTn>
                        </p:par>
                      </p:childTnLst>
                    </p:cTn>
                  </p:par>
                  <p:par>
                    <p:cTn id="66" fill="hold">
                      <p:stCondLst>
                        <p:cond delay="indefinite"/>
                      </p:stCondLst>
                      <p:childTnLst>
                        <p:par>
                          <p:cTn id="67" fill="hold">
                            <p:stCondLst>
                              <p:cond delay="0"/>
                            </p:stCondLst>
                            <p:childTnLst>
                              <p:par>
                                <p:cTn id="68" presetID="16" presetClass="entr" presetSubtype="21" fill="hold" grpId="0" nodeType="clickEffect">
                                  <p:stCondLst>
                                    <p:cond delay="0"/>
                                  </p:stCondLst>
                                  <p:childTnLst>
                                    <p:set>
                                      <p:cBhvr>
                                        <p:cTn id="69" dur="1" fill="hold">
                                          <p:stCondLst>
                                            <p:cond delay="0"/>
                                          </p:stCondLst>
                                        </p:cTn>
                                        <p:tgtEl>
                                          <p:spTgt spid="36"/>
                                        </p:tgtEl>
                                        <p:attrNameLst>
                                          <p:attrName>style.visibility</p:attrName>
                                        </p:attrNameLst>
                                      </p:cBhvr>
                                      <p:to>
                                        <p:strVal val="visible"/>
                                      </p:to>
                                    </p:set>
                                    <p:animEffect transition="in" filter="barn(inVertical)">
                                      <p:cBhvr>
                                        <p:cTn id="70" dur="500"/>
                                        <p:tgtEl>
                                          <p:spTgt spid="36"/>
                                        </p:tgtEl>
                                      </p:cBhvr>
                                    </p:animEffect>
                                  </p:childTnLst>
                                </p:cTn>
                              </p:par>
                            </p:childTnLst>
                          </p:cTn>
                        </p:par>
                      </p:childTnLst>
                    </p:cTn>
                  </p:par>
                  <p:par>
                    <p:cTn id="71" fill="hold">
                      <p:stCondLst>
                        <p:cond delay="indefinite"/>
                      </p:stCondLst>
                      <p:childTnLst>
                        <p:par>
                          <p:cTn id="72" fill="hold">
                            <p:stCondLst>
                              <p:cond delay="0"/>
                            </p:stCondLst>
                            <p:childTnLst>
                              <p:par>
                                <p:cTn id="73" presetID="10" presetClass="exit" presetSubtype="0" fill="hold" grpId="1" nodeType="clickEffect">
                                  <p:stCondLst>
                                    <p:cond delay="0"/>
                                  </p:stCondLst>
                                  <p:childTnLst>
                                    <p:animEffect transition="out" filter="fade">
                                      <p:cBhvr>
                                        <p:cTn id="74" dur="500"/>
                                        <p:tgtEl>
                                          <p:spTgt spid="36"/>
                                        </p:tgtEl>
                                      </p:cBhvr>
                                    </p:animEffect>
                                    <p:set>
                                      <p:cBhvr>
                                        <p:cTn id="75" dur="1" fill="hold">
                                          <p:stCondLst>
                                            <p:cond delay="499"/>
                                          </p:stCondLst>
                                        </p:cTn>
                                        <p:tgtEl>
                                          <p:spTgt spid="36"/>
                                        </p:tgtEl>
                                        <p:attrNameLst>
                                          <p:attrName>style.visibility</p:attrName>
                                        </p:attrNameLst>
                                      </p:cBhvr>
                                      <p:to>
                                        <p:strVal val="hidden"/>
                                      </p:to>
                                    </p:set>
                                  </p:childTnLst>
                                </p:cTn>
                              </p:par>
                            </p:childTnLst>
                          </p:cTn>
                        </p:par>
                      </p:childTnLst>
                    </p:cTn>
                  </p:par>
                  <p:par>
                    <p:cTn id="76" fill="hold">
                      <p:stCondLst>
                        <p:cond delay="indefinite"/>
                      </p:stCondLst>
                      <p:childTnLst>
                        <p:par>
                          <p:cTn id="77" fill="hold">
                            <p:stCondLst>
                              <p:cond delay="0"/>
                            </p:stCondLst>
                            <p:childTnLst>
                              <p:par>
                                <p:cTn id="78" presetID="16" presetClass="entr" presetSubtype="21" fill="hold" grpId="0" nodeType="clickEffect">
                                  <p:stCondLst>
                                    <p:cond delay="0"/>
                                  </p:stCondLst>
                                  <p:childTnLst>
                                    <p:set>
                                      <p:cBhvr>
                                        <p:cTn id="79" dur="1" fill="hold">
                                          <p:stCondLst>
                                            <p:cond delay="0"/>
                                          </p:stCondLst>
                                        </p:cTn>
                                        <p:tgtEl>
                                          <p:spTgt spid="37"/>
                                        </p:tgtEl>
                                        <p:attrNameLst>
                                          <p:attrName>style.visibility</p:attrName>
                                        </p:attrNameLst>
                                      </p:cBhvr>
                                      <p:to>
                                        <p:strVal val="visible"/>
                                      </p:to>
                                    </p:set>
                                    <p:animEffect transition="in" filter="barn(inVertical)">
                                      <p:cBhvr>
                                        <p:cTn id="80" dur="500"/>
                                        <p:tgtEl>
                                          <p:spTgt spid="37"/>
                                        </p:tgtEl>
                                      </p:cBhvr>
                                    </p:animEffect>
                                  </p:childTnLst>
                                </p:cTn>
                              </p:par>
                            </p:childTnLst>
                          </p:cTn>
                        </p:par>
                      </p:childTnLst>
                    </p:cTn>
                  </p:par>
                  <p:par>
                    <p:cTn id="81" fill="hold">
                      <p:stCondLst>
                        <p:cond delay="indefinite"/>
                      </p:stCondLst>
                      <p:childTnLst>
                        <p:par>
                          <p:cTn id="82" fill="hold">
                            <p:stCondLst>
                              <p:cond delay="0"/>
                            </p:stCondLst>
                            <p:childTnLst>
                              <p:par>
                                <p:cTn id="83" presetID="10" presetClass="exit" presetSubtype="0" fill="hold" grpId="1" nodeType="clickEffect">
                                  <p:stCondLst>
                                    <p:cond delay="0"/>
                                  </p:stCondLst>
                                  <p:childTnLst>
                                    <p:animEffect transition="out" filter="fade">
                                      <p:cBhvr>
                                        <p:cTn id="84" dur="500"/>
                                        <p:tgtEl>
                                          <p:spTgt spid="37"/>
                                        </p:tgtEl>
                                      </p:cBhvr>
                                    </p:animEffect>
                                    <p:set>
                                      <p:cBhvr>
                                        <p:cTn id="85" dur="1" fill="hold">
                                          <p:stCondLst>
                                            <p:cond delay="499"/>
                                          </p:stCondLst>
                                        </p:cTn>
                                        <p:tgtEl>
                                          <p:spTgt spid="37"/>
                                        </p:tgtEl>
                                        <p:attrNameLst>
                                          <p:attrName>style.visibility</p:attrName>
                                        </p:attrNameLst>
                                      </p:cBhvr>
                                      <p:to>
                                        <p:strVal val="hidden"/>
                                      </p:to>
                                    </p:set>
                                  </p:childTnLst>
                                </p:cTn>
                              </p:par>
                            </p:childTnLst>
                          </p:cTn>
                        </p:par>
                      </p:childTnLst>
                    </p:cTn>
                  </p:par>
                  <p:par>
                    <p:cTn id="86" fill="hold">
                      <p:stCondLst>
                        <p:cond delay="indefinite"/>
                      </p:stCondLst>
                      <p:childTnLst>
                        <p:par>
                          <p:cTn id="87" fill="hold">
                            <p:stCondLst>
                              <p:cond delay="0"/>
                            </p:stCondLst>
                            <p:childTnLst>
                              <p:par>
                                <p:cTn id="88" presetID="16" presetClass="entr" presetSubtype="21" fill="hold" grpId="0" nodeType="clickEffect">
                                  <p:stCondLst>
                                    <p:cond delay="0"/>
                                  </p:stCondLst>
                                  <p:childTnLst>
                                    <p:set>
                                      <p:cBhvr>
                                        <p:cTn id="89" dur="1" fill="hold">
                                          <p:stCondLst>
                                            <p:cond delay="0"/>
                                          </p:stCondLst>
                                        </p:cTn>
                                        <p:tgtEl>
                                          <p:spTgt spid="38"/>
                                        </p:tgtEl>
                                        <p:attrNameLst>
                                          <p:attrName>style.visibility</p:attrName>
                                        </p:attrNameLst>
                                      </p:cBhvr>
                                      <p:to>
                                        <p:strVal val="visible"/>
                                      </p:to>
                                    </p:set>
                                    <p:animEffect transition="in" filter="barn(inVertical)">
                                      <p:cBhvr>
                                        <p:cTn id="90" dur="500"/>
                                        <p:tgtEl>
                                          <p:spTgt spid="38"/>
                                        </p:tgtEl>
                                      </p:cBhvr>
                                    </p:animEffect>
                                  </p:childTnLst>
                                </p:cTn>
                              </p:par>
                            </p:childTnLst>
                          </p:cTn>
                        </p:par>
                      </p:childTnLst>
                    </p:cTn>
                  </p:par>
                  <p:par>
                    <p:cTn id="91" fill="hold">
                      <p:stCondLst>
                        <p:cond delay="indefinite"/>
                      </p:stCondLst>
                      <p:childTnLst>
                        <p:par>
                          <p:cTn id="92" fill="hold">
                            <p:stCondLst>
                              <p:cond delay="0"/>
                            </p:stCondLst>
                            <p:childTnLst>
                              <p:par>
                                <p:cTn id="93" presetID="10" presetClass="exit" presetSubtype="0" fill="hold" grpId="1" nodeType="clickEffect">
                                  <p:stCondLst>
                                    <p:cond delay="0"/>
                                  </p:stCondLst>
                                  <p:childTnLst>
                                    <p:animEffect transition="out" filter="fade">
                                      <p:cBhvr>
                                        <p:cTn id="94" dur="500"/>
                                        <p:tgtEl>
                                          <p:spTgt spid="38"/>
                                        </p:tgtEl>
                                      </p:cBhvr>
                                    </p:animEffect>
                                    <p:set>
                                      <p:cBhvr>
                                        <p:cTn id="95" dur="1" fill="hold">
                                          <p:stCondLst>
                                            <p:cond delay="499"/>
                                          </p:stCondLst>
                                        </p:cTn>
                                        <p:tgtEl>
                                          <p:spTgt spid="38"/>
                                        </p:tgtEl>
                                        <p:attrNameLst>
                                          <p:attrName>style.visibility</p:attrName>
                                        </p:attrNameLst>
                                      </p:cBhvr>
                                      <p:to>
                                        <p:strVal val="hidden"/>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5" grpId="0" animBg="1"/>
      <p:bldP spid="11" grpId="0" animBg="1"/>
      <p:bldP spid="7" grpId="0" animBg="1"/>
      <p:bldP spid="15" grpId="0" animBg="1"/>
      <p:bldP spid="16" grpId="0" animBg="1"/>
      <p:bldP spid="33" grpId="0" animBg="1"/>
      <p:bldP spid="33" grpId="1" animBg="1"/>
      <p:bldP spid="34" grpId="0" animBg="1"/>
      <p:bldP spid="34" grpId="1" animBg="1"/>
      <p:bldP spid="35" grpId="0" animBg="1"/>
      <p:bldP spid="35" grpId="1" animBg="1"/>
      <p:bldP spid="36" grpId="0" animBg="1"/>
      <p:bldP spid="36" grpId="1" animBg="1"/>
      <p:bldP spid="37" grpId="0" animBg="1"/>
      <p:bldP spid="37" grpId="1" animBg="1"/>
      <p:bldP spid="38" grpId="0" animBg="1"/>
      <p:bldP spid="38" grpId="1" animBg="1"/>
    </p:bldLst>
  </p:timing>
</p:sld>
</file>

<file path=ppt/slides/slide1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8" name="图片 7"/>
          <p:cNvPicPr>
            <a:picLocks noChangeAspect="1"/>
          </p:cNvPicPr>
          <p:nvPr/>
        </p:nvPicPr>
        <p:blipFill rotWithShape="1">
          <a:blip r:embed="rId3" cstate="print">
            <a:extLst>
              <a:ext uri="{28A0092B-C50C-407E-A947-70E740481C1C}">
                <a14:useLocalDpi xmlns:a14="http://schemas.microsoft.com/office/drawing/2010/main" val="0"/>
              </a:ext>
            </a:extLst>
          </a:blip>
          <a:srcRect t="14402"/>
          <a:stretch>
            <a:fillRect/>
          </a:stretch>
        </p:blipFill>
        <p:spPr>
          <a:xfrm>
            <a:off x="0" y="0"/>
            <a:ext cx="12313920" cy="6858000"/>
          </a:xfrm>
          <a:prstGeom prst="rect">
            <a:avLst/>
          </a:prstGeom>
        </p:spPr>
      </p:pic>
      <p:pic>
        <p:nvPicPr>
          <p:cNvPr id="4" name="图片 3"/>
          <p:cNvPicPr>
            <a:picLocks noChangeAspect="1"/>
          </p:cNvPicPr>
          <p:nvPr/>
        </p:nvPicPr>
        <p:blipFill rotWithShape="1">
          <a:blip r:embed="rId4" cstate="print">
            <a:extLst>
              <a:ext uri="{28A0092B-C50C-407E-A947-70E740481C1C}">
                <a14:useLocalDpi xmlns:a14="http://schemas.microsoft.com/office/drawing/2010/main" val="0"/>
              </a:ext>
            </a:extLst>
          </a:blip>
          <a:srcRect l="53214" t="30900" r="27976" b="38836"/>
          <a:stretch>
            <a:fillRect/>
          </a:stretch>
        </p:blipFill>
        <p:spPr>
          <a:xfrm>
            <a:off x="10485579" y="0"/>
            <a:ext cx="1456783" cy="1318480"/>
          </a:xfrm>
          <a:prstGeom prst="rect">
            <a:avLst/>
          </a:prstGeom>
        </p:spPr>
      </p:pic>
      <p:pic>
        <p:nvPicPr>
          <p:cNvPr id="9" name="图片 8"/>
          <p:cNvPicPr>
            <a:picLocks noChangeAspect="1"/>
          </p:cNvPicPr>
          <p:nvPr/>
        </p:nvPicPr>
        <p:blipFill rotWithShape="1">
          <a:blip r:embed="rId5" cstate="print">
            <a:extLst>
              <a:ext uri="{28A0092B-C50C-407E-A947-70E740481C1C}">
                <a14:useLocalDpi xmlns:a14="http://schemas.microsoft.com/office/drawing/2010/main" val="0"/>
              </a:ext>
            </a:extLst>
          </a:blip>
          <a:srcRect l="9048" t="60106" r="67619"/>
          <a:stretch>
            <a:fillRect/>
          </a:stretch>
        </p:blipFill>
        <p:spPr>
          <a:xfrm>
            <a:off x="-158760" y="4875641"/>
            <a:ext cx="1803467" cy="1734456"/>
          </a:xfrm>
          <a:prstGeom prst="rect">
            <a:avLst/>
          </a:prstGeom>
        </p:spPr>
      </p:pic>
      <p:pic>
        <p:nvPicPr>
          <p:cNvPr id="10" name="图片 9"/>
          <p:cNvPicPr>
            <a:picLocks noChangeAspect="1"/>
          </p:cNvPicPr>
          <p:nvPr/>
        </p:nvPicPr>
        <p:blipFill rotWithShape="1">
          <a:blip r:embed="rId6" cstate="print">
            <a:extLst>
              <a:ext uri="{28A0092B-C50C-407E-A947-70E740481C1C}">
                <a14:useLocalDpi xmlns:a14="http://schemas.microsoft.com/office/drawing/2010/main" val="0"/>
              </a:ext>
            </a:extLst>
          </a:blip>
          <a:srcRect l="70595" t="59471" r="6905"/>
          <a:stretch>
            <a:fillRect/>
          </a:stretch>
        </p:blipFill>
        <p:spPr>
          <a:xfrm>
            <a:off x="1571896" y="5164122"/>
            <a:ext cx="1142465" cy="1157577"/>
          </a:xfrm>
          <a:prstGeom prst="rect">
            <a:avLst/>
          </a:prstGeom>
        </p:spPr>
      </p:pic>
      <p:sp>
        <p:nvSpPr>
          <p:cNvPr id="5" name="Rounded Rectangle 4"/>
          <p:cNvSpPr/>
          <p:nvPr/>
        </p:nvSpPr>
        <p:spPr>
          <a:xfrm>
            <a:off x="7205472" y="4604078"/>
            <a:ext cx="4144896" cy="1583383"/>
          </a:xfrm>
          <a:prstGeom prst="roundRect">
            <a:avLst/>
          </a:prstGeom>
          <a:solidFill>
            <a:schemeClr val="accent5">
              <a:lumMod val="20000"/>
              <a:lumOff val="80000"/>
            </a:schemeClr>
          </a:solidFill>
          <a:scene3d>
            <a:camera prst="orthographicFront"/>
            <a:lightRig rig="threePt" dir="t"/>
          </a:scene3d>
          <a:sp3d>
            <a:bevelT w="165100" prst="coolSlant"/>
          </a:sp3d>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just">
              <a:lnSpc>
                <a:spcPct val="150000"/>
              </a:lnSpc>
              <a:spcAft>
                <a:spcPts val="800"/>
              </a:spcAft>
            </a:pPr>
            <a:r>
              <a:rPr lang="en-US" sz="2800" dirty="0" err="1">
                <a:solidFill>
                  <a:srgbClr val="000000"/>
                </a:solidFill>
                <a:latin typeface="Times New Roman" pitchFamily="18" charset="0"/>
                <a:ea typeface="Calibri"/>
                <a:cs typeface="Times New Roman" pitchFamily="18" charset="0"/>
              </a:rPr>
              <a:t>Nhằm</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tăng</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gức</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gợi</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hình</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gợi</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cảm</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cho</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sự</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diễn</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đạt</a:t>
            </a:r>
            <a:endParaRPr lang="en-US" sz="2800" dirty="0">
              <a:solidFill>
                <a:prstClr val="black"/>
              </a:solidFill>
              <a:latin typeface="Times New Roman" pitchFamily="18" charset="0"/>
              <a:ea typeface="Calibri"/>
              <a:cs typeface="Times New Roman" pitchFamily="18" charset="0"/>
            </a:endParaRPr>
          </a:p>
        </p:txBody>
      </p:sp>
      <p:sp>
        <p:nvSpPr>
          <p:cNvPr id="11" name="Rounded Rectangle 10"/>
          <p:cNvSpPr/>
          <p:nvPr/>
        </p:nvSpPr>
        <p:spPr>
          <a:xfrm>
            <a:off x="6888480" y="328742"/>
            <a:ext cx="4144896" cy="1560730"/>
          </a:xfrm>
          <a:prstGeom prst="roundRect">
            <a:avLst/>
          </a:prstGeom>
          <a:solidFill>
            <a:schemeClr val="accent2">
              <a:lumMod val="40000"/>
              <a:lumOff val="60000"/>
            </a:schemeClr>
          </a:solidFill>
          <a:scene3d>
            <a:camera prst="orthographicFront"/>
            <a:lightRig rig="threePt" dir="t"/>
          </a:scene3d>
          <a:sp3d>
            <a:bevelT w="165100" prst="coolSlant"/>
          </a:sp3d>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just"/>
            <a:r>
              <a:rPr lang="en-US" sz="2800" dirty="0" err="1">
                <a:solidFill>
                  <a:srgbClr val="000000"/>
                </a:solidFill>
                <a:latin typeface="Times New Roman" pitchFamily="18" charset="0"/>
                <a:ea typeface="Calibri"/>
                <a:cs typeface="Times New Roman" pitchFamily="18" charset="0"/>
              </a:rPr>
              <a:t>Là</a:t>
            </a:r>
            <a:r>
              <a:rPr lang="en-US" sz="2800" dirty="0">
                <a:solidFill>
                  <a:srgbClr val="000000"/>
                </a:solidFill>
                <a:latin typeface="Times New Roman" pitchFamily="18" charset="0"/>
                <a:ea typeface="Calibri"/>
                <a:cs typeface="Times New Roman" pitchFamily="18" charset="0"/>
              </a:rPr>
              <a:t> </a:t>
            </a:r>
            <a:r>
              <a:rPr lang="vi-VN" sz="2800" dirty="0">
                <a:solidFill>
                  <a:srgbClr val="000000"/>
                </a:solidFill>
                <a:latin typeface="Times New Roman" pitchFamily="18" charset="0"/>
                <a:ea typeface="Calibri"/>
                <a:cs typeface="Times New Roman" pitchFamily="18" charset="0"/>
              </a:rPr>
              <a:t>đối chiếu sự vật, sự việc này với sự vật, sự việc </a:t>
            </a:r>
            <a:r>
              <a:rPr lang="en-US" sz="2800" dirty="0" err="1">
                <a:solidFill>
                  <a:srgbClr val="000000"/>
                </a:solidFill>
                <a:latin typeface="Times New Roman" pitchFamily="18" charset="0"/>
                <a:ea typeface="Calibri"/>
                <a:cs typeface="Times New Roman" pitchFamily="18" charset="0"/>
              </a:rPr>
              <a:t>khác</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có</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nét</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tương</a:t>
            </a:r>
            <a:r>
              <a:rPr lang="en-US" sz="2800" dirty="0">
                <a:solidFill>
                  <a:srgbClr val="000000"/>
                </a:solidFill>
                <a:latin typeface="Times New Roman" pitchFamily="18" charset="0"/>
                <a:ea typeface="Calibri"/>
                <a:cs typeface="Times New Roman" pitchFamily="18" charset="0"/>
              </a:rPr>
              <a:t> </a:t>
            </a:r>
            <a:r>
              <a:rPr lang="en-US" sz="2800" dirty="0" err="1">
                <a:solidFill>
                  <a:srgbClr val="000000"/>
                </a:solidFill>
                <a:latin typeface="Times New Roman" pitchFamily="18" charset="0"/>
                <a:ea typeface="Calibri"/>
                <a:cs typeface="Times New Roman" pitchFamily="18" charset="0"/>
              </a:rPr>
              <a:t>đồng</a:t>
            </a:r>
            <a:r>
              <a:rPr lang="en-US" sz="2800" dirty="0">
                <a:solidFill>
                  <a:srgbClr val="000000"/>
                </a:solidFill>
                <a:latin typeface="Times New Roman" pitchFamily="18" charset="0"/>
                <a:ea typeface="Calibri"/>
                <a:cs typeface="Times New Roman" pitchFamily="18" charset="0"/>
              </a:rPr>
              <a:t>.</a:t>
            </a:r>
            <a:endParaRPr lang="en-US" dirty="0">
              <a:solidFill>
                <a:prstClr val="white"/>
              </a:solidFill>
            </a:endParaRPr>
          </a:p>
        </p:txBody>
      </p:sp>
      <p:sp>
        <p:nvSpPr>
          <p:cNvPr id="7" name="Rounded Rectangle 6"/>
          <p:cNvSpPr/>
          <p:nvPr/>
        </p:nvSpPr>
        <p:spPr>
          <a:xfrm>
            <a:off x="0" y="1889472"/>
            <a:ext cx="2656984" cy="1402368"/>
          </a:xfrm>
          <a:prstGeom prst="roundRect">
            <a:avLst/>
          </a:prstGeom>
          <a:solidFill>
            <a:schemeClr val="accent4">
              <a:lumMod val="40000"/>
              <a:lumOff val="60000"/>
            </a:schemeClr>
          </a:solidFill>
          <a:scene3d>
            <a:camera prst="orthographicFront"/>
            <a:lightRig rig="threePt" dir="t"/>
          </a:scene3d>
          <a:sp3d>
            <a:bevelT w="165100" prst="coolSlant"/>
          </a:sp3d>
        </p:spPr>
        <p:style>
          <a:lnRef idx="2">
            <a:schemeClr val="accent6">
              <a:shade val="50000"/>
            </a:schemeClr>
          </a:lnRef>
          <a:fillRef idx="1">
            <a:schemeClr val="accent6"/>
          </a:fillRef>
          <a:effectRef idx="0">
            <a:schemeClr val="accent6"/>
          </a:effectRef>
          <a:fontRef idx="minor">
            <a:schemeClr val="lt1"/>
          </a:fontRef>
        </p:style>
        <p:txBody>
          <a:bodyPr rtlCol="0" anchor="ctr"/>
          <a:lstStyle/>
          <a:p>
            <a:pPr algn="ctr"/>
            <a:r>
              <a:rPr lang="en-US" sz="4000" dirty="0">
                <a:solidFill>
                  <a:prstClr val="black"/>
                </a:solidFill>
                <a:latin typeface="Times New Roman" pitchFamily="18" charset="0"/>
                <a:cs typeface="Times New Roman" pitchFamily="18" charset="0"/>
              </a:rPr>
              <a:t>2. So </a:t>
            </a:r>
            <a:r>
              <a:rPr lang="en-US" sz="4000" dirty="0" err="1">
                <a:solidFill>
                  <a:prstClr val="black"/>
                </a:solidFill>
                <a:latin typeface="Times New Roman" pitchFamily="18" charset="0"/>
                <a:cs typeface="Times New Roman" pitchFamily="18" charset="0"/>
              </a:rPr>
              <a:t>sánh</a:t>
            </a:r>
            <a:r>
              <a:rPr lang="en-US" sz="4000" dirty="0">
                <a:solidFill>
                  <a:prstClr val="black"/>
                </a:solidFill>
                <a:latin typeface="Times New Roman" pitchFamily="18" charset="0"/>
                <a:cs typeface="Times New Roman" pitchFamily="18" charset="0"/>
              </a:rPr>
              <a:t>:</a:t>
            </a:r>
          </a:p>
        </p:txBody>
      </p:sp>
      <p:sp>
        <p:nvSpPr>
          <p:cNvPr id="15" name="Rounded Rectangle 14"/>
          <p:cNvSpPr/>
          <p:nvPr/>
        </p:nvSpPr>
        <p:spPr>
          <a:xfrm>
            <a:off x="3681984" y="487536"/>
            <a:ext cx="2170176" cy="914400"/>
          </a:xfrm>
          <a:prstGeom prst="roundRect">
            <a:avLst/>
          </a:prstGeom>
          <a:solidFill>
            <a:schemeClr val="accent2">
              <a:lumMod val="40000"/>
              <a:lumOff val="60000"/>
            </a:schemeClr>
          </a:solidFill>
          <a:scene3d>
            <a:camera prst="orthographicFront"/>
            <a:lightRig rig="threePt" dir="t"/>
          </a:scene3d>
          <a:sp3d>
            <a:bevelT w="165100" prst="coolSlant"/>
          </a:sp3d>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sz="2800" dirty="0" err="1">
                <a:solidFill>
                  <a:prstClr val="black"/>
                </a:solidFill>
                <a:latin typeface="Times New Roman" pitchFamily="18" charset="0"/>
                <a:cs typeface="Times New Roman" pitchFamily="18" charset="0"/>
              </a:rPr>
              <a:t>Cách</a:t>
            </a:r>
            <a:r>
              <a:rPr lang="en-US" sz="2800" dirty="0">
                <a:solidFill>
                  <a:prstClr val="black"/>
                </a:solidFill>
                <a:latin typeface="Times New Roman" pitchFamily="18" charset="0"/>
                <a:cs typeface="Times New Roman" pitchFamily="18" charset="0"/>
              </a:rPr>
              <a:t> </a:t>
            </a:r>
            <a:r>
              <a:rPr lang="en-US" sz="2800" dirty="0" err="1">
                <a:solidFill>
                  <a:prstClr val="black"/>
                </a:solidFill>
                <a:latin typeface="Times New Roman" pitchFamily="18" charset="0"/>
                <a:cs typeface="Times New Roman" pitchFamily="18" charset="0"/>
              </a:rPr>
              <a:t>thực</a:t>
            </a:r>
            <a:r>
              <a:rPr lang="en-US" sz="2800" dirty="0">
                <a:solidFill>
                  <a:prstClr val="black"/>
                </a:solidFill>
                <a:latin typeface="Times New Roman" pitchFamily="18" charset="0"/>
                <a:cs typeface="Times New Roman" pitchFamily="18" charset="0"/>
              </a:rPr>
              <a:t> </a:t>
            </a:r>
            <a:r>
              <a:rPr lang="en-US" sz="2800" dirty="0" err="1">
                <a:solidFill>
                  <a:prstClr val="black"/>
                </a:solidFill>
                <a:latin typeface="Times New Roman" pitchFamily="18" charset="0"/>
                <a:cs typeface="Times New Roman" pitchFamily="18" charset="0"/>
              </a:rPr>
              <a:t>hiện</a:t>
            </a:r>
            <a:endParaRPr lang="en-US" sz="2800" dirty="0">
              <a:solidFill>
                <a:prstClr val="black"/>
              </a:solidFill>
              <a:latin typeface="Times New Roman" pitchFamily="18" charset="0"/>
              <a:cs typeface="Times New Roman" pitchFamily="18" charset="0"/>
            </a:endParaRPr>
          </a:p>
        </p:txBody>
      </p:sp>
      <p:sp>
        <p:nvSpPr>
          <p:cNvPr id="16" name="Rounded Rectangle 15"/>
          <p:cNvSpPr/>
          <p:nvPr/>
        </p:nvSpPr>
        <p:spPr>
          <a:xfrm>
            <a:off x="3559192" y="4604078"/>
            <a:ext cx="2170176" cy="914400"/>
          </a:xfrm>
          <a:prstGeom prst="roundRect">
            <a:avLst/>
          </a:prstGeom>
          <a:solidFill>
            <a:schemeClr val="accent5">
              <a:lumMod val="20000"/>
              <a:lumOff val="80000"/>
            </a:schemeClr>
          </a:solidFill>
          <a:scene3d>
            <a:camera prst="orthographicFront"/>
            <a:lightRig rig="threePt" dir="t"/>
          </a:scene3d>
          <a:sp3d>
            <a:bevelT w="165100" prst="coolSlant"/>
          </a:sp3d>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sz="2800" dirty="0" err="1">
                <a:solidFill>
                  <a:prstClr val="black"/>
                </a:solidFill>
                <a:latin typeface="Times New Roman" pitchFamily="18" charset="0"/>
                <a:cs typeface="Times New Roman" pitchFamily="18" charset="0"/>
              </a:rPr>
              <a:t>Tác</a:t>
            </a:r>
            <a:r>
              <a:rPr lang="en-US" sz="2800" dirty="0">
                <a:solidFill>
                  <a:prstClr val="black"/>
                </a:solidFill>
                <a:latin typeface="Times New Roman" pitchFamily="18" charset="0"/>
                <a:cs typeface="Times New Roman" pitchFamily="18" charset="0"/>
              </a:rPr>
              <a:t> </a:t>
            </a:r>
            <a:r>
              <a:rPr lang="en-US" sz="2800" dirty="0" err="1">
                <a:solidFill>
                  <a:prstClr val="black"/>
                </a:solidFill>
                <a:latin typeface="Times New Roman" pitchFamily="18" charset="0"/>
                <a:cs typeface="Times New Roman" pitchFamily="18" charset="0"/>
              </a:rPr>
              <a:t>dụng</a:t>
            </a:r>
            <a:endParaRPr lang="en-US" sz="2800" dirty="0">
              <a:solidFill>
                <a:prstClr val="black"/>
              </a:solidFill>
              <a:latin typeface="Times New Roman" pitchFamily="18" charset="0"/>
              <a:cs typeface="Times New Roman" pitchFamily="18" charset="0"/>
            </a:endParaRPr>
          </a:p>
        </p:txBody>
      </p:sp>
      <p:cxnSp>
        <p:nvCxnSpPr>
          <p:cNvPr id="18" name="Straight Arrow Connector 17"/>
          <p:cNvCxnSpPr/>
          <p:nvPr/>
        </p:nvCxnSpPr>
        <p:spPr>
          <a:xfrm flipV="1">
            <a:off x="2656984" y="1401936"/>
            <a:ext cx="2110088" cy="1275234"/>
          </a:xfrm>
          <a:prstGeom prst="straightConnector1">
            <a:avLst/>
          </a:prstGeom>
          <a:ln>
            <a:tailEnd type="arrow"/>
          </a:ln>
        </p:spPr>
        <p:style>
          <a:lnRef idx="3">
            <a:schemeClr val="dk1"/>
          </a:lnRef>
          <a:fillRef idx="0">
            <a:schemeClr val="dk1"/>
          </a:fillRef>
          <a:effectRef idx="2">
            <a:schemeClr val="dk1"/>
          </a:effectRef>
          <a:fontRef idx="minor">
            <a:schemeClr val="tx1"/>
          </a:fontRef>
        </p:style>
      </p:cxnSp>
      <p:cxnSp>
        <p:nvCxnSpPr>
          <p:cNvPr id="22" name="Straight Arrow Connector 21"/>
          <p:cNvCxnSpPr>
            <a:stCxn id="7" idx="3"/>
          </p:cNvCxnSpPr>
          <p:nvPr/>
        </p:nvCxnSpPr>
        <p:spPr>
          <a:xfrm>
            <a:off x="2656984" y="2590656"/>
            <a:ext cx="1658984" cy="2013422"/>
          </a:xfrm>
          <a:prstGeom prst="straightConnector1">
            <a:avLst/>
          </a:prstGeom>
          <a:ln>
            <a:tailEnd type="arrow"/>
          </a:ln>
        </p:spPr>
        <p:style>
          <a:lnRef idx="3">
            <a:schemeClr val="dk1"/>
          </a:lnRef>
          <a:fillRef idx="0">
            <a:schemeClr val="dk1"/>
          </a:fillRef>
          <a:effectRef idx="2">
            <a:schemeClr val="dk1"/>
          </a:effectRef>
          <a:fontRef idx="minor">
            <a:schemeClr val="tx1"/>
          </a:fontRef>
        </p:style>
      </p:cxnSp>
      <p:cxnSp>
        <p:nvCxnSpPr>
          <p:cNvPr id="28" name="Straight Arrow Connector 27"/>
          <p:cNvCxnSpPr/>
          <p:nvPr/>
        </p:nvCxnSpPr>
        <p:spPr>
          <a:xfrm>
            <a:off x="5949696" y="816864"/>
            <a:ext cx="938784" cy="0"/>
          </a:xfrm>
          <a:prstGeom prst="straightConnector1">
            <a:avLst/>
          </a:prstGeom>
          <a:ln>
            <a:tailEnd type="arrow"/>
          </a:ln>
        </p:spPr>
        <p:style>
          <a:lnRef idx="3">
            <a:schemeClr val="dk1"/>
          </a:lnRef>
          <a:fillRef idx="0">
            <a:schemeClr val="dk1"/>
          </a:fillRef>
          <a:effectRef idx="2">
            <a:schemeClr val="dk1"/>
          </a:effectRef>
          <a:fontRef idx="minor">
            <a:schemeClr val="tx1"/>
          </a:fontRef>
        </p:style>
      </p:cxnSp>
      <p:cxnSp>
        <p:nvCxnSpPr>
          <p:cNvPr id="31" name="Straight Arrow Connector 30"/>
          <p:cNvCxnSpPr/>
          <p:nvPr/>
        </p:nvCxnSpPr>
        <p:spPr>
          <a:xfrm>
            <a:off x="5852160" y="5164122"/>
            <a:ext cx="1353312" cy="0"/>
          </a:xfrm>
          <a:prstGeom prst="straightConnector1">
            <a:avLst/>
          </a:prstGeom>
          <a:ln>
            <a:tailEnd type="arrow"/>
          </a:ln>
        </p:spPr>
        <p:style>
          <a:lnRef idx="3">
            <a:schemeClr val="dk1"/>
          </a:lnRef>
          <a:fillRef idx="0">
            <a:schemeClr val="dk1"/>
          </a:fillRef>
          <a:effectRef idx="2">
            <a:schemeClr val="dk1"/>
          </a:effectRef>
          <a:fontRef idx="minor">
            <a:schemeClr val="tx1"/>
          </a:fontRef>
        </p:style>
      </p:cxnSp>
      <p:sp>
        <p:nvSpPr>
          <p:cNvPr id="13" name="Rounded Rectangular Callout 12"/>
          <p:cNvSpPr/>
          <p:nvPr/>
        </p:nvSpPr>
        <p:spPr>
          <a:xfrm>
            <a:off x="2714361" y="659240"/>
            <a:ext cx="6441831" cy="1931416"/>
          </a:xfrm>
          <a:prstGeom prst="wedgeRoundRectCallout">
            <a:avLst>
              <a:gd name="adj1" fmla="val -67202"/>
              <a:gd name="adj2" fmla="val 41494"/>
              <a:gd name="adj3" fmla="val 16667"/>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sz="2800" dirty="0" err="1">
                <a:latin typeface="Times New Roman" pitchFamily="18" charset="0"/>
                <a:cs typeface="Times New Roman" pitchFamily="18" charset="0"/>
              </a:rPr>
              <a:t>Từ</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hiểu</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biết</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về</a:t>
            </a:r>
            <a:r>
              <a:rPr lang="en-US" sz="2800" dirty="0">
                <a:latin typeface="Times New Roman" pitchFamily="18" charset="0"/>
                <a:cs typeface="Times New Roman" pitchFamily="18" charset="0"/>
              </a:rPr>
              <a:t> so </a:t>
            </a:r>
            <a:r>
              <a:rPr lang="en-US" sz="2800" dirty="0" err="1">
                <a:latin typeface="Times New Roman" pitchFamily="18" charset="0"/>
                <a:cs typeface="Times New Roman" pitchFamily="18" charset="0"/>
              </a:rPr>
              <a:t>sánh</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em</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hãy</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lấy</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ví</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dụ</a:t>
            </a:r>
            <a:r>
              <a:rPr lang="en-US" sz="2800" dirty="0">
                <a:latin typeface="Times New Roman" pitchFamily="18" charset="0"/>
                <a:cs typeface="Times New Roman" pitchFamily="18" charset="0"/>
              </a:rPr>
              <a:t> minh </a:t>
            </a:r>
            <a:r>
              <a:rPr lang="en-US" sz="2800" dirty="0" err="1">
                <a:latin typeface="Times New Roman" pitchFamily="18" charset="0"/>
                <a:cs typeface="Times New Roman" pitchFamily="18" charset="0"/>
              </a:rPr>
              <a:t>họa</a:t>
            </a:r>
            <a:r>
              <a:rPr lang="en-US" sz="2800" dirty="0">
                <a:latin typeface="Times New Roman" pitchFamily="18" charset="0"/>
                <a:cs typeface="Times New Roman" pitchFamily="18" charset="0"/>
              </a:rPr>
              <a:t>?</a:t>
            </a:r>
          </a:p>
        </p:txBody>
      </p:sp>
      <p:sp>
        <p:nvSpPr>
          <p:cNvPr id="20" name="Rounded Rectangular Callout 19"/>
          <p:cNvSpPr/>
          <p:nvPr/>
        </p:nvSpPr>
        <p:spPr>
          <a:xfrm>
            <a:off x="2796849" y="659240"/>
            <a:ext cx="6441831" cy="2379616"/>
          </a:xfrm>
          <a:prstGeom prst="wedgeRoundRectCallout">
            <a:avLst>
              <a:gd name="adj1" fmla="val -67770"/>
              <a:gd name="adj2" fmla="val 35346"/>
              <a:gd name="adj3" fmla="val 16667"/>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sz="2800" dirty="0">
                <a:latin typeface="Times New Roman" pitchFamily="18" charset="0"/>
                <a:cs typeface="Times New Roman" pitchFamily="18" charset="0"/>
              </a:rPr>
              <a:t>Đ</a:t>
            </a:r>
            <a:r>
              <a:rPr lang="vi-VN" sz="2800" dirty="0">
                <a:latin typeface="Times New Roman" pitchFamily="18" charset="0"/>
                <a:cs typeface="Times New Roman" pitchFamily="18" charset="0"/>
              </a:rPr>
              <a:t>ường vô xứ nghệ quanh quanh</a:t>
            </a:r>
            <a:endParaRPr lang="en-US" sz="2800" dirty="0">
              <a:latin typeface="Times New Roman" pitchFamily="18" charset="0"/>
              <a:cs typeface="Times New Roman" pitchFamily="18" charset="0"/>
            </a:endParaRPr>
          </a:p>
          <a:p>
            <a:pPr algn="ctr"/>
            <a:r>
              <a:rPr lang="en-US" sz="2800" dirty="0">
                <a:latin typeface="Times New Roman" pitchFamily="18" charset="0"/>
                <a:cs typeface="Times New Roman" pitchFamily="18" charset="0"/>
              </a:rPr>
              <a:t>N</a:t>
            </a:r>
            <a:r>
              <a:rPr lang="vi-VN" sz="2800" dirty="0">
                <a:latin typeface="Times New Roman" pitchFamily="18" charset="0"/>
                <a:cs typeface="Times New Roman" pitchFamily="18" charset="0"/>
              </a:rPr>
              <a:t>on xanh nước biếc như tranh họa đồ</a:t>
            </a:r>
            <a:r>
              <a:rPr lang="en-US" sz="2800" dirty="0">
                <a:latin typeface="Times New Roman" pitchFamily="18" charset="0"/>
                <a:cs typeface="Times New Roman" pitchFamily="18" charset="0"/>
              </a:rPr>
              <a:t>.</a:t>
            </a:r>
            <a:r>
              <a:rPr lang="vi-VN" sz="2800" dirty="0">
                <a:latin typeface="Times New Roman" pitchFamily="18" charset="0"/>
                <a:cs typeface="Times New Roman" pitchFamily="18" charset="0"/>
              </a:rPr>
              <a:t> </a:t>
            </a:r>
            <a:endParaRPr lang="en-US" sz="2800" dirty="0">
              <a:latin typeface="Times New Roman" pitchFamily="18" charset="0"/>
              <a:cs typeface="Times New Roman" pitchFamily="18" charset="0"/>
            </a:endParaRPr>
          </a:p>
        </p:txBody>
      </p:sp>
      <p:sp>
        <p:nvSpPr>
          <p:cNvPr id="21" name="Rounded Rectangular Callout 20"/>
          <p:cNvSpPr/>
          <p:nvPr/>
        </p:nvSpPr>
        <p:spPr>
          <a:xfrm>
            <a:off x="3045336" y="984727"/>
            <a:ext cx="6441831" cy="2379616"/>
          </a:xfrm>
          <a:prstGeom prst="wedgeRoundRectCallout">
            <a:avLst>
              <a:gd name="adj1" fmla="val -66634"/>
              <a:gd name="adj2" fmla="val 18951"/>
              <a:gd name="adj3" fmla="val 16667"/>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vi-VN" sz="2800" i="1" dirty="0">
                <a:solidFill>
                  <a:schemeClr val="bg1"/>
                </a:solidFill>
                <a:latin typeface="Times New Roman" pitchFamily="18" charset="0"/>
                <a:cs typeface="Times New Roman" pitchFamily="18" charset="0"/>
              </a:rPr>
              <a:t>Thầy thuốc như mẹ hiền.</a:t>
            </a:r>
            <a:endParaRPr lang="en-US" sz="2800" i="1" dirty="0">
              <a:solidFill>
                <a:schemeClr val="bg1"/>
              </a:solidFill>
              <a:latin typeface="Times New Roman" pitchFamily="18" charset="0"/>
              <a:cs typeface="Times New Roman" pitchFamily="18" charset="0"/>
            </a:endParaRPr>
          </a:p>
          <a:p>
            <a:pPr algn="ctr"/>
            <a:r>
              <a:rPr lang="en-US" sz="2800" dirty="0">
                <a:solidFill>
                  <a:schemeClr val="bg1"/>
                </a:solidFill>
                <a:latin typeface="Times New Roman" pitchFamily="18" charset="0"/>
                <a:cs typeface="Times New Roman" pitchFamily="18" charset="0"/>
              </a:rPr>
              <a:t>So </a:t>
            </a:r>
            <a:r>
              <a:rPr lang="en-US" sz="2800" dirty="0" err="1">
                <a:solidFill>
                  <a:schemeClr val="bg1"/>
                </a:solidFill>
                <a:latin typeface="Times New Roman" pitchFamily="18" charset="0"/>
                <a:cs typeface="Times New Roman" pitchFamily="18" charset="0"/>
              </a:rPr>
              <a:t>sánh</a:t>
            </a:r>
            <a:r>
              <a:rPr lang="en-US" sz="2800" dirty="0">
                <a:solidFill>
                  <a:schemeClr val="bg1"/>
                </a:solidFill>
                <a:latin typeface="Times New Roman" pitchFamily="18" charset="0"/>
                <a:cs typeface="Times New Roman" pitchFamily="18" charset="0"/>
              </a:rPr>
              <a:t> </a:t>
            </a:r>
            <a:r>
              <a:rPr lang="en-US" sz="2800" dirty="0" err="1">
                <a:solidFill>
                  <a:schemeClr val="bg1"/>
                </a:solidFill>
                <a:latin typeface="Times New Roman" pitchFamily="18" charset="0"/>
                <a:cs typeface="Times New Roman" pitchFamily="18" charset="0"/>
              </a:rPr>
              <a:t>đồng</a:t>
            </a:r>
            <a:r>
              <a:rPr lang="en-US" sz="2800" dirty="0">
                <a:solidFill>
                  <a:schemeClr val="bg1"/>
                </a:solidFill>
                <a:latin typeface="Times New Roman" pitchFamily="18" charset="0"/>
                <a:cs typeface="Times New Roman" pitchFamily="18" charset="0"/>
              </a:rPr>
              <a:t> </a:t>
            </a:r>
            <a:r>
              <a:rPr lang="en-US" sz="2800" dirty="0" err="1">
                <a:solidFill>
                  <a:schemeClr val="bg1"/>
                </a:solidFill>
                <a:latin typeface="Times New Roman" pitchFamily="18" charset="0"/>
                <a:cs typeface="Times New Roman" pitchFamily="18" charset="0"/>
              </a:rPr>
              <a:t>loại</a:t>
            </a:r>
            <a:endParaRPr lang="en-US" sz="2800" dirty="0">
              <a:solidFill>
                <a:schemeClr val="bg1"/>
              </a:solidFill>
              <a:latin typeface="Times New Roman" pitchFamily="18" charset="0"/>
              <a:cs typeface="Times New Roman" pitchFamily="18" charset="0"/>
            </a:endParaRPr>
          </a:p>
        </p:txBody>
      </p:sp>
      <p:sp>
        <p:nvSpPr>
          <p:cNvPr id="23" name="Rounded Rectangular Callout 22"/>
          <p:cNvSpPr/>
          <p:nvPr/>
        </p:nvSpPr>
        <p:spPr>
          <a:xfrm>
            <a:off x="2666078" y="1217751"/>
            <a:ext cx="7725476" cy="2379616"/>
          </a:xfrm>
          <a:prstGeom prst="wedgeRoundRectCallout">
            <a:avLst>
              <a:gd name="adj1" fmla="val -66634"/>
              <a:gd name="adj2" fmla="val 18951"/>
              <a:gd name="adj3" fmla="val 16667"/>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vi-VN" sz="2800" i="1" dirty="0">
                <a:solidFill>
                  <a:schemeClr val="bg1"/>
                </a:solidFill>
                <a:latin typeface="Times New Roman" pitchFamily="18" charset="0"/>
                <a:cs typeface="Times New Roman" pitchFamily="18" charset="0"/>
              </a:rPr>
              <a:t>Cá nước bơi hàng đàn đen trũi nhô lên hụp xuống như người bơi ếch giữa những đầu sóng trắng.</a:t>
            </a:r>
          </a:p>
          <a:p>
            <a:pPr algn="ctr"/>
            <a:endParaRPr lang="vi-VN" sz="2800" i="1" dirty="0">
              <a:solidFill>
                <a:schemeClr val="bg1"/>
              </a:solidFill>
              <a:latin typeface="Times New Roman" pitchFamily="18" charset="0"/>
              <a:cs typeface="Times New Roman" pitchFamily="18" charset="0"/>
            </a:endParaRPr>
          </a:p>
          <a:p>
            <a:pPr algn="ctr"/>
            <a:r>
              <a:rPr lang="en-US" sz="2800" dirty="0">
                <a:solidFill>
                  <a:schemeClr val="bg1"/>
                </a:solidFill>
                <a:latin typeface="Times New Roman" pitchFamily="18" charset="0"/>
                <a:cs typeface="Times New Roman" pitchFamily="18" charset="0"/>
              </a:rPr>
              <a:t>So </a:t>
            </a:r>
            <a:r>
              <a:rPr lang="en-US" sz="2800" dirty="0" err="1">
                <a:solidFill>
                  <a:schemeClr val="bg1"/>
                </a:solidFill>
                <a:latin typeface="Times New Roman" pitchFamily="18" charset="0"/>
                <a:cs typeface="Times New Roman" pitchFamily="18" charset="0"/>
              </a:rPr>
              <a:t>sánh</a:t>
            </a:r>
            <a:r>
              <a:rPr lang="en-US" sz="2800" dirty="0">
                <a:solidFill>
                  <a:schemeClr val="bg1"/>
                </a:solidFill>
                <a:latin typeface="Times New Roman" pitchFamily="18" charset="0"/>
                <a:cs typeface="Times New Roman" pitchFamily="18" charset="0"/>
              </a:rPr>
              <a:t> </a:t>
            </a:r>
            <a:r>
              <a:rPr lang="en-US" sz="2800" dirty="0" err="1">
                <a:solidFill>
                  <a:schemeClr val="bg1"/>
                </a:solidFill>
                <a:latin typeface="Times New Roman" pitchFamily="18" charset="0"/>
                <a:cs typeface="Times New Roman" pitchFamily="18" charset="0"/>
              </a:rPr>
              <a:t>khác</a:t>
            </a:r>
            <a:r>
              <a:rPr lang="en-US" sz="2800" dirty="0">
                <a:solidFill>
                  <a:schemeClr val="bg1"/>
                </a:solidFill>
                <a:latin typeface="Times New Roman" pitchFamily="18" charset="0"/>
                <a:cs typeface="Times New Roman" pitchFamily="18" charset="0"/>
              </a:rPr>
              <a:t> </a:t>
            </a:r>
            <a:r>
              <a:rPr lang="en-US" sz="2800" dirty="0" err="1">
                <a:solidFill>
                  <a:schemeClr val="bg1"/>
                </a:solidFill>
                <a:latin typeface="Times New Roman" pitchFamily="18" charset="0"/>
                <a:cs typeface="Times New Roman" pitchFamily="18" charset="0"/>
              </a:rPr>
              <a:t>loại</a:t>
            </a:r>
            <a:endParaRPr lang="en-US" sz="2800" dirty="0">
              <a:solidFill>
                <a:schemeClr val="bg1"/>
              </a:solidFill>
              <a:latin typeface="Times New Roman" pitchFamily="18" charset="0"/>
              <a:cs typeface="Times New Roman" pitchFamily="18" charset="0"/>
            </a:endParaRPr>
          </a:p>
        </p:txBody>
      </p:sp>
      <p:sp>
        <p:nvSpPr>
          <p:cNvPr id="24" name="Rounded Rectangular Callout 23"/>
          <p:cNvSpPr/>
          <p:nvPr/>
        </p:nvSpPr>
        <p:spPr>
          <a:xfrm>
            <a:off x="3188375" y="1256801"/>
            <a:ext cx="6461425" cy="1835468"/>
          </a:xfrm>
          <a:prstGeom prst="wedgeRoundRectCallout">
            <a:avLst>
              <a:gd name="adj1" fmla="val -66634"/>
              <a:gd name="adj2" fmla="val 18951"/>
              <a:gd name="adj3" fmla="val 16667"/>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sz="2800" dirty="0" err="1">
                <a:solidFill>
                  <a:schemeClr val="bg1"/>
                </a:solidFill>
                <a:latin typeface="Times New Roman" pitchFamily="18" charset="0"/>
                <a:cs typeface="Times New Roman" pitchFamily="18" charset="0"/>
              </a:rPr>
              <a:t>Có</a:t>
            </a:r>
            <a:r>
              <a:rPr lang="en-US" sz="2800" dirty="0">
                <a:solidFill>
                  <a:schemeClr val="bg1"/>
                </a:solidFill>
                <a:latin typeface="Times New Roman" pitchFamily="18" charset="0"/>
                <a:cs typeface="Times New Roman" pitchFamily="18" charset="0"/>
              </a:rPr>
              <a:t> </a:t>
            </a:r>
            <a:r>
              <a:rPr lang="en-US" sz="2800" dirty="0" err="1">
                <a:solidFill>
                  <a:schemeClr val="bg1"/>
                </a:solidFill>
                <a:latin typeface="Times New Roman" pitchFamily="18" charset="0"/>
                <a:cs typeface="Times New Roman" pitchFamily="18" charset="0"/>
              </a:rPr>
              <a:t>hai</a:t>
            </a:r>
            <a:r>
              <a:rPr lang="en-US" sz="2800" dirty="0">
                <a:solidFill>
                  <a:schemeClr val="bg1"/>
                </a:solidFill>
                <a:latin typeface="Times New Roman" pitchFamily="18" charset="0"/>
                <a:cs typeface="Times New Roman" pitchFamily="18" charset="0"/>
              </a:rPr>
              <a:t> </a:t>
            </a:r>
            <a:r>
              <a:rPr lang="en-US" sz="2800" dirty="0" err="1">
                <a:solidFill>
                  <a:schemeClr val="bg1"/>
                </a:solidFill>
                <a:latin typeface="Times New Roman" pitchFamily="18" charset="0"/>
                <a:cs typeface="Times New Roman" pitchFamily="18" charset="0"/>
              </a:rPr>
              <a:t>kiểu</a:t>
            </a:r>
            <a:r>
              <a:rPr lang="en-US" sz="2800" dirty="0">
                <a:solidFill>
                  <a:schemeClr val="bg1"/>
                </a:solidFill>
                <a:latin typeface="Times New Roman" pitchFamily="18" charset="0"/>
                <a:cs typeface="Times New Roman" pitchFamily="18" charset="0"/>
              </a:rPr>
              <a:t> so </a:t>
            </a:r>
            <a:r>
              <a:rPr lang="en-US" sz="2800" dirty="0" err="1">
                <a:solidFill>
                  <a:schemeClr val="bg1"/>
                </a:solidFill>
                <a:latin typeface="Times New Roman" pitchFamily="18" charset="0"/>
                <a:cs typeface="Times New Roman" pitchFamily="18" charset="0"/>
              </a:rPr>
              <a:t>sánh</a:t>
            </a:r>
            <a:r>
              <a:rPr lang="en-US" sz="2800" dirty="0">
                <a:solidFill>
                  <a:schemeClr val="bg1"/>
                </a:solidFill>
                <a:latin typeface="Times New Roman" pitchFamily="18" charset="0"/>
                <a:cs typeface="Times New Roman" pitchFamily="18" charset="0"/>
              </a:rPr>
              <a:t>: so </a:t>
            </a:r>
            <a:r>
              <a:rPr lang="en-US" sz="2800" dirty="0" err="1">
                <a:solidFill>
                  <a:schemeClr val="bg1"/>
                </a:solidFill>
                <a:latin typeface="Times New Roman" pitchFamily="18" charset="0"/>
                <a:cs typeface="Times New Roman" pitchFamily="18" charset="0"/>
              </a:rPr>
              <a:t>sánh</a:t>
            </a:r>
            <a:r>
              <a:rPr lang="en-US" sz="2800" dirty="0">
                <a:solidFill>
                  <a:schemeClr val="bg1"/>
                </a:solidFill>
                <a:latin typeface="Times New Roman" pitchFamily="18" charset="0"/>
                <a:cs typeface="Times New Roman" pitchFamily="18" charset="0"/>
              </a:rPr>
              <a:t> </a:t>
            </a:r>
            <a:r>
              <a:rPr lang="en-US" sz="2800" dirty="0" err="1">
                <a:solidFill>
                  <a:schemeClr val="bg1"/>
                </a:solidFill>
                <a:latin typeface="Times New Roman" pitchFamily="18" charset="0"/>
                <a:cs typeface="Times New Roman" pitchFamily="18" charset="0"/>
              </a:rPr>
              <a:t>đồng</a:t>
            </a:r>
            <a:r>
              <a:rPr lang="en-US" sz="2800" dirty="0">
                <a:solidFill>
                  <a:schemeClr val="bg1"/>
                </a:solidFill>
                <a:latin typeface="Times New Roman" pitchFamily="18" charset="0"/>
                <a:cs typeface="Times New Roman" pitchFamily="18" charset="0"/>
              </a:rPr>
              <a:t> </a:t>
            </a:r>
            <a:r>
              <a:rPr lang="en-US" sz="2800" dirty="0" err="1">
                <a:solidFill>
                  <a:schemeClr val="bg1"/>
                </a:solidFill>
                <a:latin typeface="Times New Roman" pitchFamily="18" charset="0"/>
                <a:cs typeface="Times New Roman" pitchFamily="18" charset="0"/>
              </a:rPr>
              <a:t>loại</a:t>
            </a:r>
            <a:r>
              <a:rPr lang="en-US" sz="2800" dirty="0">
                <a:solidFill>
                  <a:schemeClr val="bg1"/>
                </a:solidFill>
                <a:latin typeface="Times New Roman" pitchFamily="18" charset="0"/>
                <a:cs typeface="Times New Roman" pitchFamily="18" charset="0"/>
              </a:rPr>
              <a:t> </a:t>
            </a:r>
            <a:r>
              <a:rPr lang="en-US" sz="2800" dirty="0" err="1">
                <a:solidFill>
                  <a:schemeClr val="bg1"/>
                </a:solidFill>
                <a:latin typeface="Times New Roman" pitchFamily="18" charset="0"/>
                <a:cs typeface="Times New Roman" pitchFamily="18" charset="0"/>
              </a:rPr>
              <a:t>và</a:t>
            </a:r>
            <a:r>
              <a:rPr lang="en-US" sz="2800" dirty="0">
                <a:solidFill>
                  <a:schemeClr val="bg1"/>
                </a:solidFill>
                <a:latin typeface="Times New Roman" pitchFamily="18" charset="0"/>
                <a:cs typeface="Times New Roman" pitchFamily="18" charset="0"/>
              </a:rPr>
              <a:t> </a:t>
            </a:r>
            <a:r>
              <a:rPr lang="en-US" sz="2800" dirty="0" err="1">
                <a:solidFill>
                  <a:schemeClr val="bg1"/>
                </a:solidFill>
                <a:latin typeface="Times New Roman" pitchFamily="18" charset="0"/>
                <a:cs typeface="Times New Roman" pitchFamily="18" charset="0"/>
              </a:rPr>
              <a:t>khác</a:t>
            </a:r>
            <a:r>
              <a:rPr lang="en-US" sz="2800" dirty="0">
                <a:solidFill>
                  <a:schemeClr val="bg1"/>
                </a:solidFill>
                <a:latin typeface="Times New Roman" pitchFamily="18" charset="0"/>
                <a:cs typeface="Times New Roman" pitchFamily="18" charset="0"/>
              </a:rPr>
              <a:t> </a:t>
            </a:r>
            <a:r>
              <a:rPr lang="en-US" sz="2800" dirty="0" err="1">
                <a:solidFill>
                  <a:schemeClr val="bg1"/>
                </a:solidFill>
                <a:latin typeface="Times New Roman" pitchFamily="18" charset="0"/>
                <a:cs typeface="Times New Roman" pitchFamily="18" charset="0"/>
              </a:rPr>
              <a:t>loại</a:t>
            </a:r>
            <a:endParaRPr lang="en-US" sz="2800" dirty="0">
              <a:solidFill>
                <a:schemeClr val="bg1"/>
              </a:solidFill>
              <a:latin typeface="Times New Roman" pitchFamily="18" charset="0"/>
              <a:cs typeface="Times New Roman" pitchFamily="18" charset="0"/>
            </a:endParaRPr>
          </a:p>
        </p:txBody>
      </p:sp>
    </p:spTree>
    <p:extLst>
      <p:ext uri="{BB962C8B-B14F-4D97-AF65-F5344CB8AC3E}">
        <p14:creationId xmlns:p14="http://schemas.microsoft.com/office/powerpoint/2010/main" val="1126894283"/>
      </p:ext>
    </p:extLst>
  </p:cSld>
  <p:clrMapOvr>
    <a:masterClrMapping/>
  </p:clrMapOvr>
  <mc:AlternateContent xmlns:mc="http://schemas.openxmlformats.org/markup-compatibility/2006" xmlns:p14="http://schemas.microsoft.com/office/powerpoint/2010/main">
    <mc:Choice Requires="p14">
      <p:transition spd="slow" p14:dur="1500">
        <p:split orient="vert"/>
      </p:transition>
    </mc:Choice>
    <mc:Fallback xmlns="">
      <p:transition spd="slow">
        <p:split orient="vert"/>
      </p:transition>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6" presetClass="entr" presetSubtype="21" fill="hold" grpId="0" nodeType="clickEffect">
                                  <p:stCondLst>
                                    <p:cond delay="0"/>
                                  </p:stCondLst>
                                  <p:childTnLst>
                                    <p:set>
                                      <p:cBhvr>
                                        <p:cTn id="6" dur="1" fill="hold">
                                          <p:stCondLst>
                                            <p:cond delay="0"/>
                                          </p:stCondLst>
                                        </p:cTn>
                                        <p:tgtEl>
                                          <p:spTgt spid="7"/>
                                        </p:tgtEl>
                                        <p:attrNameLst>
                                          <p:attrName>style.visibility</p:attrName>
                                        </p:attrNameLst>
                                      </p:cBhvr>
                                      <p:to>
                                        <p:strVal val="visible"/>
                                      </p:to>
                                    </p:set>
                                    <p:animEffect transition="in" filter="barn(inVertical)">
                                      <p:cBhvr>
                                        <p:cTn id="7" dur="500"/>
                                        <p:tgtEl>
                                          <p:spTgt spid="7"/>
                                        </p:tgtEl>
                                      </p:cBhvr>
                                    </p:animEffect>
                                  </p:childTnLst>
                                </p:cTn>
                              </p:par>
                            </p:childTnLst>
                          </p:cTn>
                        </p:par>
                      </p:childTnLst>
                    </p:cTn>
                  </p:par>
                  <p:par>
                    <p:cTn id="8" fill="hold">
                      <p:stCondLst>
                        <p:cond delay="indefinite"/>
                      </p:stCondLst>
                      <p:childTnLst>
                        <p:par>
                          <p:cTn id="9" fill="hold">
                            <p:stCondLst>
                              <p:cond delay="0"/>
                            </p:stCondLst>
                            <p:childTnLst>
                              <p:par>
                                <p:cTn id="10" presetID="16" presetClass="entr" presetSubtype="21" fill="hold" nodeType="clickEffect">
                                  <p:stCondLst>
                                    <p:cond delay="0"/>
                                  </p:stCondLst>
                                  <p:childTnLst>
                                    <p:set>
                                      <p:cBhvr>
                                        <p:cTn id="11" dur="1" fill="hold">
                                          <p:stCondLst>
                                            <p:cond delay="0"/>
                                          </p:stCondLst>
                                        </p:cTn>
                                        <p:tgtEl>
                                          <p:spTgt spid="18"/>
                                        </p:tgtEl>
                                        <p:attrNameLst>
                                          <p:attrName>style.visibility</p:attrName>
                                        </p:attrNameLst>
                                      </p:cBhvr>
                                      <p:to>
                                        <p:strVal val="visible"/>
                                      </p:to>
                                    </p:set>
                                    <p:animEffect transition="in" filter="barn(inVertical)">
                                      <p:cBhvr>
                                        <p:cTn id="12" dur="500"/>
                                        <p:tgtEl>
                                          <p:spTgt spid="18"/>
                                        </p:tgtEl>
                                      </p:cBhvr>
                                    </p:animEffect>
                                  </p:childTnLst>
                                </p:cTn>
                              </p:par>
                              <p:par>
                                <p:cTn id="13" presetID="16" presetClass="entr" presetSubtype="21" fill="hold" grpId="0" nodeType="withEffect">
                                  <p:stCondLst>
                                    <p:cond delay="0"/>
                                  </p:stCondLst>
                                  <p:childTnLst>
                                    <p:set>
                                      <p:cBhvr>
                                        <p:cTn id="14" dur="1" fill="hold">
                                          <p:stCondLst>
                                            <p:cond delay="0"/>
                                          </p:stCondLst>
                                        </p:cTn>
                                        <p:tgtEl>
                                          <p:spTgt spid="15"/>
                                        </p:tgtEl>
                                        <p:attrNameLst>
                                          <p:attrName>style.visibility</p:attrName>
                                        </p:attrNameLst>
                                      </p:cBhvr>
                                      <p:to>
                                        <p:strVal val="visible"/>
                                      </p:to>
                                    </p:set>
                                    <p:animEffect transition="in" filter="barn(inVertical)">
                                      <p:cBhvr>
                                        <p:cTn id="15" dur="500"/>
                                        <p:tgtEl>
                                          <p:spTgt spid="15"/>
                                        </p:tgtEl>
                                      </p:cBhvr>
                                    </p:animEffect>
                                  </p:childTnLst>
                                </p:cTn>
                              </p:par>
                              <p:par>
                                <p:cTn id="16" presetID="16" presetClass="entr" presetSubtype="21" fill="hold" nodeType="withEffect">
                                  <p:stCondLst>
                                    <p:cond delay="0"/>
                                  </p:stCondLst>
                                  <p:childTnLst>
                                    <p:set>
                                      <p:cBhvr>
                                        <p:cTn id="17" dur="1" fill="hold">
                                          <p:stCondLst>
                                            <p:cond delay="0"/>
                                          </p:stCondLst>
                                        </p:cTn>
                                        <p:tgtEl>
                                          <p:spTgt spid="28"/>
                                        </p:tgtEl>
                                        <p:attrNameLst>
                                          <p:attrName>style.visibility</p:attrName>
                                        </p:attrNameLst>
                                      </p:cBhvr>
                                      <p:to>
                                        <p:strVal val="visible"/>
                                      </p:to>
                                    </p:set>
                                    <p:animEffect transition="in" filter="barn(inVertical)">
                                      <p:cBhvr>
                                        <p:cTn id="18" dur="500"/>
                                        <p:tgtEl>
                                          <p:spTgt spid="28"/>
                                        </p:tgtEl>
                                      </p:cBhvr>
                                    </p:animEffect>
                                  </p:childTnLst>
                                </p:cTn>
                              </p:par>
                              <p:par>
                                <p:cTn id="19" presetID="16" presetClass="entr" presetSubtype="21" fill="hold" grpId="0" nodeType="withEffect">
                                  <p:stCondLst>
                                    <p:cond delay="0"/>
                                  </p:stCondLst>
                                  <p:childTnLst>
                                    <p:set>
                                      <p:cBhvr>
                                        <p:cTn id="20" dur="1" fill="hold">
                                          <p:stCondLst>
                                            <p:cond delay="0"/>
                                          </p:stCondLst>
                                        </p:cTn>
                                        <p:tgtEl>
                                          <p:spTgt spid="11"/>
                                        </p:tgtEl>
                                        <p:attrNameLst>
                                          <p:attrName>style.visibility</p:attrName>
                                        </p:attrNameLst>
                                      </p:cBhvr>
                                      <p:to>
                                        <p:strVal val="visible"/>
                                      </p:to>
                                    </p:set>
                                    <p:animEffect transition="in" filter="barn(inVertical)">
                                      <p:cBhvr>
                                        <p:cTn id="21" dur="500"/>
                                        <p:tgtEl>
                                          <p:spTgt spid="11"/>
                                        </p:tgtEl>
                                      </p:cBhvr>
                                    </p:animEffect>
                                  </p:childTnLst>
                                </p:cTn>
                              </p:par>
                            </p:childTnLst>
                          </p:cTn>
                        </p:par>
                      </p:childTnLst>
                    </p:cTn>
                  </p:par>
                  <p:par>
                    <p:cTn id="22" fill="hold">
                      <p:stCondLst>
                        <p:cond delay="indefinite"/>
                      </p:stCondLst>
                      <p:childTnLst>
                        <p:par>
                          <p:cTn id="23" fill="hold">
                            <p:stCondLst>
                              <p:cond delay="0"/>
                            </p:stCondLst>
                            <p:childTnLst>
                              <p:par>
                                <p:cTn id="24" presetID="16" presetClass="entr" presetSubtype="21" fill="hold" nodeType="clickEffect">
                                  <p:stCondLst>
                                    <p:cond delay="0"/>
                                  </p:stCondLst>
                                  <p:childTnLst>
                                    <p:set>
                                      <p:cBhvr>
                                        <p:cTn id="25" dur="1" fill="hold">
                                          <p:stCondLst>
                                            <p:cond delay="0"/>
                                          </p:stCondLst>
                                        </p:cTn>
                                        <p:tgtEl>
                                          <p:spTgt spid="22"/>
                                        </p:tgtEl>
                                        <p:attrNameLst>
                                          <p:attrName>style.visibility</p:attrName>
                                        </p:attrNameLst>
                                      </p:cBhvr>
                                      <p:to>
                                        <p:strVal val="visible"/>
                                      </p:to>
                                    </p:set>
                                    <p:animEffect transition="in" filter="barn(inVertical)">
                                      <p:cBhvr>
                                        <p:cTn id="26" dur="500"/>
                                        <p:tgtEl>
                                          <p:spTgt spid="22"/>
                                        </p:tgtEl>
                                      </p:cBhvr>
                                    </p:animEffect>
                                  </p:childTnLst>
                                </p:cTn>
                              </p:par>
                              <p:par>
                                <p:cTn id="27" presetID="16" presetClass="entr" presetSubtype="21" fill="hold" grpId="0" nodeType="withEffect">
                                  <p:stCondLst>
                                    <p:cond delay="0"/>
                                  </p:stCondLst>
                                  <p:childTnLst>
                                    <p:set>
                                      <p:cBhvr>
                                        <p:cTn id="28" dur="1" fill="hold">
                                          <p:stCondLst>
                                            <p:cond delay="0"/>
                                          </p:stCondLst>
                                        </p:cTn>
                                        <p:tgtEl>
                                          <p:spTgt spid="16"/>
                                        </p:tgtEl>
                                        <p:attrNameLst>
                                          <p:attrName>style.visibility</p:attrName>
                                        </p:attrNameLst>
                                      </p:cBhvr>
                                      <p:to>
                                        <p:strVal val="visible"/>
                                      </p:to>
                                    </p:set>
                                    <p:animEffect transition="in" filter="barn(inVertical)">
                                      <p:cBhvr>
                                        <p:cTn id="29" dur="500"/>
                                        <p:tgtEl>
                                          <p:spTgt spid="16"/>
                                        </p:tgtEl>
                                      </p:cBhvr>
                                    </p:animEffect>
                                  </p:childTnLst>
                                </p:cTn>
                              </p:par>
                              <p:par>
                                <p:cTn id="30" presetID="16" presetClass="entr" presetSubtype="21" fill="hold" nodeType="withEffect">
                                  <p:stCondLst>
                                    <p:cond delay="0"/>
                                  </p:stCondLst>
                                  <p:childTnLst>
                                    <p:set>
                                      <p:cBhvr>
                                        <p:cTn id="31" dur="1" fill="hold">
                                          <p:stCondLst>
                                            <p:cond delay="0"/>
                                          </p:stCondLst>
                                        </p:cTn>
                                        <p:tgtEl>
                                          <p:spTgt spid="31"/>
                                        </p:tgtEl>
                                        <p:attrNameLst>
                                          <p:attrName>style.visibility</p:attrName>
                                        </p:attrNameLst>
                                      </p:cBhvr>
                                      <p:to>
                                        <p:strVal val="visible"/>
                                      </p:to>
                                    </p:set>
                                    <p:animEffect transition="in" filter="barn(inVertical)">
                                      <p:cBhvr>
                                        <p:cTn id="32" dur="500"/>
                                        <p:tgtEl>
                                          <p:spTgt spid="31"/>
                                        </p:tgtEl>
                                      </p:cBhvr>
                                    </p:animEffect>
                                  </p:childTnLst>
                                </p:cTn>
                              </p:par>
                              <p:par>
                                <p:cTn id="33" presetID="16" presetClass="entr" presetSubtype="21" fill="hold" grpId="0" nodeType="withEffect">
                                  <p:stCondLst>
                                    <p:cond delay="0"/>
                                  </p:stCondLst>
                                  <p:childTnLst>
                                    <p:set>
                                      <p:cBhvr>
                                        <p:cTn id="34" dur="1" fill="hold">
                                          <p:stCondLst>
                                            <p:cond delay="0"/>
                                          </p:stCondLst>
                                        </p:cTn>
                                        <p:tgtEl>
                                          <p:spTgt spid="5"/>
                                        </p:tgtEl>
                                        <p:attrNameLst>
                                          <p:attrName>style.visibility</p:attrName>
                                        </p:attrNameLst>
                                      </p:cBhvr>
                                      <p:to>
                                        <p:strVal val="visible"/>
                                      </p:to>
                                    </p:set>
                                    <p:animEffect transition="in" filter="barn(inVertical)">
                                      <p:cBhvr>
                                        <p:cTn id="35" dur="500"/>
                                        <p:tgtEl>
                                          <p:spTgt spid="5"/>
                                        </p:tgtEl>
                                      </p:cBhvr>
                                    </p:animEffect>
                                  </p:childTnLst>
                                </p:cTn>
                              </p:par>
                            </p:childTnLst>
                          </p:cTn>
                        </p:par>
                      </p:childTnLst>
                    </p:cTn>
                  </p:par>
                  <p:par>
                    <p:cTn id="36" fill="hold">
                      <p:stCondLst>
                        <p:cond delay="indefinite"/>
                      </p:stCondLst>
                      <p:childTnLst>
                        <p:par>
                          <p:cTn id="37" fill="hold">
                            <p:stCondLst>
                              <p:cond delay="0"/>
                            </p:stCondLst>
                            <p:childTnLst>
                              <p:par>
                                <p:cTn id="38" presetID="16" presetClass="entr" presetSubtype="21" fill="hold" grpId="0" nodeType="clickEffect">
                                  <p:stCondLst>
                                    <p:cond delay="0"/>
                                  </p:stCondLst>
                                  <p:childTnLst>
                                    <p:set>
                                      <p:cBhvr>
                                        <p:cTn id="39" dur="1" fill="hold">
                                          <p:stCondLst>
                                            <p:cond delay="0"/>
                                          </p:stCondLst>
                                        </p:cTn>
                                        <p:tgtEl>
                                          <p:spTgt spid="13"/>
                                        </p:tgtEl>
                                        <p:attrNameLst>
                                          <p:attrName>style.visibility</p:attrName>
                                        </p:attrNameLst>
                                      </p:cBhvr>
                                      <p:to>
                                        <p:strVal val="visible"/>
                                      </p:to>
                                    </p:set>
                                    <p:animEffect transition="in" filter="barn(inVertical)">
                                      <p:cBhvr>
                                        <p:cTn id="40" dur="500"/>
                                        <p:tgtEl>
                                          <p:spTgt spid="13"/>
                                        </p:tgtEl>
                                      </p:cBhvr>
                                    </p:animEffect>
                                  </p:childTnLst>
                                </p:cTn>
                              </p:par>
                            </p:childTnLst>
                          </p:cTn>
                        </p:par>
                      </p:childTnLst>
                    </p:cTn>
                  </p:par>
                  <p:par>
                    <p:cTn id="41" fill="hold">
                      <p:stCondLst>
                        <p:cond delay="indefinite"/>
                      </p:stCondLst>
                      <p:childTnLst>
                        <p:par>
                          <p:cTn id="42" fill="hold">
                            <p:stCondLst>
                              <p:cond delay="0"/>
                            </p:stCondLst>
                            <p:childTnLst>
                              <p:par>
                                <p:cTn id="43" presetID="10" presetClass="exit" presetSubtype="0" fill="hold" grpId="1" nodeType="clickEffect">
                                  <p:stCondLst>
                                    <p:cond delay="0"/>
                                  </p:stCondLst>
                                  <p:childTnLst>
                                    <p:animEffect transition="out" filter="fade">
                                      <p:cBhvr>
                                        <p:cTn id="44" dur="500"/>
                                        <p:tgtEl>
                                          <p:spTgt spid="13"/>
                                        </p:tgtEl>
                                      </p:cBhvr>
                                    </p:animEffect>
                                    <p:set>
                                      <p:cBhvr>
                                        <p:cTn id="45" dur="1" fill="hold">
                                          <p:stCondLst>
                                            <p:cond delay="499"/>
                                          </p:stCondLst>
                                        </p:cTn>
                                        <p:tgtEl>
                                          <p:spTgt spid="13"/>
                                        </p:tgtEl>
                                        <p:attrNameLst>
                                          <p:attrName>style.visibility</p:attrName>
                                        </p:attrNameLst>
                                      </p:cBhvr>
                                      <p:to>
                                        <p:strVal val="hidden"/>
                                      </p:to>
                                    </p:set>
                                  </p:childTnLst>
                                </p:cTn>
                              </p:par>
                            </p:childTnLst>
                          </p:cTn>
                        </p:par>
                      </p:childTnLst>
                    </p:cTn>
                  </p:par>
                  <p:par>
                    <p:cTn id="46" fill="hold">
                      <p:stCondLst>
                        <p:cond delay="indefinite"/>
                      </p:stCondLst>
                      <p:childTnLst>
                        <p:par>
                          <p:cTn id="47" fill="hold">
                            <p:stCondLst>
                              <p:cond delay="0"/>
                            </p:stCondLst>
                            <p:childTnLst>
                              <p:par>
                                <p:cTn id="48" presetID="16" presetClass="entr" presetSubtype="21" fill="hold" grpId="0" nodeType="clickEffect">
                                  <p:stCondLst>
                                    <p:cond delay="0"/>
                                  </p:stCondLst>
                                  <p:childTnLst>
                                    <p:set>
                                      <p:cBhvr>
                                        <p:cTn id="49" dur="1" fill="hold">
                                          <p:stCondLst>
                                            <p:cond delay="0"/>
                                          </p:stCondLst>
                                        </p:cTn>
                                        <p:tgtEl>
                                          <p:spTgt spid="20"/>
                                        </p:tgtEl>
                                        <p:attrNameLst>
                                          <p:attrName>style.visibility</p:attrName>
                                        </p:attrNameLst>
                                      </p:cBhvr>
                                      <p:to>
                                        <p:strVal val="visible"/>
                                      </p:to>
                                    </p:set>
                                    <p:animEffect transition="in" filter="barn(inVertical)">
                                      <p:cBhvr>
                                        <p:cTn id="50" dur="500"/>
                                        <p:tgtEl>
                                          <p:spTgt spid="20"/>
                                        </p:tgtEl>
                                      </p:cBhvr>
                                    </p:animEffect>
                                  </p:childTnLst>
                                </p:cTn>
                              </p:par>
                            </p:childTnLst>
                          </p:cTn>
                        </p:par>
                      </p:childTnLst>
                    </p:cTn>
                  </p:par>
                  <p:par>
                    <p:cTn id="51" fill="hold">
                      <p:stCondLst>
                        <p:cond delay="indefinite"/>
                      </p:stCondLst>
                      <p:childTnLst>
                        <p:par>
                          <p:cTn id="52" fill="hold">
                            <p:stCondLst>
                              <p:cond delay="0"/>
                            </p:stCondLst>
                            <p:childTnLst>
                              <p:par>
                                <p:cTn id="53" presetID="10" presetClass="exit" presetSubtype="0" fill="hold" grpId="1" nodeType="clickEffect">
                                  <p:stCondLst>
                                    <p:cond delay="0"/>
                                  </p:stCondLst>
                                  <p:childTnLst>
                                    <p:animEffect transition="out" filter="fade">
                                      <p:cBhvr>
                                        <p:cTn id="54" dur="500"/>
                                        <p:tgtEl>
                                          <p:spTgt spid="20"/>
                                        </p:tgtEl>
                                      </p:cBhvr>
                                    </p:animEffect>
                                    <p:set>
                                      <p:cBhvr>
                                        <p:cTn id="55" dur="1" fill="hold">
                                          <p:stCondLst>
                                            <p:cond delay="499"/>
                                          </p:stCondLst>
                                        </p:cTn>
                                        <p:tgtEl>
                                          <p:spTgt spid="20"/>
                                        </p:tgtEl>
                                        <p:attrNameLst>
                                          <p:attrName>style.visibility</p:attrName>
                                        </p:attrNameLst>
                                      </p:cBhvr>
                                      <p:to>
                                        <p:strVal val="hidden"/>
                                      </p:to>
                                    </p:set>
                                  </p:childTnLst>
                                </p:cTn>
                              </p:par>
                            </p:childTnLst>
                          </p:cTn>
                        </p:par>
                      </p:childTnLst>
                    </p:cTn>
                  </p:par>
                  <p:par>
                    <p:cTn id="56" fill="hold">
                      <p:stCondLst>
                        <p:cond delay="indefinite"/>
                      </p:stCondLst>
                      <p:childTnLst>
                        <p:par>
                          <p:cTn id="57" fill="hold">
                            <p:stCondLst>
                              <p:cond delay="0"/>
                            </p:stCondLst>
                            <p:childTnLst>
                              <p:par>
                                <p:cTn id="58" presetID="16" presetClass="entr" presetSubtype="21" fill="hold" grpId="0" nodeType="clickEffect">
                                  <p:stCondLst>
                                    <p:cond delay="0"/>
                                  </p:stCondLst>
                                  <p:childTnLst>
                                    <p:set>
                                      <p:cBhvr>
                                        <p:cTn id="59" dur="1" fill="hold">
                                          <p:stCondLst>
                                            <p:cond delay="0"/>
                                          </p:stCondLst>
                                        </p:cTn>
                                        <p:tgtEl>
                                          <p:spTgt spid="21"/>
                                        </p:tgtEl>
                                        <p:attrNameLst>
                                          <p:attrName>style.visibility</p:attrName>
                                        </p:attrNameLst>
                                      </p:cBhvr>
                                      <p:to>
                                        <p:strVal val="visible"/>
                                      </p:to>
                                    </p:set>
                                    <p:animEffect transition="in" filter="barn(inVertical)">
                                      <p:cBhvr>
                                        <p:cTn id="60" dur="500"/>
                                        <p:tgtEl>
                                          <p:spTgt spid="21"/>
                                        </p:tgtEl>
                                      </p:cBhvr>
                                    </p:animEffect>
                                  </p:childTnLst>
                                </p:cTn>
                              </p:par>
                            </p:childTnLst>
                          </p:cTn>
                        </p:par>
                      </p:childTnLst>
                    </p:cTn>
                  </p:par>
                  <p:par>
                    <p:cTn id="61" fill="hold">
                      <p:stCondLst>
                        <p:cond delay="indefinite"/>
                      </p:stCondLst>
                      <p:childTnLst>
                        <p:par>
                          <p:cTn id="62" fill="hold">
                            <p:stCondLst>
                              <p:cond delay="0"/>
                            </p:stCondLst>
                            <p:childTnLst>
                              <p:par>
                                <p:cTn id="63" presetID="10" presetClass="exit" presetSubtype="0" fill="hold" grpId="1" nodeType="clickEffect">
                                  <p:stCondLst>
                                    <p:cond delay="0"/>
                                  </p:stCondLst>
                                  <p:childTnLst>
                                    <p:animEffect transition="out" filter="fade">
                                      <p:cBhvr>
                                        <p:cTn id="64" dur="500"/>
                                        <p:tgtEl>
                                          <p:spTgt spid="21"/>
                                        </p:tgtEl>
                                      </p:cBhvr>
                                    </p:animEffect>
                                    <p:set>
                                      <p:cBhvr>
                                        <p:cTn id="65" dur="1" fill="hold">
                                          <p:stCondLst>
                                            <p:cond delay="499"/>
                                          </p:stCondLst>
                                        </p:cTn>
                                        <p:tgtEl>
                                          <p:spTgt spid="21"/>
                                        </p:tgtEl>
                                        <p:attrNameLst>
                                          <p:attrName>style.visibility</p:attrName>
                                        </p:attrNameLst>
                                      </p:cBhvr>
                                      <p:to>
                                        <p:strVal val="hidden"/>
                                      </p:to>
                                    </p:set>
                                  </p:childTnLst>
                                </p:cTn>
                              </p:par>
                            </p:childTnLst>
                          </p:cTn>
                        </p:par>
                      </p:childTnLst>
                    </p:cTn>
                  </p:par>
                  <p:par>
                    <p:cTn id="66" fill="hold">
                      <p:stCondLst>
                        <p:cond delay="indefinite"/>
                      </p:stCondLst>
                      <p:childTnLst>
                        <p:par>
                          <p:cTn id="67" fill="hold">
                            <p:stCondLst>
                              <p:cond delay="0"/>
                            </p:stCondLst>
                            <p:childTnLst>
                              <p:par>
                                <p:cTn id="68" presetID="16" presetClass="entr" presetSubtype="21" fill="hold" grpId="0" nodeType="clickEffect">
                                  <p:stCondLst>
                                    <p:cond delay="0"/>
                                  </p:stCondLst>
                                  <p:childTnLst>
                                    <p:set>
                                      <p:cBhvr>
                                        <p:cTn id="69" dur="1" fill="hold">
                                          <p:stCondLst>
                                            <p:cond delay="0"/>
                                          </p:stCondLst>
                                        </p:cTn>
                                        <p:tgtEl>
                                          <p:spTgt spid="23"/>
                                        </p:tgtEl>
                                        <p:attrNameLst>
                                          <p:attrName>style.visibility</p:attrName>
                                        </p:attrNameLst>
                                      </p:cBhvr>
                                      <p:to>
                                        <p:strVal val="visible"/>
                                      </p:to>
                                    </p:set>
                                    <p:animEffect transition="in" filter="barn(inVertical)">
                                      <p:cBhvr>
                                        <p:cTn id="70" dur="500"/>
                                        <p:tgtEl>
                                          <p:spTgt spid="23"/>
                                        </p:tgtEl>
                                      </p:cBhvr>
                                    </p:animEffect>
                                  </p:childTnLst>
                                </p:cTn>
                              </p:par>
                            </p:childTnLst>
                          </p:cTn>
                        </p:par>
                      </p:childTnLst>
                    </p:cTn>
                  </p:par>
                  <p:par>
                    <p:cTn id="71" fill="hold">
                      <p:stCondLst>
                        <p:cond delay="indefinite"/>
                      </p:stCondLst>
                      <p:childTnLst>
                        <p:par>
                          <p:cTn id="72" fill="hold">
                            <p:stCondLst>
                              <p:cond delay="0"/>
                            </p:stCondLst>
                            <p:childTnLst>
                              <p:par>
                                <p:cTn id="73" presetID="10" presetClass="exit" presetSubtype="0" fill="hold" grpId="1" nodeType="clickEffect">
                                  <p:stCondLst>
                                    <p:cond delay="0"/>
                                  </p:stCondLst>
                                  <p:childTnLst>
                                    <p:animEffect transition="out" filter="fade">
                                      <p:cBhvr>
                                        <p:cTn id="74" dur="500"/>
                                        <p:tgtEl>
                                          <p:spTgt spid="23"/>
                                        </p:tgtEl>
                                      </p:cBhvr>
                                    </p:animEffect>
                                    <p:set>
                                      <p:cBhvr>
                                        <p:cTn id="75" dur="1" fill="hold">
                                          <p:stCondLst>
                                            <p:cond delay="499"/>
                                          </p:stCondLst>
                                        </p:cTn>
                                        <p:tgtEl>
                                          <p:spTgt spid="23"/>
                                        </p:tgtEl>
                                        <p:attrNameLst>
                                          <p:attrName>style.visibility</p:attrName>
                                        </p:attrNameLst>
                                      </p:cBhvr>
                                      <p:to>
                                        <p:strVal val="hidden"/>
                                      </p:to>
                                    </p:set>
                                  </p:childTnLst>
                                </p:cTn>
                              </p:par>
                            </p:childTnLst>
                          </p:cTn>
                        </p:par>
                      </p:childTnLst>
                    </p:cTn>
                  </p:par>
                  <p:par>
                    <p:cTn id="76" fill="hold">
                      <p:stCondLst>
                        <p:cond delay="indefinite"/>
                      </p:stCondLst>
                      <p:childTnLst>
                        <p:par>
                          <p:cTn id="77" fill="hold">
                            <p:stCondLst>
                              <p:cond delay="0"/>
                            </p:stCondLst>
                            <p:childTnLst>
                              <p:par>
                                <p:cTn id="78" presetID="16" presetClass="entr" presetSubtype="21" fill="hold" grpId="0" nodeType="clickEffect">
                                  <p:stCondLst>
                                    <p:cond delay="0"/>
                                  </p:stCondLst>
                                  <p:childTnLst>
                                    <p:set>
                                      <p:cBhvr>
                                        <p:cTn id="79" dur="1" fill="hold">
                                          <p:stCondLst>
                                            <p:cond delay="0"/>
                                          </p:stCondLst>
                                        </p:cTn>
                                        <p:tgtEl>
                                          <p:spTgt spid="24"/>
                                        </p:tgtEl>
                                        <p:attrNameLst>
                                          <p:attrName>style.visibility</p:attrName>
                                        </p:attrNameLst>
                                      </p:cBhvr>
                                      <p:to>
                                        <p:strVal val="visible"/>
                                      </p:to>
                                    </p:set>
                                    <p:animEffect transition="in" filter="barn(inVertical)">
                                      <p:cBhvr>
                                        <p:cTn id="80" dur="500"/>
                                        <p:tgtEl>
                                          <p:spTgt spid="24"/>
                                        </p:tgtEl>
                                      </p:cBhvr>
                                    </p:animEffect>
                                  </p:childTnLst>
                                </p:cTn>
                              </p:par>
                            </p:childTnLst>
                          </p:cTn>
                        </p:par>
                      </p:childTnLst>
                    </p:cTn>
                  </p:par>
                  <p:par>
                    <p:cTn id="81" fill="hold">
                      <p:stCondLst>
                        <p:cond delay="indefinite"/>
                      </p:stCondLst>
                      <p:childTnLst>
                        <p:par>
                          <p:cTn id="82" fill="hold">
                            <p:stCondLst>
                              <p:cond delay="0"/>
                            </p:stCondLst>
                            <p:childTnLst>
                              <p:par>
                                <p:cTn id="83" presetID="10" presetClass="exit" presetSubtype="0" fill="hold" grpId="1" nodeType="clickEffect">
                                  <p:stCondLst>
                                    <p:cond delay="0"/>
                                  </p:stCondLst>
                                  <p:childTnLst>
                                    <p:animEffect transition="out" filter="fade">
                                      <p:cBhvr>
                                        <p:cTn id="84" dur="500"/>
                                        <p:tgtEl>
                                          <p:spTgt spid="24"/>
                                        </p:tgtEl>
                                      </p:cBhvr>
                                    </p:animEffect>
                                    <p:set>
                                      <p:cBhvr>
                                        <p:cTn id="85" dur="1" fill="hold">
                                          <p:stCondLst>
                                            <p:cond delay="499"/>
                                          </p:stCondLst>
                                        </p:cTn>
                                        <p:tgtEl>
                                          <p:spTgt spid="24"/>
                                        </p:tgtEl>
                                        <p:attrNameLst>
                                          <p:attrName>style.visibility</p:attrName>
                                        </p:attrNameLst>
                                      </p:cBhvr>
                                      <p:to>
                                        <p:strVal val="hidden"/>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5" grpId="0" animBg="1"/>
      <p:bldP spid="11" grpId="0" animBg="1"/>
      <p:bldP spid="7" grpId="0" animBg="1"/>
      <p:bldP spid="15" grpId="0" animBg="1"/>
      <p:bldP spid="16" grpId="0" animBg="1"/>
      <p:bldP spid="13" grpId="0" animBg="1"/>
      <p:bldP spid="13" grpId="1" animBg="1"/>
      <p:bldP spid="20" grpId="0" animBg="1"/>
      <p:bldP spid="20" grpId="1" animBg="1"/>
      <p:bldP spid="21" grpId="0" animBg="1"/>
      <p:bldP spid="21" grpId="1" animBg="1"/>
      <p:bldP spid="23" grpId="0" animBg="1"/>
      <p:bldP spid="23" grpId="1" animBg="1"/>
      <p:bldP spid="24" grpId="0" animBg="1"/>
      <p:bldP spid="24" grpId="1" animBg="1"/>
    </p:bldLst>
  </p:timing>
</p:sld>
</file>

<file path=ppt/slides/slide1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5" name="图片 4"/>
          <p:cNvPicPr>
            <a:picLocks noChangeAspect="1"/>
          </p:cNvPicPr>
          <p:nvPr/>
        </p:nvPicPr>
        <p:blipFill rotWithShape="1">
          <a:blip r:embed="rId3" cstate="print">
            <a:extLst>
              <a:ext uri="{28A0092B-C50C-407E-A947-70E740481C1C}">
                <a14:useLocalDpi xmlns:a14="http://schemas.microsoft.com/office/drawing/2010/main" val="0"/>
              </a:ext>
            </a:extLst>
          </a:blip>
          <a:srcRect b="14402"/>
          <a:stretch>
            <a:fillRect/>
          </a:stretch>
        </p:blipFill>
        <p:spPr>
          <a:xfrm>
            <a:off x="0" y="3"/>
            <a:ext cx="12192000" cy="6858001"/>
          </a:xfrm>
          <a:prstGeom prst="rect">
            <a:avLst/>
          </a:prstGeom>
        </p:spPr>
      </p:pic>
      <p:pic>
        <p:nvPicPr>
          <p:cNvPr id="16" name="图片 15"/>
          <p:cNvPicPr>
            <a:picLocks noChangeAspect="1"/>
          </p:cNvPicPr>
          <p:nvPr/>
        </p:nvPicPr>
        <p:blipFill rotWithShape="1">
          <a:blip r:embed="rId4">
            <a:extLst>
              <a:ext uri="{28A0092B-C50C-407E-A947-70E740481C1C}">
                <a14:useLocalDpi xmlns:a14="http://schemas.microsoft.com/office/drawing/2010/main" val="0"/>
              </a:ext>
            </a:extLst>
          </a:blip>
          <a:srcRect l="70595" t="16030" r="11513" b="45820"/>
          <a:stretch>
            <a:fillRect/>
          </a:stretch>
        </p:blipFill>
        <p:spPr>
          <a:xfrm>
            <a:off x="120357" y="4642786"/>
            <a:ext cx="1645359" cy="1973452"/>
          </a:xfrm>
          <a:prstGeom prst="rect">
            <a:avLst/>
          </a:prstGeom>
        </p:spPr>
      </p:pic>
      <p:pic>
        <p:nvPicPr>
          <p:cNvPr id="17" name="图片 16"/>
          <p:cNvPicPr>
            <a:picLocks noChangeAspect="1"/>
          </p:cNvPicPr>
          <p:nvPr/>
        </p:nvPicPr>
        <p:blipFill rotWithShape="1">
          <a:blip r:embed="rId4">
            <a:extLst>
              <a:ext uri="{28A0092B-C50C-407E-A947-70E740481C1C}">
                <a14:useLocalDpi xmlns:a14="http://schemas.microsoft.com/office/drawing/2010/main" val="0"/>
              </a:ext>
            </a:extLst>
          </a:blip>
          <a:srcRect l="70595" t="60052" r="9485"/>
          <a:stretch>
            <a:fillRect/>
          </a:stretch>
        </p:blipFill>
        <p:spPr>
          <a:xfrm>
            <a:off x="1803344" y="4791048"/>
            <a:ext cx="1618032" cy="1825190"/>
          </a:xfrm>
          <a:prstGeom prst="rect">
            <a:avLst/>
          </a:prstGeom>
        </p:spPr>
      </p:pic>
      <p:graphicFrame>
        <p:nvGraphicFramePr>
          <p:cNvPr id="2" name="Table 1"/>
          <p:cNvGraphicFramePr>
            <a:graphicFrameLocks noGrp="1"/>
          </p:cNvGraphicFramePr>
          <p:nvPr>
            <p:extLst>
              <p:ext uri="{D42A27DB-BD31-4B8C-83A1-F6EECF244321}">
                <p14:modId xmlns:p14="http://schemas.microsoft.com/office/powerpoint/2010/main" val="2605125481"/>
              </p:ext>
            </p:extLst>
          </p:nvPr>
        </p:nvGraphicFramePr>
        <p:xfrm>
          <a:off x="390144" y="470746"/>
          <a:ext cx="11472672" cy="4771814"/>
        </p:xfrm>
        <a:graphic>
          <a:graphicData uri="http://schemas.openxmlformats.org/drawingml/2006/table">
            <a:tbl>
              <a:tblPr firstRow="1" bandRow="1">
                <a:tableStyleId>{5C22544A-7EE6-4342-B048-85BDC9FD1C3A}</a:tableStyleId>
              </a:tblPr>
              <a:tblGrid>
                <a:gridCol w="2682240">
                  <a:extLst>
                    <a:ext uri="{9D8B030D-6E8A-4147-A177-3AD203B41FA5}">
                      <a16:colId xmlns:a16="http://schemas.microsoft.com/office/drawing/2014/main" val="20000"/>
                    </a:ext>
                  </a:extLst>
                </a:gridCol>
                <a:gridCol w="3815228">
                  <a:extLst>
                    <a:ext uri="{9D8B030D-6E8A-4147-A177-3AD203B41FA5}">
                      <a16:colId xmlns:a16="http://schemas.microsoft.com/office/drawing/2014/main" val="20001"/>
                    </a:ext>
                  </a:extLst>
                </a:gridCol>
                <a:gridCol w="4975204">
                  <a:extLst>
                    <a:ext uri="{9D8B030D-6E8A-4147-A177-3AD203B41FA5}">
                      <a16:colId xmlns:a16="http://schemas.microsoft.com/office/drawing/2014/main" val="20002"/>
                    </a:ext>
                  </a:extLst>
                </a:gridCol>
              </a:tblGrid>
              <a:tr h="883669">
                <a:tc>
                  <a:txBody>
                    <a:bodyPr/>
                    <a:lstStyle/>
                    <a:p>
                      <a:pPr algn="just"/>
                      <a:endParaRPr lang="en-US" dirty="0"/>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B w="12700" cap="flat" cmpd="sng" algn="ctr">
                      <a:solidFill>
                        <a:schemeClr val="tx1"/>
                      </a:solidFill>
                      <a:prstDash val="solid"/>
                      <a:round/>
                      <a:headEnd type="none" w="med" len="med"/>
                      <a:tailEnd type="none" w="med" len="med"/>
                    </a:lnB>
                  </a:tcPr>
                </a:tc>
                <a:tc>
                  <a:txBody>
                    <a:bodyPr/>
                    <a:lstStyle/>
                    <a:p>
                      <a:pPr algn="ctr"/>
                      <a:r>
                        <a:rPr lang="en-US" sz="2400" dirty="0" err="1">
                          <a:latin typeface="Times New Roman" pitchFamily="18" charset="0"/>
                          <a:cs typeface="Times New Roman" pitchFamily="18" charset="0"/>
                        </a:rPr>
                        <a:t>Ẩn</a:t>
                      </a:r>
                      <a:r>
                        <a:rPr lang="en-US" sz="2400" baseline="0" dirty="0">
                          <a:latin typeface="Times New Roman" pitchFamily="18" charset="0"/>
                          <a:cs typeface="Times New Roman" pitchFamily="18" charset="0"/>
                        </a:rPr>
                        <a:t> </a:t>
                      </a:r>
                      <a:r>
                        <a:rPr lang="en-US" sz="2400" baseline="0" dirty="0" err="1">
                          <a:latin typeface="Times New Roman" pitchFamily="18" charset="0"/>
                          <a:cs typeface="Times New Roman" pitchFamily="18" charset="0"/>
                        </a:rPr>
                        <a:t>dụ</a:t>
                      </a:r>
                      <a:endParaRPr lang="en-US" sz="2400" dirty="0">
                        <a:latin typeface="Times New Roman" pitchFamily="18" charset="0"/>
                        <a:cs typeface="Times New Roman" pitchFamily="18" charset="0"/>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B w="12700" cap="flat" cmpd="sng" algn="ctr">
                      <a:solidFill>
                        <a:schemeClr val="tx1"/>
                      </a:solidFill>
                      <a:prstDash val="solid"/>
                      <a:round/>
                      <a:headEnd type="none" w="med" len="med"/>
                      <a:tailEnd type="none" w="med" len="med"/>
                    </a:lnB>
                  </a:tcPr>
                </a:tc>
                <a:tc>
                  <a:txBody>
                    <a:bodyPr/>
                    <a:lstStyle/>
                    <a:p>
                      <a:pPr algn="just"/>
                      <a:r>
                        <a:rPr lang="en-US" sz="2400" dirty="0">
                          <a:latin typeface="Times New Roman" pitchFamily="18" charset="0"/>
                          <a:cs typeface="Times New Roman" pitchFamily="18" charset="0"/>
                        </a:rPr>
                        <a:t>So </a:t>
                      </a:r>
                      <a:r>
                        <a:rPr lang="en-US" sz="2400" dirty="0" err="1">
                          <a:latin typeface="Times New Roman" pitchFamily="18" charset="0"/>
                          <a:cs typeface="Times New Roman" pitchFamily="18" charset="0"/>
                        </a:rPr>
                        <a:t>sánh</a:t>
                      </a:r>
                      <a:endParaRPr lang="en-US" sz="2400" dirty="0">
                        <a:latin typeface="Times New Roman" pitchFamily="18" charset="0"/>
                        <a:cs typeface="Times New Roman" pitchFamily="18" charset="0"/>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B w="12700" cap="flat" cmpd="sng" algn="ctr">
                      <a:solidFill>
                        <a:schemeClr val="tx1"/>
                      </a:solidFill>
                      <a:prstDash val="solid"/>
                      <a:round/>
                      <a:headEnd type="none" w="med" len="med"/>
                      <a:tailEnd type="none" w="med" len="med"/>
                    </a:lnB>
                  </a:tcPr>
                </a:tc>
                <a:extLst>
                  <a:ext uri="{0D108BD9-81ED-4DB2-BD59-A6C34878D82A}">
                    <a16:rowId xmlns:a16="http://schemas.microsoft.com/office/drawing/2014/main" val="10000"/>
                  </a:ext>
                </a:extLst>
              </a:tr>
              <a:tr h="1590605">
                <a:tc>
                  <a:txBody>
                    <a:bodyPr/>
                    <a:lstStyle/>
                    <a:p>
                      <a:pPr algn="just"/>
                      <a:r>
                        <a:rPr lang="en-US" sz="2400" dirty="0" err="1">
                          <a:latin typeface="Times New Roman" pitchFamily="18" charset="0"/>
                          <a:cs typeface="Times New Roman" pitchFamily="18" charset="0"/>
                        </a:rPr>
                        <a:t>Giống</a:t>
                      </a:r>
                      <a:r>
                        <a:rPr lang="en-US" sz="2400" dirty="0">
                          <a:latin typeface="Times New Roman" pitchFamily="18" charset="0"/>
                          <a:cs typeface="Times New Roman" pitchFamily="18" charset="0"/>
                        </a:rPr>
                        <a:t> </a:t>
                      </a:r>
                      <a:r>
                        <a:rPr lang="en-US" sz="2400" dirty="0" err="1">
                          <a:latin typeface="Times New Roman" pitchFamily="18" charset="0"/>
                          <a:cs typeface="Times New Roman" pitchFamily="18" charset="0"/>
                        </a:rPr>
                        <a:t>nhau</a:t>
                      </a:r>
                      <a:endParaRPr lang="en-US" sz="2400" dirty="0">
                        <a:latin typeface="Times New Roman" pitchFamily="18" charset="0"/>
                        <a:cs typeface="Times New Roman" pitchFamily="18" charset="0"/>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accent2">
                        <a:lumMod val="20000"/>
                        <a:lumOff val="80000"/>
                      </a:schemeClr>
                    </a:solidFill>
                  </a:tcPr>
                </a:tc>
                <a:tc gridSpan="2">
                  <a:txBody>
                    <a:bodyPr/>
                    <a:lstStyle/>
                    <a:p>
                      <a:pPr algn="just"/>
                      <a:endParaRPr lang="en-US" sz="2400" dirty="0">
                        <a:latin typeface="Times New Roman" pitchFamily="18" charset="0"/>
                        <a:cs typeface="Times New Roman" pitchFamily="18" charset="0"/>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accent2">
                        <a:lumMod val="20000"/>
                        <a:lumOff val="80000"/>
                      </a:schemeClr>
                    </a:solidFill>
                  </a:tcPr>
                </a:tc>
                <a:tc hMerge="1">
                  <a:txBody>
                    <a:bodyPr/>
                    <a:lstStyle/>
                    <a:p>
                      <a:endParaRPr lang="en-US"/>
                    </a:p>
                  </a:txBody>
                  <a:tcPr/>
                </a:tc>
                <a:extLst>
                  <a:ext uri="{0D108BD9-81ED-4DB2-BD59-A6C34878D82A}">
                    <a16:rowId xmlns:a16="http://schemas.microsoft.com/office/drawing/2014/main" val="10001"/>
                  </a:ext>
                </a:extLst>
              </a:tr>
              <a:tr h="2297540">
                <a:tc>
                  <a:txBody>
                    <a:bodyPr/>
                    <a:lstStyle/>
                    <a:p>
                      <a:pPr algn="just"/>
                      <a:r>
                        <a:rPr lang="en-US" sz="2400" dirty="0" err="1">
                          <a:latin typeface="Times New Roman" pitchFamily="18" charset="0"/>
                          <a:cs typeface="Times New Roman" pitchFamily="18" charset="0"/>
                        </a:rPr>
                        <a:t>Khác</a:t>
                      </a:r>
                      <a:r>
                        <a:rPr lang="en-US" sz="2400" baseline="0" dirty="0">
                          <a:latin typeface="Times New Roman" pitchFamily="18" charset="0"/>
                          <a:cs typeface="Times New Roman" pitchFamily="18" charset="0"/>
                        </a:rPr>
                        <a:t> </a:t>
                      </a:r>
                      <a:r>
                        <a:rPr lang="en-US" sz="2400" baseline="0" dirty="0" err="1">
                          <a:latin typeface="Times New Roman" pitchFamily="18" charset="0"/>
                          <a:cs typeface="Times New Roman" pitchFamily="18" charset="0"/>
                        </a:rPr>
                        <a:t>nhau</a:t>
                      </a:r>
                      <a:endParaRPr lang="en-US" sz="2400" dirty="0">
                        <a:latin typeface="Times New Roman" pitchFamily="18" charset="0"/>
                        <a:cs typeface="Times New Roman" pitchFamily="18" charset="0"/>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tx2">
                        <a:lumMod val="20000"/>
                        <a:lumOff val="80000"/>
                      </a:schemeClr>
                    </a:solidFill>
                  </a:tcPr>
                </a:tc>
                <a:tc>
                  <a:txBody>
                    <a:bodyPr/>
                    <a:lstStyle/>
                    <a:p>
                      <a:pPr marL="0" indent="0" algn="just">
                        <a:buFontTx/>
                        <a:buNone/>
                      </a:pPr>
                      <a:endParaRPr lang="en-US" sz="2400" dirty="0">
                        <a:latin typeface="Times New Roman" pitchFamily="18" charset="0"/>
                        <a:cs typeface="Times New Roman" pitchFamily="18" charset="0"/>
                      </a:endParaRPr>
                    </a:p>
                    <a:p>
                      <a:pPr marL="0" indent="0" algn="just">
                        <a:buFontTx/>
                        <a:buNone/>
                      </a:pPr>
                      <a:endParaRPr lang="vi-VN" sz="2400" b="0" i="1" dirty="0">
                        <a:solidFill>
                          <a:srgbClr val="000000"/>
                        </a:solidFill>
                        <a:effectLst/>
                        <a:latin typeface="+mj-lt"/>
                      </a:endParaRPr>
                    </a:p>
                    <a:p>
                      <a:pPr marL="0" indent="0" algn="just">
                        <a:buFontTx/>
                        <a:buNone/>
                      </a:pPr>
                      <a:endParaRPr lang="en-US" sz="2400" dirty="0">
                        <a:latin typeface="+mj-lt"/>
                        <a:cs typeface="Times New Roman" pitchFamily="18" charset="0"/>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tx2">
                        <a:lumMod val="20000"/>
                        <a:lumOff val="80000"/>
                      </a:schemeClr>
                    </a:solidFill>
                  </a:tcPr>
                </a:tc>
                <a:tc>
                  <a:txBody>
                    <a:bodyPr/>
                    <a:lstStyle/>
                    <a:p>
                      <a:pPr algn="just"/>
                      <a:r>
                        <a:rPr lang="vi-VN" sz="2400" b="0" i="0" dirty="0">
                          <a:solidFill>
                            <a:srgbClr val="262626"/>
                          </a:solidFill>
                          <a:effectLst/>
                          <a:latin typeface="Times New Roman" pitchFamily="18" charset="0"/>
                          <a:cs typeface="Times New Roman" pitchFamily="18" charset="0"/>
                        </a:rPr>
                        <a:t> </a:t>
                      </a:r>
                      <a:endParaRPr lang="en-US" sz="2400" dirty="0">
                        <a:latin typeface="Times New Roman" pitchFamily="18" charset="0"/>
                        <a:cs typeface="Times New Roman" pitchFamily="18" charset="0"/>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tx2">
                        <a:lumMod val="20000"/>
                        <a:lumOff val="80000"/>
                      </a:schemeClr>
                    </a:solidFill>
                  </a:tcPr>
                </a:tc>
                <a:extLst>
                  <a:ext uri="{0D108BD9-81ED-4DB2-BD59-A6C34878D82A}">
                    <a16:rowId xmlns:a16="http://schemas.microsoft.com/office/drawing/2014/main" val="10002"/>
                  </a:ext>
                </a:extLst>
              </a:tr>
            </a:tbl>
          </a:graphicData>
        </a:graphic>
      </p:graphicFrame>
    </p:spTree>
  </p:cSld>
  <p:clrMapOvr>
    <a:masterClrMapping/>
  </p:clrMapOvr>
  <mc:AlternateContent xmlns:mc="http://schemas.openxmlformats.org/markup-compatibility/2006" xmlns:p14="http://schemas.microsoft.com/office/powerpoint/2010/main">
    <mc:Choice Requires="p14">
      <p:transition spd="slow" p14:dur="2500">
        <p:checker/>
      </p:transition>
    </mc:Choice>
    <mc:Fallback xmlns="">
      <p:transition spd="slow">
        <p:checker/>
      </p:transition>
    </mc:Fallback>
  </mc:AlternateContent>
</p:sld>
</file>

<file path=ppt/slides/slide1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5" name="图片 4"/>
          <p:cNvPicPr>
            <a:picLocks noChangeAspect="1"/>
          </p:cNvPicPr>
          <p:nvPr/>
        </p:nvPicPr>
        <p:blipFill rotWithShape="1">
          <a:blip r:embed="rId3" cstate="print">
            <a:extLst>
              <a:ext uri="{28A0092B-C50C-407E-A947-70E740481C1C}">
                <a14:useLocalDpi xmlns:a14="http://schemas.microsoft.com/office/drawing/2010/main" val="0"/>
              </a:ext>
            </a:extLst>
          </a:blip>
          <a:srcRect b="14402"/>
          <a:stretch>
            <a:fillRect/>
          </a:stretch>
        </p:blipFill>
        <p:spPr>
          <a:xfrm>
            <a:off x="0" y="3"/>
            <a:ext cx="12192000" cy="6858001"/>
          </a:xfrm>
          <a:prstGeom prst="rect">
            <a:avLst/>
          </a:prstGeom>
        </p:spPr>
      </p:pic>
      <p:pic>
        <p:nvPicPr>
          <p:cNvPr id="16" name="图片 15"/>
          <p:cNvPicPr>
            <a:picLocks noChangeAspect="1"/>
          </p:cNvPicPr>
          <p:nvPr/>
        </p:nvPicPr>
        <p:blipFill rotWithShape="1">
          <a:blip r:embed="rId4">
            <a:extLst>
              <a:ext uri="{28A0092B-C50C-407E-A947-70E740481C1C}">
                <a14:useLocalDpi xmlns:a14="http://schemas.microsoft.com/office/drawing/2010/main" val="0"/>
              </a:ext>
            </a:extLst>
          </a:blip>
          <a:srcRect l="70595" t="16030" r="11513" b="45820"/>
          <a:stretch>
            <a:fillRect/>
          </a:stretch>
        </p:blipFill>
        <p:spPr>
          <a:xfrm>
            <a:off x="120357" y="4642786"/>
            <a:ext cx="1645359" cy="1973452"/>
          </a:xfrm>
          <a:prstGeom prst="rect">
            <a:avLst/>
          </a:prstGeom>
        </p:spPr>
      </p:pic>
      <p:pic>
        <p:nvPicPr>
          <p:cNvPr id="17" name="图片 16"/>
          <p:cNvPicPr>
            <a:picLocks noChangeAspect="1"/>
          </p:cNvPicPr>
          <p:nvPr/>
        </p:nvPicPr>
        <p:blipFill rotWithShape="1">
          <a:blip r:embed="rId4">
            <a:extLst>
              <a:ext uri="{28A0092B-C50C-407E-A947-70E740481C1C}">
                <a14:useLocalDpi xmlns:a14="http://schemas.microsoft.com/office/drawing/2010/main" val="0"/>
              </a:ext>
            </a:extLst>
          </a:blip>
          <a:srcRect l="70595" t="60052" r="9485"/>
          <a:stretch>
            <a:fillRect/>
          </a:stretch>
        </p:blipFill>
        <p:spPr>
          <a:xfrm>
            <a:off x="1803344" y="4791048"/>
            <a:ext cx="1618032" cy="1825190"/>
          </a:xfrm>
          <a:prstGeom prst="rect">
            <a:avLst/>
          </a:prstGeom>
        </p:spPr>
      </p:pic>
      <p:graphicFrame>
        <p:nvGraphicFramePr>
          <p:cNvPr id="2" name="Table 1"/>
          <p:cNvGraphicFramePr>
            <a:graphicFrameLocks noGrp="1"/>
          </p:cNvGraphicFramePr>
          <p:nvPr>
            <p:extLst>
              <p:ext uri="{D42A27DB-BD31-4B8C-83A1-F6EECF244321}">
                <p14:modId xmlns:p14="http://schemas.microsoft.com/office/powerpoint/2010/main" val="106466101"/>
              </p:ext>
            </p:extLst>
          </p:nvPr>
        </p:nvGraphicFramePr>
        <p:xfrm>
          <a:off x="560832" y="470746"/>
          <a:ext cx="11301984" cy="5394960"/>
        </p:xfrm>
        <a:graphic>
          <a:graphicData uri="http://schemas.openxmlformats.org/drawingml/2006/table">
            <a:tbl>
              <a:tblPr firstRow="1" bandRow="1">
                <a:tableStyleId>{5C22544A-7EE6-4342-B048-85BDC9FD1C3A}</a:tableStyleId>
              </a:tblPr>
              <a:tblGrid>
                <a:gridCol w="1304544">
                  <a:extLst>
                    <a:ext uri="{9D8B030D-6E8A-4147-A177-3AD203B41FA5}">
                      <a16:colId xmlns:a16="http://schemas.microsoft.com/office/drawing/2014/main" val="20000"/>
                    </a:ext>
                  </a:extLst>
                </a:gridCol>
                <a:gridCol w="5096256">
                  <a:extLst>
                    <a:ext uri="{9D8B030D-6E8A-4147-A177-3AD203B41FA5}">
                      <a16:colId xmlns:a16="http://schemas.microsoft.com/office/drawing/2014/main" val="20001"/>
                    </a:ext>
                  </a:extLst>
                </a:gridCol>
                <a:gridCol w="4901184">
                  <a:extLst>
                    <a:ext uri="{9D8B030D-6E8A-4147-A177-3AD203B41FA5}">
                      <a16:colId xmlns:a16="http://schemas.microsoft.com/office/drawing/2014/main" val="20002"/>
                    </a:ext>
                  </a:extLst>
                </a:gridCol>
              </a:tblGrid>
              <a:tr h="370840">
                <a:tc>
                  <a:txBody>
                    <a:bodyPr/>
                    <a:lstStyle/>
                    <a:p>
                      <a:pPr algn="just"/>
                      <a:endParaRPr lang="en-US" dirty="0"/>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B w="12700" cap="flat" cmpd="sng" algn="ctr">
                      <a:solidFill>
                        <a:schemeClr val="tx1"/>
                      </a:solidFill>
                      <a:prstDash val="solid"/>
                      <a:round/>
                      <a:headEnd type="none" w="med" len="med"/>
                      <a:tailEnd type="none" w="med" len="med"/>
                    </a:lnB>
                  </a:tcPr>
                </a:tc>
                <a:tc>
                  <a:txBody>
                    <a:bodyPr/>
                    <a:lstStyle/>
                    <a:p>
                      <a:pPr algn="ctr"/>
                      <a:r>
                        <a:rPr lang="en-US" sz="2400" dirty="0" err="1">
                          <a:latin typeface="Times New Roman" pitchFamily="18" charset="0"/>
                          <a:cs typeface="Times New Roman" pitchFamily="18" charset="0"/>
                        </a:rPr>
                        <a:t>Ẩn</a:t>
                      </a:r>
                      <a:r>
                        <a:rPr lang="en-US" sz="2400" baseline="0" dirty="0">
                          <a:latin typeface="Times New Roman" pitchFamily="18" charset="0"/>
                          <a:cs typeface="Times New Roman" pitchFamily="18" charset="0"/>
                        </a:rPr>
                        <a:t> </a:t>
                      </a:r>
                      <a:r>
                        <a:rPr lang="en-US" sz="2400" baseline="0" dirty="0" err="1">
                          <a:latin typeface="Times New Roman" pitchFamily="18" charset="0"/>
                          <a:cs typeface="Times New Roman" pitchFamily="18" charset="0"/>
                        </a:rPr>
                        <a:t>dụ</a:t>
                      </a:r>
                      <a:endParaRPr lang="en-US" sz="2400" dirty="0">
                        <a:latin typeface="Times New Roman" pitchFamily="18" charset="0"/>
                        <a:cs typeface="Times New Roman" pitchFamily="18" charset="0"/>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B w="12700" cap="flat" cmpd="sng" algn="ctr">
                      <a:solidFill>
                        <a:schemeClr val="tx1"/>
                      </a:solidFill>
                      <a:prstDash val="solid"/>
                      <a:round/>
                      <a:headEnd type="none" w="med" len="med"/>
                      <a:tailEnd type="none" w="med" len="med"/>
                    </a:lnB>
                  </a:tcPr>
                </a:tc>
                <a:tc>
                  <a:txBody>
                    <a:bodyPr/>
                    <a:lstStyle/>
                    <a:p>
                      <a:pPr algn="just"/>
                      <a:r>
                        <a:rPr lang="en-US" sz="2400" dirty="0">
                          <a:latin typeface="Times New Roman" pitchFamily="18" charset="0"/>
                          <a:cs typeface="Times New Roman" pitchFamily="18" charset="0"/>
                        </a:rPr>
                        <a:t>So </a:t>
                      </a:r>
                      <a:r>
                        <a:rPr lang="en-US" sz="2400" dirty="0" err="1">
                          <a:latin typeface="Times New Roman" pitchFamily="18" charset="0"/>
                          <a:cs typeface="Times New Roman" pitchFamily="18" charset="0"/>
                        </a:rPr>
                        <a:t>sánh</a:t>
                      </a:r>
                      <a:endParaRPr lang="en-US" sz="2400" dirty="0">
                        <a:latin typeface="Times New Roman" pitchFamily="18" charset="0"/>
                        <a:cs typeface="Times New Roman" pitchFamily="18" charset="0"/>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B w="12700" cap="flat" cmpd="sng" algn="ctr">
                      <a:solidFill>
                        <a:schemeClr val="tx1"/>
                      </a:solidFill>
                      <a:prstDash val="solid"/>
                      <a:round/>
                      <a:headEnd type="none" w="med" len="med"/>
                      <a:tailEnd type="none" w="med" len="med"/>
                    </a:lnB>
                  </a:tcPr>
                </a:tc>
                <a:extLst>
                  <a:ext uri="{0D108BD9-81ED-4DB2-BD59-A6C34878D82A}">
                    <a16:rowId xmlns:a16="http://schemas.microsoft.com/office/drawing/2014/main" val="10000"/>
                  </a:ext>
                </a:extLst>
              </a:tr>
              <a:tr h="370840">
                <a:tc>
                  <a:txBody>
                    <a:bodyPr/>
                    <a:lstStyle/>
                    <a:p>
                      <a:pPr algn="just"/>
                      <a:r>
                        <a:rPr lang="en-US" sz="2400" dirty="0" err="1">
                          <a:latin typeface="Times New Roman" pitchFamily="18" charset="0"/>
                          <a:cs typeface="Times New Roman" pitchFamily="18" charset="0"/>
                        </a:rPr>
                        <a:t>Giống</a:t>
                      </a:r>
                      <a:r>
                        <a:rPr lang="en-US" sz="2400" dirty="0">
                          <a:latin typeface="Times New Roman" pitchFamily="18" charset="0"/>
                          <a:cs typeface="Times New Roman" pitchFamily="18" charset="0"/>
                        </a:rPr>
                        <a:t> </a:t>
                      </a:r>
                      <a:r>
                        <a:rPr lang="en-US" sz="2400" dirty="0" err="1">
                          <a:latin typeface="Times New Roman" pitchFamily="18" charset="0"/>
                          <a:cs typeface="Times New Roman" pitchFamily="18" charset="0"/>
                        </a:rPr>
                        <a:t>nhau</a:t>
                      </a:r>
                      <a:endParaRPr lang="en-US" sz="2400" dirty="0">
                        <a:latin typeface="Times New Roman" pitchFamily="18" charset="0"/>
                        <a:cs typeface="Times New Roman" pitchFamily="18" charset="0"/>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accent2">
                        <a:lumMod val="20000"/>
                        <a:lumOff val="80000"/>
                      </a:schemeClr>
                    </a:solidFill>
                  </a:tcPr>
                </a:tc>
                <a:tc gridSpan="2">
                  <a:txBody>
                    <a:bodyPr/>
                    <a:lstStyle/>
                    <a:p>
                      <a:pPr algn="just"/>
                      <a:r>
                        <a:rPr lang="en-US" sz="2400" b="0" i="0" dirty="0">
                          <a:solidFill>
                            <a:srgbClr val="262626"/>
                          </a:solidFill>
                          <a:effectLst/>
                          <a:latin typeface="Times New Roman" pitchFamily="18" charset="0"/>
                          <a:cs typeface="Times New Roman" pitchFamily="18" charset="0"/>
                        </a:rPr>
                        <a:t>Đ</a:t>
                      </a:r>
                      <a:r>
                        <a:rPr lang="vi-VN" sz="2400" b="0" i="0" dirty="0">
                          <a:solidFill>
                            <a:srgbClr val="262626"/>
                          </a:solidFill>
                          <a:effectLst/>
                          <a:latin typeface="Times New Roman" pitchFamily="18" charset="0"/>
                          <a:cs typeface="Times New Roman" pitchFamily="18" charset="0"/>
                        </a:rPr>
                        <a:t>ều dựa trên cơ sở liên tưởng những nét tương đồng giữa các sự vật, sự việc khác nhau.</a:t>
                      </a:r>
                      <a:endParaRPr lang="en-US" sz="2400" dirty="0">
                        <a:latin typeface="Times New Roman" pitchFamily="18" charset="0"/>
                        <a:cs typeface="Times New Roman" pitchFamily="18" charset="0"/>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accent2">
                        <a:lumMod val="20000"/>
                        <a:lumOff val="80000"/>
                      </a:schemeClr>
                    </a:solidFill>
                  </a:tcPr>
                </a:tc>
                <a:tc hMerge="1">
                  <a:txBody>
                    <a:bodyPr/>
                    <a:lstStyle/>
                    <a:p>
                      <a:endParaRPr lang="en-US"/>
                    </a:p>
                  </a:txBody>
                  <a:tcPr/>
                </a:tc>
                <a:extLst>
                  <a:ext uri="{0D108BD9-81ED-4DB2-BD59-A6C34878D82A}">
                    <a16:rowId xmlns:a16="http://schemas.microsoft.com/office/drawing/2014/main" val="10001"/>
                  </a:ext>
                </a:extLst>
              </a:tr>
              <a:tr h="370840">
                <a:tc>
                  <a:txBody>
                    <a:bodyPr/>
                    <a:lstStyle/>
                    <a:p>
                      <a:pPr algn="just"/>
                      <a:r>
                        <a:rPr lang="en-US" sz="2400" dirty="0" err="1">
                          <a:latin typeface="Times New Roman" pitchFamily="18" charset="0"/>
                          <a:cs typeface="Times New Roman" pitchFamily="18" charset="0"/>
                        </a:rPr>
                        <a:t>Khác</a:t>
                      </a:r>
                      <a:r>
                        <a:rPr lang="en-US" sz="2400" baseline="0" dirty="0">
                          <a:latin typeface="Times New Roman" pitchFamily="18" charset="0"/>
                          <a:cs typeface="Times New Roman" pitchFamily="18" charset="0"/>
                        </a:rPr>
                        <a:t> </a:t>
                      </a:r>
                      <a:r>
                        <a:rPr lang="en-US" sz="2400" baseline="0" dirty="0" err="1">
                          <a:latin typeface="Times New Roman" pitchFamily="18" charset="0"/>
                          <a:cs typeface="Times New Roman" pitchFamily="18" charset="0"/>
                        </a:rPr>
                        <a:t>nhau</a:t>
                      </a:r>
                      <a:endParaRPr lang="en-US" sz="2400" dirty="0">
                        <a:latin typeface="Times New Roman" pitchFamily="18" charset="0"/>
                        <a:cs typeface="Times New Roman" pitchFamily="18" charset="0"/>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tx2">
                        <a:lumMod val="20000"/>
                        <a:lumOff val="80000"/>
                      </a:schemeClr>
                    </a:solidFill>
                  </a:tcPr>
                </a:tc>
                <a:tc>
                  <a:txBody>
                    <a:bodyPr/>
                    <a:lstStyle/>
                    <a:p>
                      <a:pPr algn="just"/>
                      <a:r>
                        <a:rPr lang="en-US" sz="2400" dirty="0">
                          <a:latin typeface="Times New Roman" pitchFamily="18" charset="0"/>
                          <a:cs typeface="Times New Roman" pitchFamily="18" charset="0"/>
                        </a:rPr>
                        <a:t>- </a:t>
                      </a:r>
                      <a:r>
                        <a:rPr lang="vi-VN" sz="2400" dirty="0">
                          <a:latin typeface="Times New Roman" pitchFamily="18" charset="0"/>
                          <a:cs typeface="Times New Roman" pitchFamily="18" charset="0"/>
                        </a:rPr>
                        <a:t>So sánh thường cần đến từ so sánh hoặc dấu hiệu nhận biết phân biệt giữa các vế so sánh và vế được so sánh</a:t>
                      </a:r>
                      <a:r>
                        <a:rPr lang="en-US" sz="2400" dirty="0">
                          <a:latin typeface="Times New Roman" pitchFamily="18" charset="0"/>
                          <a:cs typeface="Times New Roman" pitchFamily="18" charset="0"/>
                        </a:rPr>
                        <a:t>.</a:t>
                      </a:r>
                      <a:r>
                        <a:rPr lang="en-US" sz="2400" baseline="0" dirty="0">
                          <a:latin typeface="Times New Roman" pitchFamily="18" charset="0"/>
                          <a:cs typeface="Times New Roman" pitchFamily="18" charset="0"/>
                        </a:rPr>
                        <a:t> </a:t>
                      </a:r>
                    </a:p>
                    <a:p>
                      <a:pPr algn="just"/>
                      <a:endParaRPr lang="en-US" sz="2400" dirty="0">
                        <a:latin typeface="Times New Roman" pitchFamily="18" charset="0"/>
                        <a:cs typeface="Times New Roman" pitchFamily="18" charset="0"/>
                      </a:endParaRPr>
                    </a:p>
                    <a:p>
                      <a:pPr marL="342900" indent="-342900" algn="just">
                        <a:buFontTx/>
                        <a:buChar char="-"/>
                      </a:pPr>
                      <a:r>
                        <a:rPr lang="vi-VN" sz="2400" dirty="0">
                          <a:latin typeface="Times New Roman" pitchFamily="18" charset="0"/>
                          <a:cs typeface="Times New Roman" pitchFamily="18" charset="0"/>
                        </a:rPr>
                        <a:t>So sánh có thể ngang bằng hoặc không ngang bằng.</a:t>
                      </a:r>
                      <a:endParaRPr lang="en-US" sz="2400" dirty="0">
                        <a:latin typeface="Times New Roman" pitchFamily="18" charset="0"/>
                        <a:cs typeface="Times New Roman" pitchFamily="18" charset="0"/>
                      </a:endParaRPr>
                    </a:p>
                    <a:p>
                      <a:pPr marL="0" indent="0" algn="just">
                        <a:buFontTx/>
                        <a:buNone/>
                      </a:pPr>
                      <a:endParaRPr lang="en-US" sz="2400" dirty="0">
                        <a:latin typeface="Times New Roman" pitchFamily="18" charset="0"/>
                        <a:cs typeface="Times New Roman" pitchFamily="18" charset="0"/>
                      </a:endParaRPr>
                    </a:p>
                    <a:p>
                      <a:pPr marL="0" indent="0" algn="just">
                        <a:buFontTx/>
                        <a:buNone/>
                      </a:pPr>
                      <a:r>
                        <a:rPr lang="en-US" sz="2400" dirty="0" err="1">
                          <a:latin typeface="Times New Roman" pitchFamily="18" charset="0"/>
                          <a:cs typeface="Times New Roman" pitchFamily="18" charset="0"/>
                        </a:rPr>
                        <a:t>Ví</a:t>
                      </a:r>
                      <a:r>
                        <a:rPr lang="en-US" sz="2400" baseline="0" dirty="0">
                          <a:latin typeface="Times New Roman" pitchFamily="18" charset="0"/>
                          <a:cs typeface="Times New Roman" pitchFamily="18" charset="0"/>
                        </a:rPr>
                        <a:t> </a:t>
                      </a:r>
                      <a:r>
                        <a:rPr lang="en-US" sz="2400" baseline="0" dirty="0" err="1">
                          <a:latin typeface="Times New Roman" pitchFamily="18" charset="0"/>
                          <a:cs typeface="Times New Roman" pitchFamily="18" charset="0"/>
                        </a:rPr>
                        <a:t>dụ</a:t>
                      </a:r>
                      <a:r>
                        <a:rPr lang="en-US" sz="2400" baseline="0" dirty="0">
                          <a:latin typeface="Times New Roman" pitchFamily="18" charset="0"/>
                          <a:cs typeface="Times New Roman" pitchFamily="18" charset="0"/>
                        </a:rPr>
                        <a:t>:</a:t>
                      </a:r>
                    </a:p>
                    <a:p>
                      <a:pPr algn="ctr" fontAlgn="base"/>
                      <a:r>
                        <a:rPr lang="vi-VN" sz="2400" b="0" i="1" dirty="0">
                          <a:solidFill>
                            <a:srgbClr val="000000"/>
                          </a:solidFill>
                          <a:effectLst/>
                          <a:latin typeface="+mj-lt"/>
                        </a:rPr>
                        <a:t>Hồ Chí Minh – Người là con sông lớn</a:t>
                      </a:r>
                    </a:p>
                    <a:p>
                      <a:pPr algn="ctr" fontAlgn="base"/>
                      <a:r>
                        <a:rPr lang="vi-VN" sz="2400" b="0" i="1" dirty="0">
                          <a:solidFill>
                            <a:srgbClr val="000000"/>
                          </a:solidFill>
                          <a:effectLst/>
                          <a:latin typeface="+mj-lt"/>
                        </a:rPr>
                        <a:t>Người là mặt trời, Người là mặt trăng.</a:t>
                      </a:r>
                    </a:p>
                    <a:p>
                      <a:pPr marL="0" indent="0" algn="just">
                        <a:buFontTx/>
                        <a:buNone/>
                      </a:pPr>
                      <a:endParaRPr lang="en-US" sz="2400" dirty="0">
                        <a:latin typeface="+mj-lt"/>
                        <a:cs typeface="Times New Roman" pitchFamily="18" charset="0"/>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tx2">
                        <a:lumMod val="20000"/>
                        <a:lumOff val="80000"/>
                      </a:schemeClr>
                    </a:solidFill>
                  </a:tcPr>
                </a:tc>
                <a:tc>
                  <a:txBody>
                    <a:bodyPr/>
                    <a:lstStyle/>
                    <a:p>
                      <a:pPr algn="just"/>
                      <a:r>
                        <a:rPr lang="vi-VN" sz="2400" b="0" i="0" dirty="0">
                          <a:solidFill>
                            <a:srgbClr val="262626"/>
                          </a:solidFill>
                          <a:effectLst/>
                          <a:latin typeface="Times New Roman" pitchFamily="18" charset="0"/>
                          <a:cs typeface="Times New Roman" pitchFamily="18" charset="0"/>
                        </a:rPr>
                        <a:t> </a:t>
                      </a:r>
                      <a:r>
                        <a:rPr lang="en-US" sz="2400" b="0" i="0" dirty="0">
                          <a:solidFill>
                            <a:srgbClr val="262626"/>
                          </a:solidFill>
                          <a:effectLst/>
                          <a:latin typeface="Times New Roman" pitchFamily="18" charset="0"/>
                          <a:cs typeface="Times New Roman" pitchFamily="18" charset="0"/>
                        </a:rPr>
                        <a:t>- </a:t>
                      </a:r>
                      <a:r>
                        <a:rPr lang="vi-VN" sz="2400" b="0" i="0" dirty="0">
                          <a:solidFill>
                            <a:srgbClr val="262626"/>
                          </a:solidFill>
                          <a:effectLst/>
                          <a:latin typeface="Times New Roman" pitchFamily="18" charset="0"/>
                          <a:cs typeface="Times New Roman" pitchFamily="18" charset="0"/>
                        </a:rPr>
                        <a:t>Ẩn dụ không cần từ hay dấu câu phân biệt giữa các sự vật sự việc được nêu ra. </a:t>
                      </a:r>
                      <a:endParaRPr lang="en-US" sz="2400" b="0" i="0" dirty="0">
                        <a:solidFill>
                          <a:srgbClr val="262626"/>
                        </a:solidFill>
                        <a:effectLst/>
                        <a:latin typeface="Times New Roman" pitchFamily="18" charset="0"/>
                        <a:cs typeface="Times New Roman" pitchFamily="18" charset="0"/>
                      </a:endParaRPr>
                    </a:p>
                    <a:p>
                      <a:pPr algn="just"/>
                      <a:endParaRPr lang="en-US" sz="2400" b="0" i="0" dirty="0">
                        <a:solidFill>
                          <a:srgbClr val="262626"/>
                        </a:solidFill>
                        <a:effectLst/>
                        <a:latin typeface="Times New Roman" pitchFamily="18" charset="0"/>
                        <a:cs typeface="Times New Roman" pitchFamily="18" charset="0"/>
                      </a:endParaRPr>
                    </a:p>
                    <a:p>
                      <a:pPr marL="342900" indent="-342900" algn="just">
                        <a:buFontTx/>
                        <a:buChar char="-"/>
                      </a:pPr>
                      <a:r>
                        <a:rPr lang="vi-VN" sz="2400" b="0" i="0" dirty="0">
                          <a:solidFill>
                            <a:srgbClr val="262626"/>
                          </a:solidFill>
                          <a:effectLst/>
                          <a:latin typeface="Times New Roman" pitchFamily="18" charset="0"/>
                          <a:cs typeface="Times New Roman" pitchFamily="18" charset="0"/>
                        </a:rPr>
                        <a:t>Phép ẩn dụ giữa các sự vật sự việc thường mang ý nghĩa ngang bằng, tương đương.</a:t>
                      </a:r>
                      <a:endParaRPr lang="en-US" sz="2400" b="0" i="0" dirty="0">
                        <a:solidFill>
                          <a:srgbClr val="262626"/>
                        </a:solidFill>
                        <a:effectLst/>
                        <a:latin typeface="Times New Roman" pitchFamily="18" charset="0"/>
                        <a:cs typeface="Times New Roman" pitchFamily="18" charset="0"/>
                      </a:endParaRPr>
                    </a:p>
                    <a:p>
                      <a:pPr marL="0" indent="0" algn="just">
                        <a:buFontTx/>
                        <a:buNone/>
                      </a:pPr>
                      <a:r>
                        <a:rPr lang="en-US" sz="2400" b="0" i="0" dirty="0" err="1">
                          <a:solidFill>
                            <a:srgbClr val="262626"/>
                          </a:solidFill>
                          <a:effectLst/>
                          <a:latin typeface="Times New Roman" pitchFamily="18" charset="0"/>
                          <a:cs typeface="Times New Roman" pitchFamily="18" charset="0"/>
                        </a:rPr>
                        <a:t>Ví</a:t>
                      </a:r>
                      <a:r>
                        <a:rPr lang="en-US" sz="2400" b="0" i="0" baseline="0" dirty="0">
                          <a:solidFill>
                            <a:srgbClr val="262626"/>
                          </a:solidFill>
                          <a:effectLst/>
                          <a:latin typeface="Times New Roman" pitchFamily="18" charset="0"/>
                          <a:cs typeface="Times New Roman" pitchFamily="18" charset="0"/>
                        </a:rPr>
                        <a:t> </a:t>
                      </a:r>
                      <a:r>
                        <a:rPr lang="en-US" sz="2400" b="0" i="0" baseline="0" dirty="0" err="1">
                          <a:solidFill>
                            <a:srgbClr val="262626"/>
                          </a:solidFill>
                          <a:effectLst/>
                          <a:latin typeface="Times New Roman" pitchFamily="18" charset="0"/>
                          <a:cs typeface="Times New Roman" pitchFamily="18" charset="0"/>
                        </a:rPr>
                        <a:t>dụ</a:t>
                      </a:r>
                      <a:r>
                        <a:rPr lang="en-US" sz="2400" b="0" i="0" baseline="0" dirty="0">
                          <a:solidFill>
                            <a:srgbClr val="262626"/>
                          </a:solidFill>
                          <a:effectLst/>
                          <a:latin typeface="Times New Roman" pitchFamily="18" charset="0"/>
                          <a:cs typeface="Times New Roman" pitchFamily="18" charset="0"/>
                        </a:rPr>
                        <a:t>:</a:t>
                      </a:r>
                    </a:p>
                    <a:p>
                      <a:pPr marL="0" indent="0" algn="just">
                        <a:buFontTx/>
                        <a:buNone/>
                      </a:pPr>
                      <a:r>
                        <a:rPr lang="en-US" sz="2400" b="0" i="0" baseline="0" dirty="0" err="1">
                          <a:solidFill>
                            <a:srgbClr val="262626"/>
                          </a:solidFill>
                          <a:effectLst/>
                          <a:latin typeface="Times New Roman" pitchFamily="18" charset="0"/>
                          <a:cs typeface="Times New Roman" pitchFamily="18" charset="0"/>
                        </a:rPr>
                        <a:t>Ngày</a:t>
                      </a:r>
                      <a:r>
                        <a:rPr lang="en-US" sz="2400" b="0" i="0" baseline="0" dirty="0">
                          <a:solidFill>
                            <a:srgbClr val="262626"/>
                          </a:solidFill>
                          <a:effectLst/>
                          <a:latin typeface="Times New Roman" pitchFamily="18" charset="0"/>
                          <a:cs typeface="Times New Roman" pitchFamily="18" charset="0"/>
                        </a:rPr>
                        <a:t> </a:t>
                      </a:r>
                      <a:r>
                        <a:rPr lang="en-US" sz="2400" b="0" i="0" baseline="0" dirty="0" err="1">
                          <a:solidFill>
                            <a:srgbClr val="262626"/>
                          </a:solidFill>
                          <a:effectLst/>
                          <a:latin typeface="Times New Roman" pitchFamily="18" charset="0"/>
                          <a:cs typeface="Times New Roman" pitchFamily="18" charset="0"/>
                        </a:rPr>
                        <a:t>ngày</a:t>
                      </a:r>
                      <a:r>
                        <a:rPr lang="en-US" sz="2400" b="0" i="0" baseline="0" dirty="0">
                          <a:solidFill>
                            <a:srgbClr val="262626"/>
                          </a:solidFill>
                          <a:effectLst/>
                          <a:latin typeface="Times New Roman" pitchFamily="18" charset="0"/>
                          <a:cs typeface="Times New Roman" pitchFamily="18" charset="0"/>
                        </a:rPr>
                        <a:t> </a:t>
                      </a:r>
                      <a:r>
                        <a:rPr lang="en-US" sz="2400" b="0" i="0" baseline="0" dirty="0" err="1">
                          <a:solidFill>
                            <a:srgbClr val="262626"/>
                          </a:solidFill>
                          <a:effectLst/>
                          <a:latin typeface="Times New Roman" pitchFamily="18" charset="0"/>
                          <a:cs typeface="Times New Roman" pitchFamily="18" charset="0"/>
                        </a:rPr>
                        <a:t>mặt</a:t>
                      </a:r>
                      <a:r>
                        <a:rPr lang="en-US" sz="2400" b="0" i="0" baseline="0" dirty="0">
                          <a:solidFill>
                            <a:srgbClr val="262626"/>
                          </a:solidFill>
                          <a:effectLst/>
                          <a:latin typeface="Times New Roman" pitchFamily="18" charset="0"/>
                          <a:cs typeface="Times New Roman" pitchFamily="18" charset="0"/>
                        </a:rPr>
                        <a:t> </a:t>
                      </a:r>
                      <a:r>
                        <a:rPr lang="en-US" sz="2400" b="0" i="0" baseline="0" dirty="0" err="1">
                          <a:solidFill>
                            <a:srgbClr val="262626"/>
                          </a:solidFill>
                          <a:effectLst/>
                          <a:latin typeface="Times New Roman" pitchFamily="18" charset="0"/>
                          <a:cs typeface="Times New Roman" pitchFamily="18" charset="0"/>
                        </a:rPr>
                        <a:t>trời</a:t>
                      </a:r>
                      <a:r>
                        <a:rPr lang="en-US" sz="2400" b="0" i="0" baseline="0" dirty="0">
                          <a:solidFill>
                            <a:srgbClr val="262626"/>
                          </a:solidFill>
                          <a:effectLst/>
                          <a:latin typeface="Times New Roman" pitchFamily="18" charset="0"/>
                          <a:cs typeface="Times New Roman" pitchFamily="18" charset="0"/>
                        </a:rPr>
                        <a:t> </a:t>
                      </a:r>
                      <a:r>
                        <a:rPr lang="en-US" sz="2400" b="0" i="0" baseline="0" dirty="0" err="1">
                          <a:solidFill>
                            <a:srgbClr val="262626"/>
                          </a:solidFill>
                          <a:effectLst/>
                          <a:latin typeface="Times New Roman" pitchFamily="18" charset="0"/>
                          <a:cs typeface="Times New Roman" pitchFamily="18" charset="0"/>
                        </a:rPr>
                        <a:t>đi</a:t>
                      </a:r>
                      <a:r>
                        <a:rPr lang="en-US" sz="2400" b="0" i="0" baseline="0" dirty="0">
                          <a:solidFill>
                            <a:srgbClr val="262626"/>
                          </a:solidFill>
                          <a:effectLst/>
                          <a:latin typeface="Times New Roman" pitchFamily="18" charset="0"/>
                          <a:cs typeface="Times New Roman" pitchFamily="18" charset="0"/>
                        </a:rPr>
                        <a:t> qua </a:t>
                      </a:r>
                      <a:r>
                        <a:rPr lang="en-US" sz="2400" b="0" i="0" baseline="0" dirty="0" err="1">
                          <a:solidFill>
                            <a:srgbClr val="262626"/>
                          </a:solidFill>
                          <a:effectLst/>
                          <a:latin typeface="Times New Roman" pitchFamily="18" charset="0"/>
                          <a:cs typeface="Times New Roman" pitchFamily="18" charset="0"/>
                        </a:rPr>
                        <a:t>trên</a:t>
                      </a:r>
                      <a:r>
                        <a:rPr lang="en-US" sz="2400" b="0" i="0" baseline="0" dirty="0">
                          <a:solidFill>
                            <a:srgbClr val="262626"/>
                          </a:solidFill>
                          <a:effectLst/>
                          <a:latin typeface="Times New Roman" pitchFamily="18" charset="0"/>
                          <a:cs typeface="Times New Roman" pitchFamily="18" charset="0"/>
                        </a:rPr>
                        <a:t> </a:t>
                      </a:r>
                      <a:r>
                        <a:rPr lang="en-US" sz="2400" b="0" i="0" baseline="0" dirty="0" err="1">
                          <a:solidFill>
                            <a:srgbClr val="262626"/>
                          </a:solidFill>
                          <a:effectLst/>
                          <a:latin typeface="Times New Roman" pitchFamily="18" charset="0"/>
                          <a:cs typeface="Times New Roman" pitchFamily="18" charset="0"/>
                        </a:rPr>
                        <a:t>lăng</a:t>
                      </a:r>
                      <a:endParaRPr lang="en-US" sz="2400" b="0" i="0" baseline="0" dirty="0">
                        <a:solidFill>
                          <a:srgbClr val="262626"/>
                        </a:solidFill>
                        <a:effectLst/>
                        <a:latin typeface="Times New Roman" pitchFamily="18" charset="0"/>
                        <a:cs typeface="Times New Roman" pitchFamily="18" charset="0"/>
                      </a:endParaRPr>
                    </a:p>
                    <a:p>
                      <a:pPr marL="0" indent="0" algn="just">
                        <a:buFontTx/>
                        <a:buNone/>
                      </a:pPr>
                      <a:r>
                        <a:rPr lang="en-US" sz="2400" b="0" i="0" baseline="0" dirty="0" err="1">
                          <a:solidFill>
                            <a:srgbClr val="262626"/>
                          </a:solidFill>
                          <a:effectLst/>
                          <a:latin typeface="Times New Roman" pitchFamily="18" charset="0"/>
                          <a:cs typeface="Times New Roman" pitchFamily="18" charset="0"/>
                        </a:rPr>
                        <a:t>Thấy</a:t>
                      </a:r>
                      <a:r>
                        <a:rPr lang="en-US" sz="2400" b="0" i="0" baseline="0" dirty="0">
                          <a:solidFill>
                            <a:srgbClr val="262626"/>
                          </a:solidFill>
                          <a:effectLst/>
                          <a:latin typeface="Times New Roman" pitchFamily="18" charset="0"/>
                          <a:cs typeface="Times New Roman" pitchFamily="18" charset="0"/>
                        </a:rPr>
                        <a:t> </a:t>
                      </a:r>
                      <a:r>
                        <a:rPr lang="en-US" sz="2400" b="0" i="0" baseline="0" dirty="0" err="1">
                          <a:solidFill>
                            <a:srgbClr val="262626"/>
                          </a:solidFill>
                          <a:effectLst/>
                          <a:latin typeface="Times New Roman" pitchFamily="18" charset="0"/>
                          <a:cs typeface="Times New Roman" pitchFamily="18" charset="0"/>
                        </a:rPr>
                        <a:t>một</a:t>
                      </a:r>
                      <a:r>
                        <a:rPr lang="en-US" sz="2400" b="0" i="0" baseline="0" dirty="0">
                          <a:solidFill>
                            <a:srgbClr val="262626"/>
                          </a:solidFill>
                          <a:effectLst/>
                          <a:latin typeface="Times New Roman" pitchFamily="18" charset="0"/>
                          <a:cs typeface="Times New Roman" pitchFamily="18" charset="0"/>
                        </a:rPr>
                        <a:t> </a:t>
                      </a:r>
                      <a:r>
                        <a:rPr lang="en-US" sz="2400" b="0" i="0" baseline="0" dirty="0" err="1">
                          <a:solidFill>
                            <a:srgbClr val="262626"/>
                          </a:solidFill>
                          <a:effectLst/>
                          <a:latin typeface="Times New Roman" pitchFamily="18" charset="0"/>
                          <a:cs typeface="Times New Roman" pitchFamily="18" charset="0"/>
                        </a:rPr>
                        <a:t>mặt</a:t>
                      </a:r>
                      <a:r>
                        <a:rPr lang="en-US" sz="2400" b="0" i="0" baseline="0" dirty="0">
                          <a:solidFill>
                            <a:srgbClr val="262626"/>
                          </a:solidFill>
                          <a:effectLst/>
                          <a:latin typeface="Times New Roman" pitchFamily="18" charset="0"/>
                          <a:cs typeface="Times New Roman" pitchFamily="18" charset="0"/>
                        </a:rPr>
                        <a:t> </a:t>
                      </a:r>
                      <a:r>
                        <a:rPr lang="en-US" sz="2400" b="0" i="0" baseline="0" dirty="0" err="1">
                          <a:solidFill>
                            <a:srgbClr val="262626"/>
                          </a:solidFill>
                          <a:effectLst/>
                          <a:latin typeface="Times New Roman" pitchFamily="18" charset="0"/>
                          <a:cs typeface="Times New Roman" pitchFamily="18" charset="0"/>
                        </a:rPr>
                        <a:t>trời</a:t>
                      </a:r>
                      <a:r>
                        <a:rPr lang="en-US" sz="2400" b="0" i="0" baseline="0" dirty="0">
                          <a:solidFill>
                            <a:srgbClr val="262626"/>
                          </a:solidFill>
                          <a:effectLst/>
                          <a:latin typeface="Times New Roman" pitchFamily="18" charset="0"/>
                          <a:cs typeface="Times New Roman" pitchFamily="18" charset="0"/>
                        </a:rPr>
                        <a:t> </a:t>
                      </a:r>
                      <a:r>
                        <a:rPr lang="en-US" sz="2400" b="0" i="0" baseline="0" dirty="0" err="1">
                          <a:solidFill>
                            <a:srgbClr val="262626"/>
                          </a:solidFill>
                          <a:effectLst/>
                          <a:latin typeface="Times New Roman" pitchFamily="18" charset="0"/>
                          <a:cs typeface="Times New Roman" pitchFamily="18" charset="0"/>
                        </a:rPr>
                        <a:t>trong</a:t>
                      </a:r>
                      <a:r>
                        <a:rPr lang="en-US" sz="2400" b="0" i="0" baseline="0" dirty="0">
                          <a:solidFill>
                            <a:srgbClr val="262626"/>
                          </a:solidFill>
                          <a:effectLst/>
                          <a:latin typeface="Times New Roman" pitchFamily="18" charset="0"/>
                          <a:cs typeface="Times New Roman" pitchFamily="18" charset="0"/>
                        </a:rPr>
                        <a:t> </a:t>
                      </a:r>
                      <a:r>
                        <a:rPr lang="en-US" sz="2400" b="0" i="0" baseline="0" dirty="0" err="1">
                          <a:solidFill>
                            <a:srgbClr val="262626"/>
                          </a:solidFill>
                          <a:effectLst/>
                          <a:latin typeface="Times New Roman" pitchFamily="18" charset="0"/>
                          <a:cs typeface="Times New Roman" pitchFamily="18" charset="0"/>
                        </a:rPr>
                        <a:t>lăng</a:t>
                      </a:r>
                      <a:r>
                        <a:rPr lang="en-US" sz="2400" b="0" i="0" baseline="0" dirty="0">
                          <a:solidFill>
                            <a:srgbClr val="262626"/>
                          </a:solidFill>
                          <a:effectLst/>
                          <a:latin typeface="Times New Roman" pitchFamily="18" charset="0"/>
                          <a:cs typeface="Times New Roman" pitchFamily="18" charset="0"/>
                        </a:rPr>
                        <a:t> </a:t>
                      </a:r>
                      <a:r>
                        <a:rPr lang="en-US" sz="2400" b="0" i="0" baseline="0" dirty="0" err="1">
                          <a:solidFill>
                            <a:srgbClr val="262626"/>
                          </a:solidFill>
                          <a:effectLst/>
                          <a:latin typeface="Times New Roman" pitchFamily="18" charset="0"/>
                          <a:cs typeface="Times New Roman" pitchFamily="18" charset="0"/>
                        </a:rPr>
                        <a:t>rất</a:t>
                      </a:r>
                      <a:r>
                        <a:rPr lang="en-US" sz="2400" b="0" i="0" baseline="0" dirty="0">
                          <a:solidFill>
                            <a:srgbClr val="262626"/>
                          </a:solidFill>
                          <a:effectLst/>
                          <a:latin typeface="Times New Roman" pitchFamily="18" charset="0"/>
                          <a:cs typeface="Times New Roman" pitchFamily="18" charset="0"/>
                        </a:rPr>
                        <a:t> </a:t>
                      </a:r>
                      <a:r>
                        <a:rPr lang="en-US" sz="2400" b="0" i="0" baseline="0" dirty="0" err="1">
                          <a:solidFill>
                            <a:srgbClr val="262626"/>
                          </a:solidFill>
                          <a:effectLst/>
                          <a:latin typeface="Times New Roman" pitchFamily="18" charset="0"/>
                          <a:cs typeface="Times New Roman" pitchFamily="18" charset="0"/>
                        </a:rPr>
                        <a:t>đỏ</a:t>
                      </a:r>
                      <a:r>
                        <a:rPr lang="en-US" sz="2400" b="0" i="0" baseline="0" dirty="0">
                          <a:solidFill>
                            <a:srgbClr val="262626"/>
                          </a:solidFill>
                          <a:effectLst/>
                          <a:latin typeface="Times New Roman" pitchFamily="18" charset="0"/>
                          <a:cs typeface="Times New Roman" pitchFamily="18" charset="0"/>
                        </a:rPr>
                        <a:t>.</a:t>
                      </a:r>
                    </a:p>
                    <a:p>
                      <a:pPr marL="0" indent="0" algn="just">
                        <a:buFontTx/>
                        <a:buNone/>
                      </a:pPr>
                      <a:endParaRPr lang="en-US" sz="2400" dirty="0">
                        <a:latin typeface="Times New Roman" pitchFamily="18" charset="0"/>
                        <a:cs typeface="Times New Roman" pitchFamily="18" charset="0"/>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tx2">
                        <a:lumMod val="20000"/>
                        <a:lumOff val="80000"/>
                      </a:schemeClr>
                    </a:solidFill>
                  </a:tcPr>
                </a:tc>
                <a:extLst>
                  <a:ext uri="{0D108BD9-81ED-4DB2-BD59-A6C34878D82A}">
                    <a16:rowId xmlns:a16="http://schemas.microsoft.com/office/drawing/2014/main" val="10002"/>
                  </a:ext>
                </a:extLst>
              </a:tr>
            </a:tbl>
          </a:graphicData>
        </a:graphic>
      </p:graphicFrame>
    </p:spTree>
    <p:extLst>
      <p:ext uri="{BB962C8B-B14F-4D97-AF65-F5344CB8AC3E}">
        <p14:creationId xmlns:p14="http://schemas.microsoft.com/office/powerpoint/2010/main" val="2121056984"/>
      </p:ext>
    </p:extLst>
  </p:cSld>
  <p:clrMapOvr>
    <a:masterClrMapping/>
  </p:clrMapOvr>
  <mc:AlternateContent xmlns:mc="http://schemas.openxmlformats.org/markup-compatibility/2006" xmlns:p14="http://schemas.microsoft.com/office/powerpoint/2010/main">
    <mc:Choice Requires="p14">
      <p:transition spd="slow" p14:dur="2500">
        <p:checker/>
      </p:transition>
    </mc:Choice>
    <mc:Fallback xmlns="">
      <p:transition spd="slow">
        <p:checker/>
      </p:transition>
    </mc:Fallback>
  </mc:AlternateContent>
</p:sld>
</file>

<file path=ppt/slides/slide1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4" name="Picture 3" descr="A picture containing plant&#10;&#10;Description automatically generated">
            <a:extLst>
              <a:ext uri="{FF2B5EF4-FFF2-40B4-BE49-F238E27FC236}">
                <a16:creationId xmlns:a16="http://schemas.microsoft.com/office/drawing/2014/main" id="{ACDD2D60-2E20-6D4A-A46C-08567E2AD286}"/>
              </a:ext>
            </a:extLst>
          </p:cNvPr>
          <p:cNvPicPr>
            <a:picLocks noChangeAspect="1"/>
          </p:cNvPicPr>
          <p:nvPr/>
        </p:nvPicPr>
        <p:blipFill>
          <a:blip r:embed="rId2"/>
          <a:stretch>
            <a:fillRect/>
          </a:stretch>
        </p:blipFill>
        <p:spPr>
          <a:xfrm>
            <a:off x="1016000" y="0"/>
            <a:ext cx="10464800" cy="6477000"/>
          </a:xfrm>
          <a:prstGeom prst="rect">
            <a:avLst/>
          </a:prstGeom>
        </p:spPr>
      </p:pic>
      <p:sp>
        <p:nvSpPr>
          <p:cNvPr id="5" name="TextBox 4">
            <a:extLst>
              <a:ext uri="{FF2B5EF4-FFF2-40B4-BE49-F238E27FC236}">
                <a16:creationId xmlns:a16="http://schemas.microsoft.com/office/drawing/2014/main" id="{8D590B23-08F7-8A47-AED9-E3578780BE1D}"/>
              </a:ext>
            </a:extLst>
          </p:cNvPr>
          <p:cNvSpPr txBox="1"/>
          <p:nvPr/>
        </p:nvSpPr>
        <p:spPr>
          <a:xfrm>
            <a:off x="2844800" y="1936897"/>
            <a:ext cx="7112000" cy="923330"/>
          </a:xfrm>
          <a:prstGeom prst="rect">
            <a:avLst/>
          </a:prstGeom>
          <a:noFill/>
        </p:spPr>
        <p:txBody>
          <a:bodyPr wrap="square" rtlCol="0">
            <a:spAutoFit/>
          </a:bodyPr>
          <a:lstStyle/>
          <a:p>
            <a:pPr algn="ctr"/>
            <a:r>
              <a:rPr lang="en-US" sz="5400" dirty="0">
                <a:solidFill>
                  <a:srgbClr val="262626"/>
                </a:solidFill>
                <a:latin typeface="Times New Roman" pitchFamily="18" charset="0"/>
                <a:cs typeface="Times New Roman" pitchFamily="18" charset="0"/>
              </a:rPr>
              <a:t>II. </a:t>
            </a:r>
            <a:r>
              <a:rPr lang="en-US" sz="5400" dirty="0" err="1">
                <a:solidFill>
                  <a:srgbClr val="262626"/>
                </a:solidFill>
                <a:latin typeface="Times New Roman" pitchFamily="18" charset="0"/>
                <a:cs typeface="Times New Roman" pitchFamily="18" charset="0"/>
              </a:rPr>
              <a:t>Luyện</a:t>
            </a:r>
            <a:r>
              <a:rPr lang="en-US" sz="5400" dirty="0">
                <a:solidFill>
                  <a:srgbClr val="262626"/>
                </a:solidFill>
                <a:latin typeface="Times New Roman" pitchFamily="18" charset="0"/>
                <a:cs typeface="Times New Roman" pitchFamily="18" charset="0"/>
              </a:rPr>
              <a:t> </a:t>
            </a:r>
            <a:r>
              <a:rPr lang="en-US" sz="5400" dirty="0" err="1">
                <a:solidFill>
                  <a:srgbClr val="262626"/>
                </a:solidFill>
                <a:latin typeface="Times New Roman" pitchFamily="18" charset="0"/>
                <a:cs typeface="Times New Roman" pitchFamily="18" charset="0"/>
              </a:rPr>
              <a:t>tập</a:t>
            </a:r>
            <a:r>
              <a:rPr lang="en-US" sz="5400" dirty="0">
                <a:solidFill>
                  <a:srgbClr val="262626"/>
                </a:solidFill>
                <a:latin typeface="Times New Roman" pitchFamily="18" charset="0"/>
                <a:cs typeface="Times New Roman" pitchFamily="18" charset="0"/>
              </a:rPr>
              <a:t>:</a:t>
            </a:r>
            <a:endParaRPr lang="x-none" sz="5400" dirty="0">
              <a:solidFill>
                <a:srgbClr val="262626"/>
              </a:solidFill>
              <a:latin typeface="Times New Roman" pitchFamily="18" charset="0"/>
              <a:cs typeface="Times New Roman" pitchFamily="18" charset="0"/>
            </a:endParaRPr>
          </a:p>
        </p:txBody>
      </p:sp>
    </p:spTree>
    <p:extLst>
      <p:ext uri="{BB962C8B-B14F-4D97-AF65-F5344CB8AC3E}">
        <p14:creationId xmlns:p14="http://schemas.microsoft.com/office/powerpoint/2010/main" val="3116683848"/>
      </p:ext>
    </p:extLst>
  </p:cSld>
  <p:clrMapOvr>
    <a:masterClrMapping/>
  </p:clrMapOvr>
  <mc:AlternateContent xmlns:mc="http://schemas.openxmlformats.org/markup-compatibility/2006" xmlns:p14="http://schemas.microsoft.com/office/powerpoint/2010/main">
    <mc:Choice Requires="p14">
      <p:transition spd="slow" p14:dur="2500">
        <p:fade/>
      </p:transition>
    </mc:Choice>
    <mc:Fallback xmlns="">
      <p:transition spd="slow">
        <p:fade/>
      </p:transition>
    </mc:Fallback>
  </mc:AlternateContent>
</p:sld>
</file>

<file path=ppt/slides/slide1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5" name="图片 4"/>
          <p:cNvPicPr>
            <a:picLocks noChangeAspect="1"/>
          </p:cNvPicPr>
          <p:nvPr/>
        </p:nvPicPr>
        <p:blipFill rotWithShape="1">
          <a:blip r:embed="rId3" cstate="print">
            <a:extLst>
              <a:ext uri="{28A0092B-C50C-407E-A947-70E740481C1C}">
                <a14:useLocalDpi xmlns:a14="http://schemas.microsoft.com/office/drawing/2010/main" val="0"/>
              </a:ext>
            </a:extLst>
          </a:blip>
          <a:srcRect b="14402"/>
          <a:stretch>
            <a:fillRect/>
          </a:stretch>
        </p:blipFill>
        <p:spPr>
          <a:xfrm>
            <a:off x="0" y="-69741"/>
            <a:ext cx="12192000" cy="6858001"/>
          </a:xfrm>
          <a:prstGeom prst="rect">
            <a:avLst/>
          </a:prstGeom>
        </p:spPr>
      </p:pic>
      <p:pic>
        <p:nvPicPr>
          <p:cNvPr id="16" name="图片 15"/>
          <p:cNvPicPr>
            <a:picLocks noChangeAspect="1"/>
          </p:cNvPicPr>
          <p:nvPr/>
        </p:nvPicPr>
        <p:blipFill rotWithShape="1">
          <a:blip r:embed="rId4">
            <a:extLst>
              <a:ext uri="{28A0092B-C50C-407E-A947-70E740481C1C}">
                <a14:useLocalDpi xmlns:a14="http://schemas.microsoft.com/office/drawing/2010/main" val="0"/>
              </a:ext>
            </a:extLst>
          </a:blip>
          <a:srcRect l="70595" t="16030" r="11513" b="45820"/>
          <a:stretch>
            <a:fillRect/>
          </a:stretch>
        </p:blipFill>
        <p:spPr>
          <a:xfrm>
            <a:off x="9471621" y="-69741"/>
            <a:ext cx="1645359" cy="1973452"/>
          </a:xfrm>
          <a:prstGeom prst="rect">
            <a:avLst/>
          </a:prstGeom>
        </p:spPr>
      </p:pic>
      <p:pic>
        <p:nvPicPr>
          <p:cNvPr id="17" name="图片 16"/>
          <p:cNvPicPr>
            <a:picLocks noChangeAspect="1"/>
          </p:cNvPicPr>
          <p:nvPr/>
        </p:nvPicPr>
        <p:blipFill rotWithShape="1">
          <a:blip r:embed="rId4">
            <a:extLst>
              <a:ext uri="{28A0092B-C50C-407E-A947-70E740481C1C}">
                <a14:useLocalDpi xmlns:a14="http://schemas.microsoft.com/office/drawing/2010/main" val="0"/>
              </a:ext>
            </a:extLst>
          </a:blip>
          <a:srcRect l="70595" t="60052" r="9485"/>
          <a:stretch>
            <a:fillRect/>
          </a:stretch>
        </p:blipFill>
        <p:spPr>
          <a:xfrm>
            <a:off x="474416" y="78521"/>
            <a:ext cx="1618032" cy="1825190"/>
          </a:xfrm>
          <a:prstGeom prst="rect">
            <a:avLst/>
          </a:prstGeom>
        </p:spPr>
      </p:pic>
      <p:pic>
        <p:nvPicPr>
          <p:cNvPr id="1026" name="Picture 2" descr="Giáo Dục, Học Tập, Học Sinh, Kiến Thức, Học Nhóm, Tải hình PNG 187 -  Free.Vector6.com"/>
          <p:cNvPicPr>
            <a:picLocks noChangeAspect="1" noChangeArrowheads="1"/>
          </p:cNvPicPr>
          <p:nvPr/>
        </p:nvPicPr>
        <p:blipFill>
          <a:blip r:embed="rId5">
            <a:extLst>
              <a:ext uri="{BEBA8EAE-BF5A-486C-A8C5-ECC9F3942E4B}">
                <a14:imgProps xmlns:a14="http://schemas.microsoft.com/office/drawing/2010/main">
                  <a14:imgLayer r:embed="rId6">
                    <a14:imgEffect>
                      <a14:backgroundRemoval t="10090" b="99776" l="1167" r="99167">
                        <a14:foregroundMark x1="6333" y1="55830" x2="6333" y2="55830"/>
                        <a14:foregroundMark x1="4167" y1="52691" x2="4167" y2="52691"/>
                        <a14:foregroundMark x1="2667" y1="54260" x2="2667" y2="54260"/>
                        <a14:foregroundMark x1="18333" y1="97085" x2="18333" y2="97085"/>
                        <a14:foregroundMark x1="98500" y1="86771" x2="98500" y2="86771"/>
                        <a14:foregroundMark x1="97667" y1="99103" x2="97667" y2="99103"/>
                        <a14:foregroundMark x1="17000" y1="66368" x2="17000" y2="66368"/>
                        <a14:foregroundMark x1="13833" y1="67713" x2="13833" y2="67713"/>
                        <a14:foregroundMark x1="18000" y1="71300" x2="18000" y2="71300"/>
                        <a14:foregroundMark x1="18000" y1="69955" x2="18000" y2="69955"/>
                        <a14:foregroundMark x1="17333" y1="69283" x2="17333" y2="69283"/>
                        <a14:foregroundMark x1="15333" y1="68161" x2="15333" y2="68161"/>
                        <a14:foregroundMark x1="17500" y1="67713" x2="17500" y2="67713"/>
                        <a14:foregroundMark x1="18167" y1="67265" x2="18167" y2="67265"/>
                        <a14:foregroundMark x1="17333" y1="68386" x2="17333" y2="68386"/>
                        <a14:foregroundMark x1="35833" y1="61883" x2="35833" y2="61883"/>
                        <a14:foregroundMark x1="30833" y1="65471" x2="30833" y2="65471"/>
                        <a14:foregroundMark x1="30667" y1="64574" x2="30667" y2="64574"/>
                        <a14:foregroundMark x1="29333" y1="67040" x2="29333" y2="67040"/>
                        <a14:foregroundMark x1="41167" y1="67937" x2="41167" y2="67937"/>
                        <a14:foregroundMark x1="38500" y1="78027" x2="38500" y2="78027"/>
                        <a14:foregroundMark x1="33167" y1="79821" x2="33167" y2="80942"/>
                        <a14:foregroundMark x1="31667" y1="86099" x2="38000" y2="89013"/>
                        <a14:foregroundMark x1="46667" y1="89910" x2="49000" y2="90359"/>
                        <a14:foregroundMark x1="52833" y1="88789" x2="54167" y2="88341"/>
                        <a14:foregroundMark x1="50167" y1="79596" x2="50167" y2="79596"/>
                        <a14:foregroundMark x1="48833" y1="78924" x2="48833" y2="78924"/>
                        <a14:foregroundMark x1="44000" y1="75561" x2="44000" y2="75561"/>
                        <a14:foregroundMark x1="44000" y1="75561" x2="44000" y2="75561"/>
                        <a14:foregroundMark x1="44167" y1="66368" x2="44167" y2="66368"/>
                        <a14:foregroundMark x1="42167" y1="60762" x2="42000" y2="59865"/>
                        <a14:foregroundMark x1="40167" y1="56726" x2="40167" y2="56726"/>
                        <a14:foregroundMark x1="40000" y1="56054" x2="40000" y2="56054"/>
                        <a14:foregroundMark x1="36500" y1="56054" x2="36500" y2="56054"/>
                        <a14:foregroundMark x1="36500" y1="56054" x2="39500" y2="56951"/>
                        <a14:foregroundMark x1="41167" y1="56726" x2="41167" y2="56726"/>
                        <a14:foregroundMark x1="51167" y1="56054" x2="54667" y2="54709"/>
                        <a14:foregroundMark x1="61833" y1="54709" x2="61833" y2="54709"/>
                        <a14:foregroundMark x1="62000" y1="54709" x2="62000" y2="54709"/>
                        <a14:foregroundMark x1="63500" y1="55605" x2="64167" y2="55830"/>
                        <a14:foregroundMark x1="66333" y1="56054" x2="66333" y2="56054"/>
                        <a14:foregroundMark x1="69000" y1="58072" x2="73000" y2="60987"/>
                        <a14:foregroundMark x1="75167" y1="62556" x2="78000" y2="64350"/>
                        <a14:foregroundMark x1="81500" y1="64350" x2="83500" y2="64798"/>
                        <a14:foregroundMark x1="85500" y1="64798" x2="87000" y2="65471"/>
                        <a14:foregroundMark x1="88167" y1="66143" x2="90333" y2="67265"/>
                        <a14:foregroundMark x1="92000" y1="67937" x2="96500" y2="71076"/>
                        <a14:foregroundMark x1="97000" y1="71525" x2="97833" y2="72422"/>
                        <a14:foregroundMark x1="98833" y1="79148" x2="99333" y2="82735"/>
                        <a14:foregroundMark x1="10333" y1="47534" x2="10333" y2="47534"/>
                        <a14:foregroundMark x1="10333" y1="47534" x2="9333" y2="49103"/>
                        <a14:foregroundMark x1="8667" y1="49776" x2="8667" y2="49776"/>
                        <a14:foregroundMark x1="6833" y1="49776" x2="6833" y2="49776"/>
                        <a14:foregroundMark x1="5500" y1="50000" x2="5500" y2="50000"/>
                        <a14:foregroundMark x1="1167" y1="53587" x2="1167" y2="53587"/>
                        <a14:foregroundMark x1="10833" y1="43498" x2="12333" y2="43722"/>
                        <a14:foregroundMark x1="12500" y1="43722" x2="14667" y2="45516"/>
                        <a14:foregroundMark x1="16167" y1="46188" x2="16167" y2="46188"/>
                        <a14:foregroundMark x1="16833" y1="46188" x2="18167" y2="46637"/>
                        <a14:foregroundMark x1="23333" y1="48206" x2="23333" y2="48206"/>
                        <a14:foregroundMark x1="30333" y1="60314" x2="30333" y2="60314"/>
                        <a14:foregroundMark x1="31333" y1="65022" x2="31333" y2="65022"/>
                        <a14:foregroundMark x1="31333" y1="68834" x2="31333" y2="68834"/>
                        <a14:foregroundMark x1="31167" y1="70628" x2="31167" y2="70628"/>
                        <a14:foregroundMark x1="29500" y1="68386" x2="29500" y2="68386"/>
                        <a14:foregroundMark x1="36667" y1="66143" x2="38833" y2="66816"/>
                        <a14:foregroundMark x1="39500" y1="66816" x2="40500" y2="67265"/>
                        <a14:foregroundMark x1="40500" y1="67265" x2="39667" y2="62780"/>
                        <a14:foregroundMark x1="38667" y1="61211" x2="38667" y2="61211"/>
                        <a14:foregroundMark x1="37833" y1="60314" x2="37000" y2="60538"/>
                        <a14:foregroundMark x1="33833" y1="61435" x2="33833" y2="61435"/>
                        <a14:foregroundMark x1="33833" y1="61435" x2="33167" y2="61883"/>
                        <a14:foregroundMark x1="24500" y1="69058" x2="25833" y2="70179"/>
                        <a14:foregroundMark x1="36167" y1="70852" x2="36167" y2="70852"/>
                        <a14:foregroundMark x1="31833" y1="72646" x2="31833" y2="72646"/>
                        <a14:foregroundMark x1="30667" y1="77130" x2="30667" y2="78027"/>
                        <a14:foregroundMark x1="29333" y1="81614" x2="28833" y2="85202"/>
                        <a14:foregroundMark x1="27667" y1="85650" x2="27667" y2="85650"/>
                        <a14:foregroundMark x1="24667" y1="86099" x2="24667" y2="86099"/>
                        <a14:foregroundMark x1="20500" y1="84978" x2="20500" y2="84978"/>
                        <a14:foregroundMark x1="16833" y1="87668" x2="16167" y2="88117"/>
                        <a14:foregroundMark x1="15167" y1="88565" x2="15167" y2="88565"/>
                        <a14:foregroundMark x1="15500" y1="89910" x2="16667" y2="91480"/>
                        <a14:foregroundMark x1="18333" y1="92377" x2="26500" y2="94843"/>
                        <a14:foregroundMark x1="25833" y1="94843" x2="21333" y2="95964"/>
                        <a14:foregroundMark x1="15667" y1="95964" x2="15667" y2="95964"/>
                        <a14:foregroundMark x1="13833" y1="95516" x2="13833" y2="95516"/>
                        <a14:foregroundMark x1="15667" y1="94170" x2="31333" y2="96637"/>
                        <a14:foregroundMark x1="33167" y1="95964" x2="35500" y2="95516"/>
                        <a14:foregroundMark x1="36333" y1="94843" x2="38167" y2="94843"/>
                        <a14:foregroundMark x1="38667" y1="93722" x2="41000" y2="92377"/>
                        <a14:foregroundMark x1="42667" y1="90359" x2="45167" y2="89910"/>
                        <a14:foregroundMark x1="47167" y1="85650" x2="47167" y2="85650"/>
                        <a14:foregroundMark x1="46333" y1="82735" x2="38833" y2="73318"/>
                        <a14:foregroundMark x1="36500" y1="69058" x2="36500" y2="69058"/>
                        <a14:foregroundMark x1="34000" y1="72422" x2="34000" y2="72422"/>
                        <a14:foregroundMark x1="34000" y1="72422" x2="37833" y2="71525"/>
                        <a14:foregroundMark x1="37833" y1="71525" x2="37833" y2="71525"/>
                        <a14:foregroundMark x1="31667" y1="74888" x2="31667" y2="74888"/>
                        <a14:foregroundMark x1="39500" y1="82287" x2="41833" y2="82960"/>
                        <a14:foregroundMark x1="43500" y1="81614" x2="43500" y2="81614"/>
                        <a14:foregroundMark x1="44333" y1="79596" x2="44333" y2="79596"/>
                        <a14:foregroundMark x1="56000" y1="92377" x2="56500" y2="93274"/>
                        <a14:foregroundMark x1="47333" y1="95740" x2="47333" y2="95740"/>
                        <a14:foregroundMark x1="45333" y1="95291" x2="45333" y2="95291"/>
                        <a14:foregroundMark x1="40000" y1="95291" x2="41167" y2="95067"/>
                        <a14:foregroundMark x1="46333" y1="94619" x2="55667" y2="96188"/>
                        <a14:foregroundMark x1="43500" y1="95516" x2="43500" y2="95516"/>
                        <a14:foregroundMark x1="37500" y1="95740" x2="37500" y2="95740"/>
                        <a14:foregroundMark x1="36167" y1="96861" x2="44000" y2="97085"/>
                        <a14:foregroundMark x1="45000" y1="97085" x2="47167" y2="97758"/>
                        <a14:foregroundMark x1="48500" y1="98430" x2="48500" y2="98430"/>
                        <a14:foregroundMark x1="55500" y1="98430" x2="50500" y2="98430"/>
                        <a14:foregroundMark x1="39667" y1="96861" x2="38167" y2="97309"/>
                        <a14:foregroundMark x1="33333" y1="98206" x2="33333" y2="98206"/>
                        <a14:foregroundMark x1="30667" y1="97758" x2="31333" y2="98206"/>
                        <a14:foregroundMark x1="64000" y1="95740" x2="64000" y2="95740"/>
                        <a14:foregroundMark x1="62000" y1="89238" x2="62000" y2="89238"/>
                        <a14:foregroundMark x1="61167" y1="87668" x2="61167" y2="87668"/>
                        <a14:foregroundMark x1="59500" y1="82960" x2="59500" y2="82960"/>
                        <a14:foregroundMark x1="58833" y1="81614" x2="58500" y2="79596"/>
                        <a14:foregroundMark x1="58000" y1="54036" x2="58000" y2="54036"/>
                        <a14:foregroundMark x1="56000" y1="64126" x2="56000" y2="64126"/>
                        <a14:foregroundMark x1="62000" y1="66143" x2="62000" y2="66143"/>
                        <a14:foregroundMark x1="60333" y1="62780" x2="60333" y2="62780"/>
                        <a14:foregroundMark x1="56500" y1="60314" x2="56500" y2="60314"/>
                        <a14:foregroundMark x1="56500" y1="60314" x2="56500" y2="60314"/>
                        <a14:foregroundMark x1="57167" y1="61883" x2="64500" y2="66143"/>
                        <a14:foregroundMark x1="65500" y1="65247" x2="65500" y2="65247"/>
                        <a14:foregroundMark x1="68000" y1="65247" x2="68000" y2="65247"/>
                        <a14:foregroundMark x1="69500" y1="64350" x2="73667" y2="62780"/>
                        <a14:foregroundMark x1="73667" y1="62780" x2="73667" y2="62780"/>
                        <a14:foregroundMark x1="74167" y1="62108" x2="74167" y2="62108"/>
                        <a14:foregroundMark x1="73667" y1="69731" x2="73500" y2="70404"/>
                        <a14:foregroundMark x1="67333" y1="82511" x2="67333" y2="82511"/>
                        <a14:foregroundMark x1="66167" y1="84529" x2="66167" y2="85426"/>
                        <a14:foregroundMark x1="65667" y1="85426" x2="65667" y2="85426"/>
                        <a14:foregroundMark x1="63667" y1="83632" x2="73333" y2="92152"/>
                        <a14:foregroundMark x1="75667" y1="92377" x2="79167" y2="93722"/>
                        <a14:foregroundMark x1="79000" y1="82960" x2="79000" y2="82960"/>
                        <a14:foregroundMark x1="79000" y1="82960" x2="79000" y2="82960"/>
                        <a14:foregroundMark x1="78167" y1="82960" x2="77167" y2="84081"/>
                        <a14:foregroundMark x1="73667" y1="88341" x2="73667" y2="88341"/>
                        <a14:foregroundMark x1="82833" y1="91480" x2="82833" y2="91480"/>
                        <a14:foregroundMark x1="84500" y1="95740" x2="84500" y2="95740"/>
                        <a14:foregroundMark x1="86333" y1="96637" x2="86333" y2="96637"/>
                        <a14:foregroundMark x1="86500" y1="96861" x2="86500" y2="96861"/>
                        <a14:foregroundMark x1="88833" y1="95964" x2="74500" y2="97534"/>
                        <a14:foregroundMark x1="67667" y1="97534" x2="67667" y2="97534"/>
                        <a14:foregroundMark x1="66667" y1="97534" x2="66333" y2="98430"/>
                        <a14:foregroundMark x1="61500" y1="98879" x2="61500" y2="98879"/>
                        <a14:foregroundMark x1="61500" y1="98879" x2="61500" y2="98879"/>
                        <a14:foregroundMark x1="67333" y1="91480" x2="67333" y2="91480"/>
                        <a14:foregroundMark x1="65833" y1="89013" x2="65833" y2="89013"/>
                        <a14:foregroundMark x1="63000" y1="84978" x2="63000" y2="84978"/>
                        <a14:foregroundMark x1="63000" y1="84978" x2="72000" y2="93274"/>
                        <a14:foregroundMark x1="72167" y1="93498" x2="71333" y2="92152"/>
                        <a14:foregroundMark x1="70667" y1="91256" x2="70667" y2="91256"/>
                        <a14:foregroundMark x1="86167" y1="87892" x2="86667" y2="87892"/>
                        <a14:foregroundMark x1="92000" y1="83408" x2="93167" y2="82735"/>
                        <a14:foregroundMark x1="95000" y1="79372" x2="95000" y2="79372"/>
                        <a14:foregroundMark x1="4000" y1="80493" x2="4000" y2="80493"/>
                        <a14:foregroundMark x1="4000" y1="80493" x2="4833" y2="81839"/>
                        <a14:foregroundMark x1="7667" y1="84753" x2="7667" y2="84753"/>
                        <a14:foregroundMark x1="7667" y1="84753" x2="8667" y2="88341"/>
                        <a14:foregroundMark x1="8667" y1="89686" x2="8667" y2="89686"/>
                        <a14:foregroundMark x1="9000" y1="90807" x2="9000" y2="90807"/>
                        <a14:foregroundMark x1="67833" y1="46188" x2="67833" y2="46188"/>
                        <a14:foregroundMark x1="48833" y1="52242" x2="48833" y2="52242"/>
                        <a14:foregroundMark x1="53500" y1="50224" x2="53500" y2="50224"/>
                        <a14:foregroundMark x1="53500" y1="50224" x2="53500" y2="50224"/>
                        <a14:foregroundMark x1="54333" y1="49103" x2="54333" y2="49103"/>
                        <a14:foregroundMark x1="71000" y1="48206" x2="73000" y2="48206"/>
                      </a14:backgroundRemoval>
                    </a14:imgEffect>
                  </a14:imgLayer>
                </a14:imgProps>
              </a:ext>
              <a:ext uri="{28A0092B-C50C-407E-A947-70E740481C1C}">
                <a14:useLocalDpi xmlns:a14="http://schemas.microsoft.com/office/drawing/2010/main" val="0"/>
              </a:ext>
            </a:extLst>
          </a:blip>
          <a:srcRect/>
          <a:stretch>
            <a:fillRect/>
          </a:stretch>
        </p:blipFill>
        <p:spPr bwMode="auto">
          <a:xfrm>
            <a:off x="1632656" y="3429003"/>
            <a:ext cx="2671120" cy="2441397"/>
          </a:xfrm>
          <a:prstGeom prst="rect">
            <a:avLst/>
          </a:prstGeom>
          <a:noFill/>
          <a:extLst>
            <a:ext uri="{909E8E84-426E-40DD-AFC4-6F175D3DCCD1}">
              <a14:hiddenFill xmlns:a14="http://schemas.microsoft.com/office/drawing/2010/main">
                <a:solidFill>
                  <a:srgbClr val="FFFFFF"/>
                </a:solidFill>
              </a14:hiddenFill>
            </a:ext>
          </a:extLst>
        </p:spPr>
      </p:pic>
      <p:sp>
        <p:nvSpPr>
          <p:cNvPr id="2" name="Rectangle 1"/>
          <p:cNvSpPr/>
          <p:nvPr/>
        </p:nvSpPr>
        <p:spPr>
          <a:xfrm>
            <a:off x="1926461" y="3"/>
            <a:ext cx="7997702" cy="916982"/>
          </a:xfrm>
          <a:prstGeom prst="rect">
            <a:avLst/>
          </a:prstGeom>
        </p:spPr>
        <p:txBody>
          <a:bodyPr wrap="none">
            <a:spAutoFit/>
          </a:bodyPr>
          <a:lstStyle/>
          <a:p>
            <a:pPr algn="just">
              <a:lnSpc>
                <a:spcPct val="150000"/>
              </a:lnSpc>
              <a:spcAft>
                <a:spcPts val="800"/>
              </a:spcAft>
            </a:pPr>
            <a:r>
              <a:rPr lang="en-US" sz="4000" b="1" dirty="0" err="1">
                <a:solidFill>
                  <a:prstClr val="black"/>
                </a:solidFill>
                <a:latin typeface="Times New Roman"/>
                <a:ea typeface="Calibri"/>
                <a:cs typeface="Times New Roman"/>
              </a:rPr>
              <a:t>Vòng</a:t>
            </a:r>
            <a:r>
              <a:rPr lang="en-US" sz="4000" b="1" dirty="0">
                <a:solidFill>
                  <a:prstClr val="black"/>
                </a:solidFill>
                <a:latin typeface="Times New Roman"/>
                <a:ea typeface="Calibri"/>
                <a:cs typeface="Times New Roman"/>
              </a:rPr>
              <a:t> 1: </a:t>
            </a:r>
            <a:r>
              <a:rPr lang="en-US" sz="4000" b="1" dirty="0" err="1">
                <a:solidFill>
                  <a:prstClr val="black"/>
                </a:solidFill>
                <a:latin typeface="Times New Roman"/>
                <a:ea typeface="Calibri"/>
                <a:cs typeface="Times New Roman"/>
              </a:rPr>
              <a:t>Nhóm</a:t>
            </a:r>
            <a:r>
              <a:rPr lang="en-US" sz="4000" b="1" dirty="0">
                <a:solidFill>
                  <a:prstClr val="black"/>
                </a:solidFill>
                <a:latin typeface="Times New Roman"/>
                <a:ea typeface="Calibri"/>
                <a:cs typeface="Times New Roman"/>
              </a:rPr>
              <a:t> </a:t>
            </a:r>
            <a:r>
              <a:rPr lang="en-US" sz="4000" b="1" dirty="0" err="1">
                <a:solidFill>
                  <a:prstClr val="black"/>
                </a:solidFill>
                <a:latin typeface="Times New Roman"/>
                <a:ea typeface="Calibri"/>
                <a:cs typeface="Times New Roman"/>
              </a:rPr>
              <a:t>chuyên</a:t>
            </a:r>
            <a:r>
              <a:rPr lang="en-US" sz="4000" b="1" dirty="0">
                <a:solidFill>
                  <a:prstClr val="black"/>
                </a:solidFill>
                <a:latin typeface="Times New Roman"/>
                <a:ea typeface="Calibri"/>
                <a:cs typeface="Times New Roman"/>
              </a:rPr>
              <a:t> </a:t>
            </a:r>
            <a:r>
              <a:rPr lang="en-US" sz="4000" b="1" dirty="0" err="1">
                <a:solidFill>
                  <a:prstClr val="black"/>
                </a:solidFill>
                <a:latin typeface="Times New Roman"/>
                <a:ea typeface="Calibri"/>
                <a:cs typeface="Times New Roman"/>
              </a:rPr>
              <a:t>gia</a:t>
            </a:r>
            <a:r>
              <a:rPr lang="en-US" sz="4000" b="1" dirty="0">
                <a:solidFill>
                  <a:prstClr val="black"/>
                </a:solidFill>
                <a:latin typeface="Times New Roman"/>
                <a:ea typeface="Calibri"/>
                <a:cs typeface="Times New Roman"/>
              </a:rPr>
              <a:t> (10 </a:t>
            </a:r>
            <a:r>
              <a:rPr lang="en-US" sz="4000" b="1" dirty="0" err="1">
                <a:solidFill>
                  <a:prstClr val="black"/>
                </a:solidFill>
                <a:latin typeface="Times New Roman"/>
                <a:ea typeface="Calibri"/>
                <a:cs typeface="Times New Roman"/>
              </a:rPr>
              <a:t>phút</a:t>
            </a:r>
            <a:r>
              <a:rPr lang="en-US" sz="4000" b="1" dirty="0">
                <a:solidFill>
                  <a:prstClr val="black"/>
                </a:solidFill>
                <a:latin typeface="Times New Roman"/>
                <a:ea typeface="Calibri"/>
                <a:cs typeface="Times New Roman"/>
              </a:rPr>
              <a:t>)</a:t>
            </a:r>
            <a:endParaRPr lang="en-US" sz="4000" dirty="0">
              <a:solidFill>
                <a:prstClr val="black"/>
              </a:solidFill>
              <a:ea typeface="Calibri"/>
              <a:cs typeface="Times New Roman"/>
            </a:endParaRPr>
          </a:p>
        </p:txBody>
      </p:sp>
      <p:sp>
        <p:nvSpPr>
          <p:cNvPr id="3" name="Rectangle 2"/>
          <p:cNvSpPr/>
          <p:nvPr/>
        </p:nvSpPr>
        <p:spPr>
          <a:xfrm>
            <a:off x="7449187" y="5705278"/>
            <a:ext cx="2474976" cy="738664"/>
          </a:xfrm>
          <a:prstGeom prst="rect">
            <a:avLst/>
          </a:prstGeom>
        </p:spPr>
        <p:txBody>
          <a:bodyPr wrap="square">
            <a:spAutoFit/>
          </a:bodyPr>
          <a:lstStyle/>
          <a:p>
            <a:pPr algn="ctr">
              <a:lnSpc>
                <a:spcPct val="150000"/>
              </a:lnSpc>
              <a:spcAft>
                <a:spcPts val="800"/>
              </a:spcAft>
            </a:pPr>
            <a:r>
              <a:rPr lang="en-US" sz="2800" dirty="0" err="1">
                <a:solidFill>
                  <a:prstClr val="black"/>
                </a:solidFill>
                <a:latin typeface="Times New Roman" pitchFamily="18" charset="0"/>
                <a:ea typeface="Calibri"/>
                <a:cs typeface="Times New Roman" pitchFamily="18" charset="0"/>
              </a:rPr>
              <a:t>Nhóm</a:t>
            </a:r>
            <a:r>
              <a:rPr lang="en-US" sz="2800" dirty="0">
                <a:solidFill>
                  <a:prstClr val="black"/>
                </a:solidFill>
                <a:latin typeface="Times New Roman" pitchFamily="18" charset="0"/>
                <a:ea typeface="Calibri"/>
                <a:cs typeface="Times New Roman" pitchFamily="18" charset="0"/>
              </a:rPr>
              <a:t> 4: </a:t>
            </a:r>
            <a:r>
              <a:rPr lang="en-US" sz="2800" dirty="0" err="1">
                <a:solidFill>
                  <a:prstClr val="black"/>
                </a:solidFill>
                <a:latin typeface="Times New Roman" pitchFamily="18" charset="0"/>
                <a:ea typeface="Calibri"/>
                <a:cs typeface="Times New Roman" pitchFamily="18" charset="0"/>
              </a:rPr>
              <a:t>Bài</a:t>
            </a:r>
            <a:r>
              <a:rPr lang="en-US" sz="2800" dirty="0">
                <a:solidFill>
                  <a:prstClr val="black"/>
                </a:solidFill>
                <a:latin typeface="Times New Roman" pitchFamily="18" charset="0"/>
                <a:ea typeface="Calibri"/>
                <a:cs typeface="Times New Roman" pitchFamily="18" charset="0"/>
              </a:rPr>
              <a:t> 3. </a:t>
            </a:r>
          </a:p>
        </p:txBody>
      </p:sp>
      <p:pic>
        <p:nvPicPr>
          <p:cNvPr id="8" name="Picture 2" descr="Giáo Dục, Học Tập, Học Sinh, Kiến Thức, Học Nhóm, Tải hình PNG 187 -  Free.Vector6.com"/>
          <p:cNvPicPr>
            <a:picLocks noChangeAspect="1" noChangeArrowheads="1"/>
          </p:cNvPicPr>
          <p:nvPr/>
        </p:nvPicPr>
        <p:blipFill>
          <a:blip r:embed="rId5">
            <a:extLst>
              <a:ext uri="{BEBA8EAE-BF5A-486C-A8C5-ECC9F3942E4B}">
                <a14:imgProps xmlns:a14="http://schemas.microsoft.com/office/drawing/2010/main">
                  <a14:imgLayer r:embed="rId6">
                    <a14:imgEffect>
                      <a14:backgroundRemoval t="10090" b="99776" l="1167" r="99167">
                        <a14:foregroundMark x1="6333" y1="55830" x2="6333" y2="55830"/>
                        <a14:foregroundMark x1="4167" y1="52691" x2="4167" y2="52691"/>
                        <a14:foregroundMark x1="2667" y1="54260" x2="2667" y2="54260"/>
                        <a14:foregroundMark x1="18333" y1="97085" x2="18333" y2="97085"/>
                        <a14:foregroundMark x1="98500" y1="86771" x2="98500" y2="86771"/>
                        <a14:foregroundMark x1="97667" y1="99103" x2="97667" y2="99103"/>
                        <a14:foregroundMark x1="17000" y1="66368" x2="17000" y2="66368"/>
                        <a14:foregroundMark x1="13833" y1="67713" x2="13833" y2="67713"/>
                        <a14:foregroundMark x1="18000" y1="71300" x2="18000" y2="71300"/>
                        <a14:foregroundMark x1="18000" y1="69955" x2="18000" y2="69955"/>
                        <a14:foregroundMark x1="17333" y1="69283" x2="17333" y2="69283"/>
                        <a14:foregroundMark x1="15333" y1="68161" x2="15333" y2="68161"/>
                        <a14:foregroundMark x1="17500" y1="67713" x2="17500" y2="67713"/>
                        <a14:foregroundMark x1="18167" y1="67265" x2="18167" y2="67265"/>
                        <a14:foregroundMark x1="17333" y1="68386" x2="17333" y2="68386"/>
                        <a14:foregroundMark x1="35833" y1="61883" x2="35833" y2="61883"/>
                        <a14:foregroundMark x1="30833" y1="65471" x2="30833" y2="65471"/>
                        <a14:foregroundMark x1="30667" y1="64574" x2="30667" y2="64574"/>
                        <a14:foregroundMark x1="29333" y1="67040" x2="29333" y2="67040"/>
                        <a14:foregroundMark x1="41167" y1="67937" x2="41167" y2="67937"/>
                        <a14:foregroundMark x1="38500" y1="78027" x2="38500" y2="78027"/>
                        <a14:foregroundMark x1="33167" y1="79821" x2="33167" y2="80942"/>
                        <a14:foregroundMark x1="31667" y1="86099" x2="38000" y2="89013"/>
                        <a14:foregroundMark x1="46667" y1="89910" x2="49000" y2="90359"/>
                        <a14:foregroundMark x1="52833" y1="88789" x2="54167" y2="88341"/>
                        <a14:foregroundMark x1="50167" y1="79596" x2="50167" y2="79596"/>
                        <a14:foregroundMark x1="48833" y1="78924" x2="48833" y2="78924"/>
                        <a14:foregroundMark x1="44000" y1="75561" x2="44000" y2="75561"/>
                        <a14:foregroundMark x1="44000" y1="75561" x2="44000" y2="75561"/>
                        <a14:foregroundMark x1="44167" y1="66368" x2="44167" y2="66368"/>
                        <a14:foregroundMark x1="42167" y1="60762" x2="42000" y2="59865"/>
                        <a14:foregroundMark x1="40167" y1="56726" x2="40167" y2="56726"/>
                        <a14:foregroundMark x1="40000" y1="56054" x2="40000" y2="56054"/>
                        <a14:foregroundMark x1="36500" y1="56054" x2="36500" y2="56054"/>
                        <a14:foregroundMark x1="36500" y1="56054" x2="39500" y2="56951"/>
                        <a14:foregroundMark x1="41167" y1="56726" x2="41167" y2="56726"/>
                        <a14:foregroundMark x1="51167" y1="56054" x2="54667" y2="54709"/>
                        <a14:foregroundMark x1="61833" y1="54709" x2="61833" y2="54709"/>
                        <a14:foregroundMark x1="62000" y1="54709" x2="62000" y2="54709"/>
                        <a14:foregroundMark x1="63500" y1="55605" x2="64167" y2="55830"/>
                        <a14:foregroundMark x1="66333" y1="56054" x2="66333" y2="56054"/>
                        <a14:foregroundMark x1="69000" y1="58072" x2="73000" y2="60987"/>
                        <a14:foregroundMark x1="75167" y1="62556" x2="78000" y2="64350"/>
                        <a14:foregroundMark x1="81500" y1="64350" x2="83500" y2="64798"/>
                        <a14:foregroundMark x1="85500" y1="64798" x2="87000" y2="65471"/>
                        <a14:foregroundMark x1="88167" y1="66143" x2="90333" y2="67265"/>
                        <a14:foregroundMark x1="92000" y1="67937" x2="96500" y2="71076"/>
                        <a14:foregroundMark x1="97000" y1="71525" x2="97833" y2="72422"/>
                        <a14:foregroundMark x1="98833" y1="79148" x2="99333" y2="82735"/>
                        <a14:foregroundMark x1="10333" y1="47534" x2="10333" y2="47534"/>
                        <a14:foregroundMark x1="10333" y1="47534" x2="9333" y2="49103"/>
                        <a14:foregroundMark x1="8667" y1="49776" x2="8667" y2="49776"/>
                        <a14:foregroundMark x1="6833" y1="49776" x2="6833" y2="49776"/>
                        <a14:foregroundMark x1="5500" y1="50000" x2="5500" y2="50000"/>
                        <a14:foregroundMark x1="1167" y1="53587" x2="1167" y2="53587"/>
                        <a14:foregroundMark x1="10833" y1="43498" x2="12333" y2="43722"/>
                        <a14:foregroundMark x1="12500" y1="43722" x2="14667" y2="45516"/>
                        <a14:foregroundMark x1="16167" y1="46188" x2="16167" y2="46188"/>
                        <a14:foregroundMark x1="16833" y1="46188" x2="18167" y2="46637"/>
                        <a14:foregroundMark x1="23333" y1="48206" x2="23333" y2="48206"/>
                        <a14:foregroundMark x1="30333" y1="60314" x2="30333" y2="60314"/>
                        <a14:foregroundMark x1="31333" y1="65022" x2="31333" y2="65022"/>
                        <a14:foregroundMark x1="31333" y1="68834" x2="31333" y2="68834"/>
                        <a14:foregroundMark x1="31167" y1="70628" x2="31167" y2="70628"/>
                        <a14:foregroundMark x1="29500" y1="68386" x2="29500" y2="68386"/>
                        <a14:foregroundMark x1="36667" y1="66143" x2="38833" y2="66816"/>
                        <a14:foregroundMark x1="39500" y1="66816" x2="40500" y2="67265"/>
                        <a14:foregroundMark x1="40500" y1="67265" x2="39667" y2="62780"/>
                        <a14:foregroundMark x1="38667" y1="61211" x2="38667" y2="61211"/>
                        <a14:foregroundMark x1="37833" y1="60314" x2="37000" y2="60538"/>
                        <a14:foregroundMark x1="33833" y1="61435" x2="33833" y2="61435"/>
                        <a14:foregroundMark x1="33833" y1="61435" x2="33167" y2="61883"/>
                        <a14:foregroundMark x1="24500" y1="69058" x2="25833" y2="70179"/>
                        <a14:foregroundMark x1="36167" y1="70852" x2="36167" y2="70852"/>
                        <a14:foregroundMark x1="31833" y1="72646" x2="31833" y2="72646"/>
                        <a14:foregroundMark x1="30667" y1="77130" x2="30667" y2="78027"/>
                        <a14:foregroundMark x1="29333" y1="81614" x2="28833" y2="85202"/>
                        <a14:foregroundMark x1="27667" y1="85650" x2="27667" y2="85650"/>
                        <a14:foregroundMark x1="24667" y1="86099" x2="24667" y2="86099"/>
                        <a14:foregroundMark x1="20500" y1="84978" x2="20500" y2="84978"/>
                        <a14:foregroundMark x1="16833" y1="87668" x2="16167" y2="88117"/>
                        <a14:foregroundMark x1="15167" y1="88565" x2="15167" y2="88565"/>
                        <a14:foregroundMark x1="15500" y1="89910" x2="16667" y2="91480"/>
                        <a14:foregroundMark x1="18333" y1="92377" x2="26500" y2="94843"/>
                        <a14:foregroundMark x1="25833" y1="94843" x2="21333" y2="95964"/>
                        <a14:foregroundMark x1="15667" y1="95964" x2="15667" y2="95964"/>
                        <a14:foregroundMark x1="13833" y1="95516" x2="13833" y2="95516"/>
                        <a14:foregroundMark x1="15667" y1="94170" x2="31333" y2="96637"/>
                        <a14:foregroundMark x1="33167" y1="95964" x2="35500" y2="95516"/>
                        <a14:foregroundMark x1="36333" y1="94843" x2="38167" y2="94843"/>
                        <a14:foregroundMark x1="38667" y1="93722" x2="41000" y2="92377"/>
                        <a14:foregroundMark x1="42667" y1="90359" x2="45167" y2="89910"/>
                        <a14:foregroundMark x1="47167" y1="85650" x2="47167" y2="85650"/>
                        <a14:foregroundMark x1="46333" y1="82735" x2="38833" y2="73318"/>
                        <a14:foregroundMark x1="36500" y1="69058" x2="36500" y2="69058"/>
                        <a14:foregroundMark x1="34000" y1="72422" x2="34000" y2="72422"/>
                        <a14:foregroundMark x1="34000" y1="72422" x2="37833" y2="71525"/>
                        <a14:foregroundMark x1="37833" y1="71525" x2="37833" y2="71525"/>
                        <a14:foregroundMark x1="31667" y1="74888" x2="31667" y2="74888"/>
                        <a14:foregroundMark x1="39500" y1="82287" x2="41833" y2="82960"/>
                        <a14:foregroundMark x1="43500" y1="81614" x2="43500" y2="81614"/>
                        <a14:foregroundMark x1="44333" y1="79596" x2="44333" y2="79596"/>
                        <a14:foregroundMark x1="56000" y1="92377" x2="56500" y2="93274"/>
                        <a14:foregroundMark x1="47333" y1="95740" x2="47333" y2="95740"/>
                        <a14:foregroundMark x1="45333" y1="95291" x2="45333" y2="95291"/>
                        <a14:foregroundMark x1="40000" y1="95291" x2="41167" y2="95067"/>
                        <a14:foregroundMark x1="46333" y1="94619" x2="55667" y2="96188"/>
                        <a14:foregroundMark x1="43500" y1="95516" x2="43500" y2="95516"/>
                        <a14:foregroundMark x1="37500" y1="95740" x2="37500" y2="95740"/>
                        <a14:foregroundMark x1="36167" y1="96861" x2="44000" y2="97085"/>
                        <a14:foregroundMark x1="45000" y1="97085" x2="47167" y2="97758"/>
                        <a14:foregroundMark x1="48500" y1="98430" x2="48500" y2="98430"/>
                        <a14:foregroundMark x1="55500" y1="98430" x2="50500" y2="98430"/>
                        <a14:foregroundMark x1="39667" y1="96861" x2="38167" y2="97309"/>
                        <a14:foregroundMark x1="33333" y1="98206" x2="33333" y2="98206"/>
                        <a14:foregroundMark x1="30667" y1="97758" x2="31333" y2="98206"/>
                        <a14:foregroundMark x1="64000" y1="95740" x2="64000" y2="95740"/>
                        <a14:foregroundMark x1="62000" y1="89238" x2="62000" y2="89238"/>
                        <a14:foregroundMark x1="61167" y1="87668" x2="61167" y2="87668"/>
                        <a14:foregroundMark x1="59500" y1="82960" x2="59500" y2="82960"/>
                        <a14:foregroundMark x1="58833" y1="81614" x2="58500" y2="79596"/>
                        <a14:foregroundMark x1="58000" y1="54036" x2="58000" y2="54036"/>
                        <a14:foregroundMark x1="56000" y1="64126" x2="56000" y2="64126"/>
                        <a14:foregroundMark x1="62000" y1="66143" x2="62000" y2="66143"/>
                        <a14:foregroundMark x1="60333" y1="62780" x2="60333" y2="62780"/>
                        <a14:foregroundMark x1="56500" y1="60314" x2="56500" y2="60314"/>
                        <a14:foregroundMark x1="56500" y1="60314" x2="56500" y2="60314"/>
                        <a14:foregroundMark x1="57167" y1="61883" x2="64500" y2="66143"/>
                        <a14:foregroundMark x1="65500" y1="65247" x2="65500" y2="65247"/>
                        <a14:foregroundMark x1="68000" y1="65247" x2="68000" y2="65247"/>
                        <a14:foregroundMark x1="69500" y1="64350" x2="73667" y2="62780"/>
                        <a14:foregroundMark x1="73667" y1="62780" x2="73667" y2="62780"/>
                        <a14:foregroundMark x1="74167" y1="62108" x2="74167" y2="62108"/>
                        <a14:foregroundMark x1="73667" y1="69731" x2="73500" y2="70404"/>
                        <a14:foregroundMark x1="67333" y1="82511" x2="67333" y2="82511"/>
                        <a14:foregroundMark x1="66167" y1="84529" x2="66167" y2="85426"/>
                        <a14:foregroundMark x1="65667" y1="85426" x2="65667" y2="85426"/>
                        <a14:foregroundMark x1="63667" y1="83632" x2="73333" y2="92152"/>
                        <a14:foregroundMark x1="75667" y1="92377" x2="79167" y2="93722"/>
                        <a14:foregroundMark x1="79000" y1="82960" x2="79000" y2="82960"/>
                        <a14:foregroundMark x1="79000" y1="82960" x2="79000" y2="82960"/>
                        <a14:foregroundMark x1="78167" y1="82960" x2="77167" y2="84081"/>
                        <a14:foregroundMark x1="73667" y1="88341" x2="73667" y2="88341"/>
                        <a14:foregroundMark x1="82833" y1="91480" x2="82833" y2="91480"/>
                        <a14:foregroundMark x1="84500" y1="95740" x2="84500" y2="95740"/>
                        <a14:foregroundMark x1="86333" y1="96637" x2="86333" y2="96637"/>
                        <a14:foregroundMark x1="86500" y1="96861" x2="86500" y2="96861"/>
                        <a14:foregroundMark x1="88833" y1="95964" x2="74500" y2="97534"/>
                        <a14:foregroundMark x1="67667" y1="97534" x2="67667" y2="97534"/>
                        <a14:foregroundMark x1="66667" y1="97534" x2="66333" y2="98430"/>
                        <a14:foregroundMark x1="61500" y1="98879" x2="61500" y2="98879"/>
                        <a14:foregroundMark x1="61500" y1="98879" x2="61500" y2="98879"/>
                        <a14:foregroundMark x1="67333" y1="91480" x2="67333" y2="91480"/>
                        <a14:foregroundMark x1="65833" y1="89013" x2="65833" y2="89013"/>
                        <a14:foregroundMark x1="63000" y1="84978" x2="63000" y2="84978"/>
                        <a14:foregroundMark x1="63000" y1="84978" x2="72000" y2="93274"/>
                        <a14:foregroundMark x1="72167" y1="93498" x2="71333" y2="92152"/>
                        <a14:foregroundMark x1="70667" y1="91256" x2="70667" y2="91256"/>
                        <a14:foregroundMark x1="86167" y1="87892" x2="86667" y2="87892"/>
                        <a14:foregroundMark x1="92000" y1="83408" x2="93167" y2="82735"/>
                        <a14:foregroundMark x1="95000" y1="79372" x2="95000" y2="79372"/>
                        <a14:foregroundMark x1="4000" y1="80493" x2="4000" y2="80493"/>
                        <a14:foregroundMark x1="4000" y1="80493" x2="4833" y2="81839"/>
                        <a14:foregroundMark x1="7667" y1="84753" x2="7667" y2="84753"/>
                        <a14:foregroundMark x1="7667" y1="84753" x2="8667" y2="88341"/>
                        <a14:foregroundMark x1="8667" y1="89686" x2="8667" y2="89686"/>
                        <a14:foregroundMark x1="9000" y1="90807" x2="9000" y2="90807"/>
                        <a14:foregroundMark x1="67833" y1="46188" x2="67833" y2="46188"/>
                        <a14:foregroundMark x1="48833" y1="52242" x2="48833" y2="52242"/>
                        <a14:foregroundMark x1="53500" y1="50224" x2="53500" y2="50224"/>
                        <a14:foregroundMark x1="53500" y1="50224" x2="53500" y2="50224"/>
                        <a14:foregroundMark x1="54333" y1="49103" x2="54333" y2="49103"/>
                        <a14:foregroundMark x1="71000" y1="48206" x2="73000" y2="48206"/>
                      </a14:backgroundRemoval>
                    </a14:imgEffect>
                  </a14:imgLayer>
                </a14:imgProps>
              </a:ext>
              <a:ext uri="{28A0092B-C50C-407E-A947-70E740481C1C}">
                <a14:useLocalDpi xmlns:a14="http://schemas.microsoft.com/office/drawing/2010/main" val="0"/>
              </a:ext>
            </a:extLst>
          </a:blip>
          <a:srcRect/>
          <a:stretch>
            <a:fillRect/>
          </a:stretch>
        </p:blipFill>
        <p:spPr bwMode="auto">
          <a:xfrm>
            <a:off x="7209710" y="3493740"/>
            <a:ext cx="2671120" cy="2441397"/>
          </a:xfrm>
          <a:prstGeom prst="rect">
            <a:avLst/>
          </a:prstGeom>
          <a:noFill/>
          <a:extLst>
            <a:ext uri="{909E8E84-426E-40DD-AFC4-6F175D3DCCD1}">
              <a14:hiddenFill xmlns:a14="http://schemas.microsoft.com/office/drawing/2010/main">
                <a:solidFill>
                  <a:srgbClr val="FFFFFF"/>
                </a:solidFill>
              </a14:hiddenFill>
            </a:ext>
          </a:extLst>
        </p:spPr>
      </p:pic>
      <p:pic>
        <p:nvPicPr>
          <p:cNvPr id="9" name="Picture 2" descr="Giáo Dục, Học Tập, Học Sinh, Kiến Thức, Học Nhóm, Tải hình PNG 187 -  Free.Vector6.com"/>
          <p:cNvPicPr>
            <a:picLocks noChangeAspect="1" noChangeArrowheads="1"/>
          </p:cNvPicPr>
          <p:nvPr/>
        </p:nvPicPr>
        <p:blipFill>
          <a:blip r:embed="rId5">
            <a:extLst>
              <a:ext uri="{BEBA8EAE-BF5A-486C-A8C5-ECC9F3942E4B}">
                <a14:imgProps xmlns:a14="http://schemas.microsoft.com/office/drawing/2010/main">
                  <a14:imgLayer r:embed="rId6">
                    <a14:imgEffect>
                      <a14:backgroundRemoval t="10090" b="99776" l="1167" r="99167">
                        <a14:foregroundMark x1="6333" y1="55830" x2="6333" y2="55830"/>
                        <a14:foregroundMark x1="4167" y1="52691" x2="4167" y2="52691"/>
                        <a14:foregroundMark x1="2667" y1="54260" x2="2667" y2="54260"/>
                        <a14:foregroundMark x1="18333" y1="97085" x2="18333" y2="97085"/>
                        <a14:foregroundMark x1="98500" y1="86771" x2="98500" y2="86771"/>
                        <a14:foregroundMark x1="97667" y1="99103" x2="97667" y2="99103"/>
                        <a14:foregroundMark x1="17000" y1="66368" x2="17000" y2="66368"/>
                        <a14:foregroundMark x1="13833" y1="67713" x2="13833" y2="67713"/>
                        <a14:foregroundMark x1="18000" y1="71300" x2="18000" y2="71300"/>
                        <a14:foregroundMark x1="18000" y1="69955" x2="18000" y2="69955"/>
                        <a14:foregroundMark x1="17333" y1="69283" x2="17333" y2="69283"/>
                        <a14:foregroundMark x1="15333" y1="68161" x2="15333" y2="68161"/>
                        <a14:foregroundMark x1="17500" y1="67713" x2="17500" y2="67713"/>
                        <a14:foregroundMark x1="18167" y1="67265" x2="18167" y2="67265"/>
                        <a14:foregroundMark x1="17333" y1="68386" x2="17333" y2="68386"/>
                        <a14:foregroundMark x1="35833" y1="61883" x2="35833" y2="61883"/>
                        <a14:foregroundMark x1="30833" y1="65471" x2="30833" y2="65471"/>
                        <a14:foregroundMark x1="30667" y1="64574" x2="30667" y2="64574"/>
                        <a14:foregroundMark x1="29333" y1="67040" x2="29333" y2="67040"/>
                        <a14:foregroundMark x1="41167" y1="67937" x2="41167" y2="67937"/>
                        <a14:foregroundMark x1="38500" y1="78027" x2="38500" y2="78027"/>
                        <a14:foregroundMark x1="33167" y1="79821" x2="33167" y2="80942"/>
                        <a14:foregroundMark x1="31667" y1="86099" x2="38000" y2="89013"/>
                        <a14:foregroundMark x1="46667" y1="89910" x2="49000" y2="90359"/>
                        <a14:foregroundMark x1="52833" y1="88789" x2="54167" y2="88341"/>
                        <a14:foregroundMark x1="50167" y1="79596" x2="50167" y2="79596"/>
                        <a14:foregroundMark x1="48833" y1="78924" x2="48833" y2="78924"/>
                        <a14:foregroundMark x1="44000" y1="75561" x2="44000" y2="75561"/>
                        <a14:foregroundMark x1="44000" y1="75561" x2="44000" y2="75561"/>
                        <a14:foregroundMark x1="44167" y1="66368" x2="44167" y2="66368"/>
                        <a14:foregroundMark x1="42167" y1="60762" x2="42000" y2="59865"/>
                        <a14:foregroundMark x1="40167" y1="56726" x2="40167" y2="56726"/>
                        <a14:foregroundMark x1="40000" y1="56054" x2="40000" y2="56054"/>
                        <a14:foregroundMark x1="36500" y1="56054" x2="36500" y2="56054"/>
                        <a14:foregroundMark x1="36500" y1="56054" x2="39500" y2="56951"/>
                        <a14:foregroundMark x1="41167" y1="56726" x2="41167" y2="56726"/>
                        <a14:foregroundMark x1="51167" y1="56054" x2="54667" y2="54709"/>
                        <a14:foregroundMark x1="61833" y1="54709" x2="61833" y2="54709"/>
                        <a14:foregroundMark x1="62000" y1="54709" x2="62000" y2="54709"/>
                        <a14:foregroundMark x1="63500" y1="55605" x2="64167" y2="55830"/>
                        <a14:foregroundMark x1="66333" y1="56054" x2="66333" y2="56054"/>
                        <a14:foregroundMark x1="69000" y1="58072" x2="73000" y2="60987"/>
                        <a14:foregroundMark x1="75167" y1="62556" x2="78000" y2="64350"/>
                        <a14:foregroundMark x1="81500" y1="64350" x2="83500" y2="64798"/>
                        <a14:foregroundMark x1="85500" y1="64798" x2="87000" y2="65471"/>
                        <a14:foregroundMark x1="88167" y1="66143" x2="90333" y2="67265"/>
                        <a14:foregroundMark x1="92000" y1="67937" x2="96500" y2="71076"/>
                        <a14:foregroundMark x1="97000" y1="71525" x2="97833" y2="72422"/>
                        <a14:foregroundMark x1="98833" y1="79148" x2="99333" y2="82735"/>
                        <a14:foregroundMark x1="10333" y1="47534" x2="10333" y2="47534"/>
                        <a14:foregroundMark x1="10333" y1="47534" x2="9333" y2="49103"/>
                        <a14:foregroundMark x1="8667" y1="49776" x2="8667" y2="49776"/>
                        <a14:foregroundMark x1="6833" y1="49776" x2="6833" y2="49776"/>
                        <a14:foregroundMark x1="5500" y1="50000" x2="5500" y2="50000"/>
                        <a14:foregroundMark x1="1167" y1="53587" x2="1167" y2="53587"/>
                        <a14:foregroundMark x1="10833" y1="43498" x2="12333" y2="43722"/>
                        <a14:foregroundMark x1="12500" y1="43722" x2="14667" y2="45516"/>
                        <a14:foregroundMark x1="16167" y1="46188" x2="16167" y2="46188"/>
                        <a14:foregroundMark x1="16833" y1="46188" x2="18167" y2="46637"/>
                        <a14:foregroundMark x1="23333" y1="48206" x2="23333" y2="48206"/>
                        <a14:foregroundMark x1="30333" y1="60314" x2="30333" y2="60314"/>
                        <a14:foregroundMark x1="31333" y1="65022" x2="31333" y2="65022"/>
                        <a14:foregroundMark x1="31333" y1="68834" x2="31333" y2="68834"/>
                        <a14:foregroundMark x1="31167" y1="70628" x2="31167" y2="70628"/>
                        <a14:foregroundMark x1="29500" y1="68386" x2="29500" y2="68386"/>
                        <a14:foregroundMark x1="36667" y1="66143" x2="38833" y2="66816"/>
                        <a14:foregroundMark x1="39500" y1="66816" x2="40500" y2="67265"/>
                        <a14:foregroundMark x1="40500" y1="67265" x2="39667" y2="62780"/>
                        <a14:foregroundMark x1="38667" y1="61211" x2="38667" y2="61211"/>
                        <a14:foregroundMark x1="37833" y1="60314" x2="37000" y2="60538"/>
                        <a14:foregroundMark x1="33833" y1="61435" x2="33833" y2="61435"/>
                        <a14:foregroundMark x1="33833" y1="61435" x2="33167" y2="61883"/>
                        <a14:foregroundMark x1="24500" y1="69058" x2="25833" y2="70179"/>
                        <a14:foregroundMark x1="36167" y1="70852" x2="36167" y2="70852"/>
                        <a14:foregroundMark x1="31833" y1="72646" x2="31833" y2="72646"/>
                        <a14:foregroundMark x1="30667" y1="77130" x2="30667" y2="78027"/>
                        <a14:foregroundMark x1="29333" y1="81614" x2="28833" y2="85202"/>
                        <a14:foregroundMark x1="27667" y1="85650" x2="27667" y2="85650"/>
                        <a14:foregroundMark x1="24667" y1="86099" x2="24667" y2="86099"/>
                        <a14:foregroundMark x1="20500" y1="84978" x2="20500" y2="84978"/>
                        <a14:foregroundMark x1="16833" y1="87668" x2="16167" y2="88117"/>
                        <a14:foregroundMark x1="15167" y1="88565" x2="15167" y2="88565"/>
                        <a14:foregroundMark x1="15500" y1="89910" x2="16667" y2="91480"/>
                        <a14:foregroundMark x1="18333" y1="92377" x2="26500" y2="94843"/>
                        <a14:foregroundMark x1="25833" y1="94843" x2="21333" y2="95964"/>
                        <a14:foregroundMark x1="15667" y1="95964" x2="15667" y2="95964"/>
                        <a14:foregroundMark x1="13833" y1="95516" x2="13833" y2="95516"/>
                        <a14:foregroundMark x1="15667" y1="94170" x2="31333" y2="96637"/>
                        <a14:foregroundMark x1="33167" y1="95964" x2="35500" y2="95516"/>
                        <a14:foregroundMark x1="36333" y1="94843" x2="38167" y2="94843"/>
                        <a14:foregroundMark x1="38667" y1="93722" x2="41000" y2="92377"/>
                        <a14:foregroundMark x1="42667" y1="90359" x2="45167" y2="89910"/>
                        <a14:foregroundMark x1="47167" y1="85650" x2="47167" y2="85650"/>
                        <a14:foregroundMark x1="46333" y1="82735" x2="38833" y2="73318"/>
                        <a14:foregroundMark x1="36500" y1="69058" x2="36500" y2="69058"/>
                        <a14:foregroundMark x1="34000" y1="72422" x2="34000" y2="72422"/>
                        <a14:foregroundMark x1="34000" y1="72422" x2="37833" y2="71525"/>
                        <a14:foregroundMark x1="37833" y1="71525" x2="37833" y2="71525"/>
                        <a14:foregroundMark x1="31667" y1="74888" x2="31667" y2="74888"/>
                        <a14:foregroundMark x1="39500" y1="82287" x2="41833" y2="82960"/>
                        <a14:foregroundMark x1="43500" y1="81614" x2="43500" y2="81614"/>
                        <a14:foregroundMark x1="44333" y1="79596" x2="44333" y2="79596"/>
                        <a14:foregroundMark x1="56000" y1="92377" x2="56500" y2="93274"/>
                        <a14:foregroundMark x1="47333" y1="95740" x2="47333" y2="95740"/>
                        <a14:foregroundMark x1="45333" y1="95291" x2="45333" y2="95291"/>
                        <a14:foregroundMark x1="40000" y1="95291" x2="41167" y2="95067"/>
                        <a14:foregroundMark x1="46333" y1="94619" x2="55667" y2="96188"/>
                        <a14:foregroundMark x1="43500" y1="95516" x2="43500" y2="95516"/>
                        <a14:foregroundMark x1="37500" y1="95740" x2="37500" y2="95740"/>
                        <a14:foregroundMark x1="36167" y1="96861" x2="44000" y2="97085"/>
                        <a14:foregroundMark x1="45000" y1="97085" x2="47167" y2="97758"/>
                        <a14:foregroundMark x1="48500" y1="98430" x2="48500" y2="98430"/>
                        <a14:foregroundMark x1="55500" y1="98430" x2="50500" y2="98430"/>
                        <a14:foregroundMark x1="39667" y1="96861" x2="38167" y2="97309"/>
                        <a14:foregroundMark x1="33333" y1="98206" x2="33333" y2="98206"/>
                        <a14:foregroundMark x1="30667" y1="97758" x2="31333" y2="98206"/>
                        <a14:foregroundMark x1="64000" y1="95740" x2="64000" y2="95740"/>
                        <a14:foregroundMark x1="62000" y1="89238" x2="62000" y2="89238"/>
                        <a14:foregroundMark x1="61167" y1="87668" x2="61167" y2="87668"/>
                        <a14:foregroundMark x1="59500" y1="82960" x2="59500" y2="82960"/>
                        <a14:foregroundMark x1="58833" y1="81614" x2="58500" y2="79596"/>
                        <a14:foregroundMark x1="58000" y1="54036" x2="58000" y2="54036"/>
                        <a14:foregroundMark x1="56000" y1="64126" x2="56000" y2="64126"/>
                        <a14:foregroundMark x1="62000" y1="66143" x2="62000" y2="66143"/>
                        <a14:foregroundMark x1="60333" y1="62780" x2="60333" y2="62780"/>
                        <a14:foregroundMark x1="56500" y1="60314" x2="56500" y2="60314"/>
                        <a14:foregroundMark x1="56500" y1="60314" x2="56500" y2="60314"/>
                        <a14:foregroundMark x1="57167" y1="61883" x2="64500" y2="66143"/>
                        <a14:foregroundMark x1="65500" y1="65247" x2="65500" y2="65247"/>
                        <a14:foregroundMark x1="68000" y1="65247" x2="68000" y2="65247"/>
                        <a14:foregroundMark x1="69500" y1="64350" x2="73667" y2="62780"/>
                        <a14:foregroundMark x1="73667" y1="62780" x2="73667" y2="62780"/>
                        <a14:foregroundMark x1="74167" y1="62108" x2="74167" y2="62108"/>
                        <a14:foregroundMark x1="73667" y1="69731" x2="73500" y2="70404"/>
                        <a14:foregroundMark x1="67333" y1="82511" x2="67333" y2="82511"/>
                        <a14:foregroundMark x1="66167" y1="84529" x2="66167" y2="85426"/>
                        <a14:foregroundMark x1="65667" y1="85426" x2="65667" y2="85426"/>
                        <a14:foregroundMark x1="63667" y1="83632" x2="73333" y2="92152"/>
                        <a14:foregroundMark x1="75667" y1="92377" x2="79167" y2="93722"/>
                        <a14:foregroundMark x1="79000" y1="82960" x2="79000" y2="82960"/>
                        <a14:foregroundMark x1="79000" y1="82960" x2="79000" y2="82960"/>
                        <a14:foregroundMark x1="78167" y1="82960" x2="77167" y2="84081"/>
                        <a14:foregroundMark x1="73667" y1="88341" x2="73667" y2="88341"/>
                        <a14:foregroundMark x1="82833" y1="91480" x2="82833" y2="91480"/>
                        <a14:foregroundMark x1="84500" y1="95740" x2="84500" y2="95740"/>
                        <a14:foregroundMark x1="86333" y1="96637" x2="86333" y2="96637"/>
                        <a14:foregroundMark x1="86500" y1="96861" x2="86500" y2="96861"/>
                        <a14:foregroundMark x1="88833" y1="95964" x2="74500" y2="97534"/>
                        <a14:foregroundMark x1="67667" y1="97534" x2="67667" y2="97534"/>
                        <a14:foregroundMark x1="66667" y1="97534" x2="66333" y2="98430"/>
                        <a14:foregroundMark x1="61500" y1="98879" x2="61500" y2="98879"/>
                        <a14:foregroundMark x1="61500" y1="98879" x2="61500" y2="98879"/>
                        <a14:foregroundMark x1="67333" y1="91480" x2="67333" y2="91480"/>
                        <a14:foregroundMark x1="65833" y1="89013" x2="65833" y2="89013"/>
                        <a14:foregroundMark x1="63000" y1="84978" x2="63000" y2="84978"/>
                        <a14:foregroundMark x1="63000" y1="84978" x2="72000" y2="93274"/>
                        <a14:foregroundMark x1="72167" y1="93498" x2="71333" y2="92152"/>
                        <a14:foregroundMark x1="70667" y1="91256" x2="70667" y2="91256"/>
                        <a14:foregroundMark x1="86167" y1="87892" x2="86667" y2="87892"/>
                        <a14:foregroundMark x1="92000" y1="83408" x2="93167" y2="82735"/>
                        <a14:foregroundMark x1="95000" y1="79372" x2="95000" y2="79372"/>
                        <a14:foregroundMark x1="4000" y1="80493" x2="4000" y2="80493"/>
                        <a14:foregroundMark x1="4000" y1="80493" x2="4833" y2="81839"/>
                        <a14:foregroundMark x1="7667" y1="84753" x2="7667" y2="84753"/>
                        <a14:foregroundMark x1="7667" y1="84753" x2="8667" y2="88341"/>
                        <a14:foregroundMark x1="8667" y1="89686" x2="8667" y2="89686"/>
                        <a14:foregroundMark x1="9000" y1="90807" x2="9000" y2="90807"/>
                        <a14:foregroundMark x1="67833" y1="46188" x2="67833" y2="46188"/>
                        <a14:foregroundMark x1="48833" y1="52242" x2="48833" y2="52242"/>
                        <a14:foregroundMark x1="53500" y1="50224" x2="53500" y2="50224"/>
                        <a14:foregroundMark x1="53500" y1="50224" x2="53500" y2="50224"/>
                        <a14:foregroundMark x1="54333" y1="49103" x2="54333" y2="49103"/>
                        <a14:foregroundMark x1="71000" y1="48206" x2="73000" y2="48206"/>
                      </a14:backgroundRemoval>
                    </a14:imgEffect>
                  </a14:imgLayer>
                </a14:imgProps>
              </a:ext>
              <a:ext uri="{28A0092B-C50C-407E-A947-70E740481C1C}">
                <a14:useLocalDpi xmlns:a14="http://schemas.microsoft.com/office/drawing/2010/main" val="0"/>
              </a:ext>
            </a:extLst>
          </a:blip>
          <a:srcRect/>
          <a:stretch>
            <a:fillRect/>
          </a:stretch>
        </p:blipFill>
        <p:spPr bwMode="auto">
          <a:xfrm>
            <a:off x="8356955" y="916985"/>
            <a:ext cx="2671120" cy="2441397"/>
          </a:xfrm>
          <a:prstGeom prst="rect">
            <a:avLst/>
          </a:prstGeom>
          <a:noFill/>
          <a:extLst>
            <a:ext uri="{909E8E84-426E-40DD-AFC4-6F175D3DCCD1}">
              <a14:hiddenFill xmlns:a14="http://schemas.microsoft.com/office/drawing/2010/main">
                <a:solidFill>
                  <a:srgbClr val="FFFFFF"/>
                </a:solidFill>
              </a14:hiddenFill>
            </a:ext>
          </a:extLst>
        </p:spPr>
      </p:pic>
      <p:pic>
        <p:nvPicPr>
          <p:cNvPr id="10" name="Picture 2" descr="Giáo Dục, Học Tập, Học Sinh, Kiến Thức, Học Nhóm, Tải hình PNG 187 -  Free.Vector6.com"/>
          <p:cNvPicPr>
            <a:picLocks noChangeAspect="1" noChangeArrowheads="1"/>
          </p:cNvPicPr>
          <p:nvPr/>
        </p:nvPicPr>
        <p:blipFill>
          <a:blip r:embed="rId5">
            <a:extLst>
              <a:ext uri="{BEBA8EAE-BF5A-486C-A8C5-ECC9F3942E4B}">
                <a14:imgProps xmlns:a14="http://schemas.microsoft.com/office/drawing/2010/main">
                  <a14:imgLayer r:embed="rId6">
                    <a14:imgEffect>
                      <a14:backgroundRemoval t="10090" b="99776" l="1167" r="99167">
                        <a14:foregroundMark x1="6333" y1="55830" x2="6333" y2="55830"/>
                        <a14:foregroundMark x1="4167" y1="52691" x2="4167" y2="52691"/>
                        <a14:foregroundMark x1="2667" y1="54260" x2="2667" y2="54260"/>
                        <a14:foregroundMark x1="18333" y1="97085" x2="18333" y2="97085"/>
                        <a14:foregroundMark x1="98500" y1="86771" x2="98500" y2="86771"/>
                        <a14:foregroundMark x1="97667" y1="99103" x2="97667" y2="99103"/>
                        <a14:foregroundMark x1="17000" y1="66368" x2="17000" y2="66368"/>
                        <a14:foregroundMark x1="13833" y1="67713" x2="13833" y2="67713"/>
                        <a14:foregroundMark x1="18000" y1="71300" x2="18000" y2="71300"/>
                        <a14:foregroundMark x1="18000" y1="69955" x2="18000" y2="69955"/>
                        <a14:foregroundMark x1="17333" y1="69283" x2="17333" y2="69283"/>
                        <a14:foregroundMark x1="15333" y1="68161" x2="15333" y2="68161"/>
                        <a14:foregroundMark x1="17500" y1="67713" x2="17500" y2="67713"/>
                        <a14:foregroundMark x1="18167" y1="67265" x2="18167" y2="67265"/>
                        <a14:foregroundMark x1="17333" y1="68386" x2="17333" y2="68386"/>
                        <a14:foregroundMark x1="35833" y1="61883" x2="35833" y2="61883"/>
                        <a14:foregroundMark x1="30833" y1="65471" x2="30833" y2="65471"/>
                        <a14:foregroundMark x1="30667" y1="64574" x2="30667" y2="64574"/>
                        <a14:foregroundMark x1="29333" y1="67040" x2="29333" y2="67040"/>
                        <a14:foregroundMark x1="41167" y1="67937" x2="41167" y2="67937"/>
                        <a14:foregroundMark x1="38500" y1="78027" x2="38500" y2="78027"/>
                        <a14:foregroundMark x1="33167" y1="79821" x2="33167" y2="80942"/>
                        <a14:foregroundMark x1="31667" y1="86099" x2="38000" y2="89013"/>
                        <a14:foregroundMark x1="46667" y1="89910" x2="49000" y2="90359"/>
                        <a14:foregroundMark x1="52833" y1="88789" x2="54167" y2="88341"/>
                        <a14:foregroundMark x1="50167" y1="79596" x2="50167" y2="79596"/>
                        <a14:foregroundMark x1="48833" y1="78924" x2="48833" y2="78924"/>
                        <a14:foregroundMark x1="44000" y1="75561" x2="44000" y2="75561"/>
                        <a14:foregroundMark x1="44000" y1="75561" x2="44000" y2="75561"/>
                        <a14:foregroundMark x1="44167" y1="66368" x2="44167" y2="66368"/>
                        <a14:foregroundMark x1="42167" y1="60762" x2="42000" y2="59865"/>
                        <a14:foregroundMark x1="40167" y1="56726" x2="40167" y2="56726"/>
                        <a14:foregroundMark x1="40000" y1="56054" x2="40000" y2="56054"/>
                        <a14:foregroundMark x1="36500" y1="56054" x2="36500" y2="56054"/>
                        <a14:foregroundMark x1="36500" y1="56054" x2="39500" y2="56951"/>
                        <a14:foregroundMark x1="41167" y1="56726" x2="41167" y2="56726"/>
                        <a14:foregroundMark x1="51167" y1="56054" x2="54667" y2="54709"/>
                        <a14:foregroundMark x1="61833" y1="54709" x2="61833" y2="54709"/>
                        <a14:foregroundMark x1="62000" y1="54709" x2="62000" y2="54709"/>
                        <a14:foregroundMark x1="63500" y1="55605" x2="64167" y2="55830"/>
                        <a14:foregroundMark x1="66333" y1="56054" x2="66333" y2="56054"/>
                        <a14:foregroundMark x1="69000" y1="58072" x2="73000" y2="60987"/>
                        <a14:foregroundMark x1="75167" y1="62556" x2="78000" y2="64350"/>
                        <a14:foregroundMark x1="81500" y1="64350" x2="83500" y2="64798"/>
                        <a14:foregroundMark x1="85500" y1="64798" x2="87000" y2="65471"/>
                        <a14:foregroundMark x1="88167" y1="66143" x2="90333" y2="67265"/>
                        <a14:foregroundMark x1="92000" y1="67937" x2="96500" y2="71076"/>
                        <a14:foregroundMark x1="97000" y1="71525" x2="97833" y2="72422"/>
                        <a14:foregroundMark x1="98833" y1="79148" x2="99333" y2="82735"/>
                        <a14:foregroundMark x1="10333" y1="47534" x2="10333" y2="47534"/>
                        <a14:foregroundMark x1="10333" y1="47534" x2="9333" y2="49103"/>
                        <a14:foregroundMark x1="8667" y1="49776" x2="8667" y2="49776"/>
                        <a14:foregroundMark x1="6833" y1="49776" x2="6833" y2="49776"/>
                        <a14:foregroundMark x1="5500" y1="50000" x2="5500" y2="50000"/>
                        <a14:foregroundMark x1="1167" y1="53587" x2="1167" y2="53587"/>
                        <a14:foregroundMark x1="10833" y1="43498" x2="12333" y2="43722"/>
                        <a14:foregroundMark x1="12500" y1="43722" x2="14667" y2="45516"/>
                        <a14:foregroundMark x1="16167" y1="46188" x2="16167" y2="46188"/>
                        <a14:foregroundMark x1="16833" y1="46188" x2="18167" y2="46637"/>
                        <a14:foregroundMark x1="23333" y1="48206" x2="23333" y2="48206"/>
                        <a14:foregroundMark x1="30333" y1="60314" x2="30333" y2="60314"/>
                        <a14:foregroundMark x1="31333" y1="65022" x2="31333" y2="65022"/>
                        <a14:foregroundMark x1="31333" y1="68834" x2="31333" y2="68834"/>
                        <a14:foregroundMark x1="31167" y1="70628" x2="31167" y2="70628"/>
                        <a14:foregroundMark x1="29500" y1="68386" x2="29500" y2="68386"/>
                        <a14:foregroundMark x1="36667" y1="66143" x2="38833" y2="66816"/>
                        <a14:foregroundMark x1="39500" y1="66816" x2="40500" y2="67265"/>
                        <a14:foregroundMark x1="40500" y1="67265" x2="39667" y2="62780"/>
                        <a14:foregroundMark x1="38667" y1="61211" x2="38667" y2="61211"/>
                        <a14:foregroundMark x1="37833" y1="60314" x2="37000" y2="60538"/>
                        <a14:foregroundMark x1="33833" y1="61435" x2="33833" y2="61435"/>
                        <a14:foregroundMark x1="33833" y1="61435" x2="33167" y2="61883"/>
                        <a14:foregroundMark x1="24500" y1="69058" x2="25833" y2="70179"/>
                        <a14:foregroundMark x1="36167" y1="70852" x2="36167" y2="70852"/>
                        <a14:foregroundMark x1="31833" y1="72646" x2="31833" y2="72646"/>
                        <a14:foregroundMark x1="30667" y1="77130" x2="30667" y2="78027"/>
                        <a14:foregroundMark x1="29333" y1="81614" x2="28833" y2="85202"/>
                        <a14:foregroundMark x1="27667" y1="85650" x2="27667" y2="85650"/>
                        <a14:foregroundMark x1="24667" y1="86099" x2="24667" y2="86099"/>
                        <a14:foregroundMark x1="20500" y1="84978" x2="20500" y2="84978"/>
                        <a14:foregroundMark x1="16833" y1="87668" x2="16167" y2="88117"/>
                        <a14:foregroundMark x1="15167" y1="88565" x2="15167" y2="88565"/>
                        <a14:foregroundMark x1="15500" y1="89910" x2="16667" y2="91480"/>
                        <a14:foregroundMark x1="18333" y1="92377" x2="26500" y2="94843"/>
                        <a14:foregroundMark x1="25833" y1="94843" x2="21333" y2="95964"/>
                        <a14:foregroundMark x1="15667" y1="95964" x2="15667" y2="95964"/>
                        <a14:foregroundMark x1="13833" y1="95516" x2="13833" y2="95516"/>
                        <a14:foregroundMark x1="15667" y1="94170" x2="31333" y2="96637"/>
                        <a14:foregroundMark x1="33167" y1="95964" x2="35500" y2="95516"/>
                        <a14:foregroundMark x1="36333" y1="94843" x2="38167" y2="94843"/>
                        <a14:foregroundMark x1="38667" y1="93722" x2="41000" y2="92377"/>
                        <a14:foregroundMark x1="42667" y1="90359" x2="45167" y2="89910"/>
                        <a14:foregroundMark x1="47167" y1="85650" x2="47167" y2="85650"/>
                        <a14:foregroundMark x1="46333" y1="82735" x2="38833" y2="73318"/>
                        <a14:foregroundMark x1="36500" y1="69058" x2="36500" y2="69058"/>
                        <a14:foregroundMark x1="34000" y1="72422" x2="34000" y2="72422"/>
                        <a14:foregroundMark x1="34000" y1="72422" x2="37833" y2="71525"/>
                        <a14:foregroundMark x1="37833" y1="71525" x2="37833" y2="71525"/>
                        <a14:foregroundMark x1="31667" y1="74888" x2="31667" y2="74888"/>
                        <a14:foregroundMark x1="39500" y1="82287" x2="41833" y2="82960"/>
                        <a14:foregroundMark x1="43500" y1="81614" x2="43500" y2="81614"/>
                        <a14:foregroundMark x1="44333" y1="79596" x2="44333" y2="79596"/>
                        <a14:foregroundMark x1="56000" y1="92377" x2="56500" y2="93274"/>
                        <a14:foregroundMark x1="47333" y1="95740" x2="47333" y2="95740"/>
                        <a14:foregroundMark x1="45333" y1="95291" x2="45333" y2="95291"/>
                        <a14:foregroundMark x1="40000" y1="95291" x2="41167" y2="95067"/>
                        <a14:foregroundMark x1="46333" y1="94619" x2="55667" y2="96188"/>
                        <a14:foregroundMark x1="43500" y1="95516" x2="43500" y2="95516"/>
                        <a14:foregroundMark x1="37500" y1="95740" x2="37500" y2="95740"/>
                        <a14:foregroundMark x1="36167" y1="96861" x2="44000" y2="97085"/>
                        <a14:foregroundMark x1="45000" y1="97085" x2="47167" y2="97758"/>
                        <a14:foregroundMark x1="48500" y1="98430" x2="48500" y2="98430"/>
                        <a14:foregroundMark x1="55500" y1="98430" x2="50500" y2="98430"/>
                        <a14:foregroundMark x1="39667" y1="96861" x2="38167" y2="97309"/>
                        <a14:foregroundMark x1="33333" y1="98206" x2="33333" y2="98206"/>
                        <a14:foregroundMark x1="30667" y1="97758" x2="31333" y2="98206"/>
                        <a14:foregroundMark x1="64000" y1="95740" x2="64000" y2="95740"/>
                        <a14:foregroundMark x1="62000" y1="89238" x2="62000" y2="89238"/>
                        <a14:foregroundMark x1="61167" y1="87668" x2="61167" y2="87668"/>
                        <a14:foregroundMark x1="59500" y1="82960" x2="59500" y2="82960"/>
                        <a14:foregroundMark x1="58833" y1="81614" x2="58500" y2="79596"/>
                        <a14:foregroundMark x1="58000" y1="54036" x2="58000" y2="54036"/>
                        <a14:foregroundMark x1="56000" y1="64126" x2="56000" y2="64126"/>
                        <a14:foregroundMark x1="62000" y1="66143" x2="62000" y2="66143"/>
                        <a14:foregroundMark x1="60333" y1="62780" x2="60333" y2="62780"/>
                        <a14:foregroundMark x1="56500" y1="60314" x2="56500" y2="60314"/>
                        <a14:foregroundMark x1="56500" y1="60314" x2="56500" y2="60314"/>
                        <a14:foregroundMark x1="57167" y1="61883" x2="64500" y2="66143"/>
                        <a14:foregroundMark x1="65500" y1="65247" x2="65500" y2="65247"/>
                        <a14:foregroundMark x1="68000" y1="65247" x2="68000" y2="65247"/>
                        <a14:foregroundMark x1="69500" y1="64350" x2="73667" y2="62780"/>
                        <a14:foregroundMark x1="73667" y1="62780" x2="73667" y2="62780"/>
                        <a14:foregroundMark x1="74167" y1="62108" x2="74167" y2="62108"/>
                        <a14:foregroundMark x1="73667" y1="69731" x2="73500" y2="70404"/>
                        <a14:foregroundMark x1="67333" y1="82511" x2="67333" y2="82511"/>
                        <a14:foregroundMark x1="66167" y1="84529" x2="66167" y2="85426"/>
                        <a14:foregroundMark x1="65667" y1="85426" x2="65667" y2="85426"/>
                        <a14:foregroundMark x1="63667" y1="83632" x2="73333" y2="92152"/>
                        <a14:foregroundMark x1="75667" y1="92377" x2="79167" y2="93722"/>
                        <a14:foregroundMark x1="79000" y1="82960" x2="79000" y2="82960"/>
                        <a14:foregroundMark x1="79000" y1="82960" x2="79000" y2="82960"/>
                        <a14:foregroundMark x1="78167" y1="82960" x2="77167" y2="84081"/>
                        <a14:foregroundMark x1="73667" y1="88341" x2="73667" y2="88341"/>
                        <a14:foregroundMark x1="82833" y1="91480" x2="82833" y2="91480"/>
                        <a14:foregroundMark x1="84500" y1="95740" x2="84500" y2="95740"/>
                        <a14:foregroundMark x1="86333" y1="96637" x2="86333" y2="96637"/>
                        <a14:foregroundMark x1="86500" y1="96861" x2="86500" y2="96861"/>
                        <a14:foregroundMark x1="88833" y1="95964" x2="74500" y2="97534"/>
                        <a14:foregroundMark x1="67667" y1="97534" x2="67667" y2="97534"/>
                        <a14:foregroundMark x1="66667" y1="97534" x2="66333" y2="98430"/>
                        <a14:foregroundMark x1="61500" y1="98879" x2="61500" y2="98879"/>
                        <a14:foregroundMark x1="61500" y1="98879" x2="61500" y2="98879"/>
                        <a14:foregroundMark x1="67333" y1="91480" x2="67333" y2="91480"/>
                        <a14:foregroundMark x1="65833" y1="89013" x2="65833" y2="89013"/>
                        <a14:foregroundMark x1="63000" y1="84978" x2="63000" y2="84978"/>
                        <a14:foregroundMark x1="63000" y1="84978" x2="72000" y2="93274"/>
                        <a14:foregroundMark x1="72167" y1="93498" x2="71333" y2="92152"/>
                        <a14:foregroundMark x1="70667" y1="91256" x2="70667" y2="91256"/>
                        <a14:foregroundMark x1="86167" y1="87892" x2="86667" y2="87892"/>
                        <a14:foregroundMark x1="92000" y1="83408" x2="93167" y2="82735"/>
                        <a14:foregroundMark x1="95000" y1="79372" x2="95000" y2="79372"/>
                        <a14:foregroundMark x1="4000" y1="80493" x2="4000" y2="80493"/>
                        <a14:foregroundMark x1="4000" y1="80493" x2="4833" y2="81839"/>
                        <a14:foregroundMark x1="7667" y1="84753" x2="7667" y2="84753"/>
                        <a14:foregroundMark x1="7667" y1="84753" x2="8667" y2="88341"/>
                        <a14:foregroundMark x1="8667" y1="89686" x2="8667" y2="89686"/>
                        <a14:foregroundMark x1="9000" y1="90807" x2="9000" y2="90807"/>
                        <a14:foregroundMark x1="67833" y1="46188" x2="67833" y2="46188"/>
                        <a14:foregroundMark x1="48833" y1="52242" x2="48833" y2="52242"/>
                        <a14:foregroundMark x1="53500" y1="50224" x2="53500" y2="50224"/>
                        <a14:foregroundMark x1="53500" y1="50224" x2="53500" y2="50224"/>
                        <a14:foregroundMark x1="54333" y1="49103" x2="54333" y2="49103"/>
                        <a14:foregroundMark x1="71000" y1="48206" x2="73000" y2="48206"/>
                      </a14:backgroundRemoval>
                    </a14:imgEffect>
                  </a14:imgLayer>
                </a14:imgProps>
              </a:ext>
              <a:ext uri="{28A0092B-C50C-407E-A947-70E740481C1C}">
                <a14:useLocalDpi xmlns:a14="http://schemas.microsoft.com/office/drawing/2010/main" val="0"/>
              </a:ext>
            </a:extLst>
          </a:blip>
          <a:srcRect/>
          <a:stretch>
            <a:fillRect/>
          </a:stretch>
        </p:blipFill>
        <p:spPr bwMode="auto">
          <a:xfrm>
            <a:off x="2670048" y="683011"/>
            <a:ext cx="2671120" cy="2441397"/>
          </a:xfrm>
          <a:prstGeom prst="rect">
            <a:avLst/>
          </a:prstGeom>
          <a:noFill/>
          <a:extLst>
            <a:ext uri="{909E8E84-426E-40DD-AFC4-6F175D3DCCD1}">
              <a14:hiddenFill xmlns:a14="http://schemas.microsoft.com/office/drawing/2010/main">
                <a:solidFill>
                  <a:srgbClr val="FFFFFF"/>
                </a:solidFill>
              </a14:hiddenFill>
            </a:ext>
          </a:extLst>
        </p:spPr>
      </p:pic>
      <p:sp>
        <p:nvSpPr>
          <p:cNvPr id="4" name="Rectangle 3"/>
          <p:cNvSpPr/>
          <p:nvPr/>
        </p:nvSpPr>
        <p:spPr>
          <a:xfrm>
            <a:off x="2852087" y="2755076"/>
            <a:ext cx="2307042" cy="738664"/>
          </a:xfrm>
          <a:prstGeom prst="rect">
            <a:avLst/>
          </a:prstGeom>
        </p:spPr>
        <p:txBody>
          <a:bodyPr wrap="none">
            <a:spAutoFit/>
          </a:bodyPr>
          <a:lstStyle/>
          <a:p>
            <a:pPr algn="ctr">
              <a:lnSpc>
                <a:spcPct val="150000"/>
              </a:lnSpc>
              <a:spcAft>
                <a:spcPts val="800"/>
              </a:spcAft>
            </a:pPr>
            <a:r>
              <a:rPr lang="en-US" sz="2800" dirty="0" err="1">
                <a:solidFill>
                  <a:prstClr val="black"/>
                </a:solidFill>
                <a:latin typeface="Times New Roman" pitchFamily="18" charset="0"/>
                <a:ea typeface="Calibri"/>
                <a:cs typeface="Times New Roman" pitchFamily="18" charset="0"/>
              </a:rPr>
              <a:t>Nhóm</a:t>
            </a:r>
            <a:r>
              <a:rPr lang="en-US" sz="2800" dirty="0">
                <a:solidFill>
                  <a:prstClr val="black"/>
                </a:solidFill>
                <a:latin typeface="Times New Roman" pitchFamily="18" charset="0"/>
                <a:ea typeface="Calibri"/>
                <a:cs typeface="Times New Roman" pitchFamily="18" charset="0"/>
              </a:rPr>
              <a:t> 1: </a:t>
            </a:r>
            <a:r>
              <a:rPr lang="en-US" sz="2800" dirty="0" err="1">
                <a:solidFill>
                  <a:prstClr val="black"/>
                </a:solidFill>
                <a:latin typeface="Times New Roman" pitchFamily="18" charset="0"/>
                <a:ea typeface="Calibri"/>
                <a:cs typeface="Times New Roman" pitchFamily="18" charset="0"/>
              </a:rPr>
              <a:t>Bài</a:t>
            </a:r>
            <a:r>
              <a:rPr lang="en-US" sz="2800" dirty="0">
                <a:solidFill>
                  <a:prstClr val="black"/>
                </a:solidFill>
                <a:latin typeface="Times New Roman" pitchFamily="18" charset="0"/>
                <a:ea typeface="Calibri"/>
                <a:cs typeface="Times New Roman" pitchFamily="18" charset="0"/>
              </a:rPr>
              <a:t> 1</a:t>
            </a:r>
          </a:p>
        </p:txBody>
      </p:sp>
      <p:sp>
        <p:nvSpPr>
          <p:cNvPr id="6" name="Rectangle 5"/>
          <p:cNvSpPr/>
          <p:nvPr/>
        </p:nvSpPr>
        <p:spPr>
          <a:xfrm>
            <a:off x="8588603" y="3263881"/>
            <a:ext cx="2307042" cy="738664"/>
          </a:xfrm>
          <a:prstGeom prst="rect">
            <a:avLst/>
          </a:prstGeom>
        </p:spPr>
        <p:txBody>
          <a:bodyPr wrap="none">
            <a:spAutoFit/>
          </a:bodyPr>
          <a:lstStyle/>
          <a:p>
            <a:pPr algn="ctr">
              <a:lnSpc>
                <a:spcPct val="150000"/>
              </a:lnSpc>
              <a:spcAft>
                <a:spcPts val="800"/>
              </a:spcAft>
            </a:pPr>
            <a:r>
              <a:rPr lang="en-US" sz="2800" dirty="0" err="1">
                <a:solidFill>
                  <a:prstClr val="black"/>
                </a:solidFill>
                <a:latin typeface="Times New Roman" pitchFamily="18" charset="0"/>
                <a:ea typeface="Calibri"/>
                <a:cs typeface="Times New Roman" pitchFamily="18" charset="0"/>
              </a:rPr>
              <a:t>Nhóm</a:t>
            </a:r>
            <a:r>
              <a:rPr lang="en-US" sz="2800" dirty="0">
                <a:solidFill>
                  <a:prstClr val="black"/>
                </a:solidFill>
                <a:latin typeface="Times New Roman" pitchFamily="18" charset="0"/>
                <a:ea typeface="Calibri"/>
                <a:cs typeface="Times New Roman" pitchFamily="18" charset="0"/>
              </a:rPr>
              <a:t> 2: </a:t>
            </a:r>
            <a:r>
              <a:rPr lang="en-US" sz="2800" dirty="0" err="1">
                <a:solidFill>
                  <a:prstClr val="black"/>
                </a:solidFill>
                <a:latin typeface="Times New Roman" pitchFamily="18" charset="0"/>
                <a:ea typeface="Calibri"/>
                <a:cs typeface="Times New Roman" pitchFamily="18" charset="0"/>
              </a:rPr>
              <a:t>Bài</a:t>
            </a:r>
            <a:r>
              <a:rPr lang="en-US" sz="2800" dirty="0">
                <a:solidFill>
                  <a:prstClr val="black"/>
                </a:solidFill>
                <a:latin typeface="Times New Roman" pitchFamily="18" charset="0"/>
                <a:ea typeface="Calibri"/>
                <a:cs typeface="Times New Roman" pitchFamily="18" charset="0"/>
              </a:rPr>
              <a:t> 2</a:t>
            </a:r>
          </a:p>
        </p:txBody>
      </p:sp>
      <p:sp>
        <p:nvSpPr>
          <p:cNvPr id="7" name="Rectangle 6"/>
          <p:cNvSpPr/>
          <p:nvPr/>
        </p:nvSpPr>
        <p:spPr>
          <a:xfrm>
            <a:off x="1814695" y="5501068"/>
            <a:ext cx="2307042" cy="738664"/>
          </a:xfrm>
          <a:prstGeom prst="rect">
            <a:avLst/>
          </a:prstGeom>
        </p:spPr>
        <p:txBody>
          <a:bodyPr wrap="none">
            <a:spAutoFit/>
          </a:bodyPr>
          <a:lstStyle/>
          <a:p>
            <a:pPr algn="ctr">
              <a:lnSpc>
                <a:spcPct val="150000"/>
              </a:lnSpc>
              <a:spcAft>
                <a:spcPts val="800"/>
              </a:spcAft>
            </a:pPr>
            <a:r>
              <a:rPr lang="en-US" sz="2800" dirty="0" err="1">
                <a:solidFill>
                  <a:prstClr val="black"/>
                </a:solidFill>
                <a:latin typeface="Times New Roman" pitchFamily="18" charset="0"/>
                <a:ea typeface="Calibri"/>
                <a:cs typeface="Times New Roman" pitchFamily="18" charset="0"/>
              </a:rPr>
              <a:t>Nhóm</a:t>
            </a:r>
            <a:r>
              <a:rPr lang="en-US" sz="2800" dirty="0">
                <a:solidFill>
                  <a:prstClr val="black"/>
                </a:solidFill>
                <a:latin typeface="Times New Roman" pitchFamily="18" charset="0"/>
                <a:ea typeface="Calibri"/>
                <a:cs typeface="Times New Roman" pitchFamily="18" charset="0"/>
              </a:rPr>
              <a:t> 3: </a:t>
            </a:r>
            <a:r>
              <a:rPr lang="en-US" sz="2800" dirty="0" err="1">
                <a:solidFill>
                  <a:prstClr val="black"/>
                </a:solidFill>
                <a:latin typeface="Times New Roman" pitchFamily="18" charset="0"/>
                <a:ea typeface="Calibri"/>
                <a:cs typeface="Times New Roman" pitchFamily="18" charset="0"/>
              </a:rPr>
              <a:t>Bài</a:t>
            </a:r>
            <a:r>
              <a:rPr lang="en-US" sz="2800" dirty="0">
                <a:solidFill>
                  <a:prstClr val="black"/>
                </a:solidFill>
                <a:latin typeface="Times New Roman" pitchFamily="18" charset="0"/>
                <a:ea typeface="Calibri"/>
                <a:cs typeface="Times New Roman" pitchFamily="18" charset="0"/>
              </a:rPr>
              <a:t> 3</a:t>
            </a:r>
          </a:p>
        </p:txBody>
      </p:sp>
      <p:pic>
        <p:nvPicPr>
          <p:cNvPr id="4098" name="Picture 2"/>
          <p:cNvPicPr>
            <a:picLocks noChangeAspect="1" noChangeArrowheads="1"/>
          </p:cNvPicPr>
          <p:nvPr/>
        </p:nvPicPr>
        <p:blipFill>
          <a:blip r:embed="rId7">
            <a:extLst>
              <a:ext uri="{BEBA8EAE-BF5A-486C-A8C5-ECC9F3942E4B}">
                <a14:imgProps xmlns:a14="http://schemas.microsoft.com/office/drawing/2010/main">
                  <a14:imgLayer r:embed="rId8">
                    <a14:imgEffect>
                      <a14:backgroundRemoval t="1875" b="95156" l="49375" r="90000">
                        <a14:foregroundMark x1="73906" y1="2969" x2="73906" y2="2969"/>
                        <a14:foregroundMark x1="73281" y1="2031" x2="73281" y2="2031"/>
                        <a14:foregroundMark x1="75781" y1="27500" x2="75781" y2="27500"/>
                        <a14:foregroundMark x1="72969" y1="26094" x2="72969" y2="26094"/>
                        <a14:foregroundMark x1="77656" y1="23594" x2="77656" y2="23594"/>
                        <a14:foregroundMark x1="72656" y1="24219" x2="72656" y2="24219"/>
                        <a14:foregroundMark x1="71563" y1="24219" x2="71563" y2="24219"/>
                        <a14:foregroundMark x1="72969" y1="29063" x2="72969" y2="29063"/>
                        <a14:foregroundMark x1="73594" y1="30625" x2="73594" y2="30625"/>
                        <a14:foregroundMark x1="73594" y1="30625" x2="73594" y2="30625"/>
                        <a14:foregroundMark x1="58281" y1="43281" x2="58281" y2="43281"/>
                        <a14:foregroundMark x1="23594" y1="51563" x2="23594" y2="51563"/>
                        <a14:foregroundMark x1="72969" y1="92344" x2="72969" y2="92344"/>
                        <a14:foregroundMark x1="75000" y1="70156" x2="75000" y2="70156"/>
                        <a14:foregroundMark x1="77344" y1="93594" x2="77344" y2="93594"/>
                        <a14:foregroundMark x1="70625" y1="95156" x2="70625" y2="95156"/>
                        <a14:foregroundMark x1="56563" y1="30000" x2="56563" y2="30000"/>
                        <a14:backgroundMark x1="55469" y1="19531" x2="55469" y2="19531"/>
                        <a14:backgroundMark x1="55000" y1="17031" x2="55000" y2="17031"/>
                        <a14:backgroundMark x1="56563" y1="16719" x2="56563" y2="16719"/>
                        <a14:backgroundMark x1="57344" y1="13594" x2="57344" y2="13594"/>
                        <a14:backgroundMark x1="53125" y1="12656" x2="53125" y2="12656"/>
                        <a14:backgroundMark x1="57969" y1="13594" x2="57969" y2="13594"/>
                        <a14:backgroundMark x1="55000" y1="34844" x2="55000" y2="34844"/>
                        <a14:backgroundMark x1="51250" y1="35781" x2="51250" y2="35781"/>
                        <a14:backgroundMark x1="74844" y1="71719" x2="74844" y2="71719"/>
                        <a14:backgroundMark x1="75000" y1="77656" x2="75000" y2="77656"/>
                        <a14:backgroundMark x1="75000" y1="80313" x2="75000" y2="80313"/>
                        <a14:backgroundMark x1="75000" y1="81563" x2="75313" y2="82500"/>
                        <a14:backgroundMark x1="74844" y1="85625" x2="74844" y2="85625"/>
                        <a14:backgroundMark x1="74063" y1="75156" x2="74063" y2="75156"/>
                        <a14:backgroundMark x1="75469" y1="69219" x2="75469" y2="69219"/>
                        <a14:backgroundMark x1="75000" y1="67813" x2="75000" y2="67813"/>
                      </a14:backgroundRemoval>
                    </a14:imgEffect>
                  </a14:imgLayer>
                </a14:imgProps>
              </a:ext>
              <a:ext uri="{28A0092B-C50C-407E-A947-70E740481C1C}">
                <a14:useLocalDpi xmlns:a14="http://schemas.microsoft.com/office/drawing/2010/main" val="0"/>
              </a:ext>
            </a:extLst>
          </a:blip>
          <a:srcRect/>
          <a:stretch>
            <a:fillRect/>
          </a:stretch>
        </p:blipFill>
        <p:spPr bwMode="auto">
          <a:xfrm>
            <a:off x="2701600" y="1510287"/>
            <a:ext cx="5279136" cy="383743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2540755512"/>
      </p:ext>
    </p:extLst>
  </p:cSld>
  <p:clrMapOvr>
    <a:masterClrMapping/>
  </p:clrMapOvr>
  <mc:AlternateContent xmlns:mc="http://schemas.openxmlformats.org/markup-compatibility/2006" xmlns:p14="http://schemas.microsoft.com/office/powerpoint/2010/main">
    <mc:Choice Requires="p14">
      <p:transition spd="slow" p14:dur="1500">
        <p:split orient="vert"/>
      </p:transition>
    </mc:Choice>
    <mc:Fallback xmlns="">
      <p:transition spd="slow">
        <p:split orient="vert"/>
      </p:transition>
    </mc:Fallback>
  </mc:AlternateContent>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16" presetClass="entr" presetSubtype="21" fill="hold" nodeType="withEffect">
                                  <p:stCondLst>
                                    <p:cond delay="0"/>
                                  </p:stCondLst>
                                  <p:childTnLst>
                                    <p:set>
                                      <p:cBhvr>
                                        <p:cTn id="6" dur="1" fill="hold">
                                          <p:stCondLst>
                                            <p:cond delay="0"/>
                                          </p:stCondLst>
                                        </p:cTn>
                                        <p:tgtEl>
                                          <p:spTgt spid="17"/>
                                        </p:tgtEl>
                                        <p:attrNameLst>
                                          <p:attrName>style.visibility</p:attrName>
                                        </p:attrNameLst>
                                      </p:cBhvr>
                                      <p:to>
                                        <p:strVal val="visible"/>
                                      </p:to>
                                    </p:set>
                                    <p:animEffect transition="in" filter="barn(inVertical)">
                                      <p:cBhvr>
                                        <p:cTn id="7" dur="500"/>
                                        <p:tgtEl>
                                          <p:spTgt spid="17"/>
                                        </p:tgtEl>
                                      </p:cBhvr>
                                    </p:animEffect>
                                  </p:childTnLst>
                                </p:cTn>
                              </p:par>
                              <p:par>
                                <p:cTn id="8" presetID="16" presetClass="entr" presetSubtype="21" fill="hold" grpId="0" nodeType="withEffect">
                                  <p:stCondLst>
                                    <p:cond delay="0"/>
                                  </p:stCondLst>
                                  <p:childTnLst>
                                    <p:set>
                                      <p:cBhvr>
                                        <p:cTn id="9" dur="1" fill="hold">
                                          <p:stCondLst>
                                            <p:cond delay="0"/>
                                          </p:stCondLst>
                                        </p:cTn>
                                        <p:tgtEl>
                                          <p:spTgt spid="2"/>
                                        </p:tgtEl>
                                        <p:attrNameLst>
                                          <p:attrName>style.visibility</p:attrName>
                                        </p:attrNameLst>
                                      </p:cBhvr>
                                      <p:to>
                                        <p:strVal val="visible"/>
                                      </p:to>
                                    </p:set>
                                    <p:animEffect transition="in" filter="barn(inVertical)">
                                      <p:cBhvr>
                                        <p:cTn id="10" dur="500"/>
                                        <p:tgtEl>
                                          <p:spTgt spid="2"/>
                                        </p:tgtEl>
                                      </p:cBhvr>
                                    </p:animEffect>
                                  </p:childTnLst>
                                </p:cTn>
                              </p:par>
                              <p:par>
                                <p:cTn id="11" presetID="16" presetClass="entr" presetSubtype="21" fill="hold" nodeType="withEffect">
                                  <p:stCondLst>
                                    <p:cond delay="0"/>
                                  </p:stCondLst>
                                  <p:childTnLst>
                                    <p:set>
                                      <p:cBhvr>
                                        <p:cTn id="12" dur="1" fill="hold">
                                          <p:stCondLst>
                                            <p:cond delay="0"/>
                                          </p:stCondLst>
                                        </p:cTn>
                                        <p:tgtEl>
                                          <p:spTgt spid="16"/>
                                        </p:tgtEl>
                                        <p:attrNameLst>
                                          <p:attrName>style.visibility</p:attrName>
                                        </p:attrNameLst>
                                      </p:cBhvr>
                                      <p:to>
                                        <p:strVal val="visible"/>
                                      </p:to>
                                    </p:set>
                                    <p:animEffect transition="in" filter="barn(inVertical)">
                                      <p:cBhvr>
                                        <p:cTn id="13" dur="500"/>
                                        <p:tgtEl>
                                          <p:spTgt spid="16"/>
                                        </p:tgtEl>
                                      </p:cBhvr>
                                    </p:animEffect>
                                  </p:childTnLst>
                                </p:cTn>
                              </p:par>
                              <p:par>
                                <p:cTn id="14" presetID="16" presetClass="entr" presetSubtype="21" fill="hold" nodeType="withEffect">
                                  <p:stCondLst>
                                    <p:cond delay="0"/>
                                  </p:stCondLst>
                                  <p:childTnLst>
                                    <p:set>
                                      <p:cBhvr>
                                        <p:cTn id="15" dur="1" fill="hold">
                                          <p:stCondLst>
                                            <p:cond delay="0"/>
                                          </p:stCondLst>
                                        </p:cTn>
                                        <p:tgtEl>
                                          <p:spTgt spid="10"/>
                                        </p:tgtEl>
                                        <p:attrNameLst>
                                          <p:attrName>style.visibility</p:attrName>
                                        </p:attrNameLst>
                                      </p:cBhvr>
                                      <p:to>
                                        <p:strVal val="visible"/>
                                      </p:to>
                                    </p:set>
                                    <p:animEffect transition="in" filter="barn(inVertical)">
                                      <p:cBhvr>
                                        <p:cTn id="16" dur="500"/>
                                        <p:tgtEl>
                                          <p:spTgt spid="10"/>
                                        </p:tgtEl>
                                      </p:cBhvr>
                                    </p:animEffect>
                                  </p:childTnLst>
                                </p:cTn>
                              </p:par>
                              <p:par>
                                <p:cTn id="17" presetID="16" presetClass="entr" presetSubtype="21" fill="hold" grpId="0" nodeType="withEffect">
                                  <p:stCondLst>
                                    <p:cond delay="0"/>
                                  </p:stCondLst>
                                  <p:childTnLst>
                                    <p:set>
                                      <p:cBhvr>
                                        <p:cTn id="18" dur="1" fill="hold">
                                          <p:stCondLst>
                                            <p:cond delay="0"/>
                                          </p:stCondLst>
                                        </p:cTn>
                                        <p:tgtEl>
                                          <p:spTgt spid="4"/>
                                        </p:tgtEl>
                                        <p:attrNameLst>
                                          <p:attrName>style.visibility</p:attrName>
                                        </p:attrNameLst>
                                      </p:cBhvr>
                                      <p:to>
                                        <p:strVal val="visible"/>
                                      </p:to>
                                    </p:set>
                                    <p:animEffect transition="in" filter="barn(inVertical)">
                                      <p:cBhvr>
                                        <p:cTn id="19" dur="500"/>
                                        <p:tgtEl>
                                          <p:spTgt spid="4"/>
                                        </p:tgtEl>
                                      </p:cBhvr>
                                    </p:animEffect>
                                  </p:childTnLst>
                                </p:cTn>
                              </p:par>
                            </p:childTnLst>
                          </p:cTn>
                        </p:par>
                      </p:childTnLst>
                    </p:cTn>
                  </p:par>
                  <p:par>
                    <p:cTn id="20" fill="hold">
                      <p:stCondLst>
                        <p:cond delay="indefinite"/>
                      </p:stCondLst>
                      <p:childTnLst>
                        <p:par>
                          <p:cTn id="21" fill="hold">
                            <p:stCondLst>
                              <p:cond delay="0"/>
                            </p:stCondLst>
                            <p:childTnLst>
                              <p:par>
                                <p:cTn id="22" presetID="16" presetClass="entr" presetSubtype="21" fill="hold" nodeType="clickEffect">
                                  <p:stCondLst>
                                    <p:cond delay="0"/>
                                  </p:stCondLst>
                                  <p:childTnLst>
                                    <p:set>
                                      <p:cBhvr>
                                        <p:cTn id="23" dur="1" fill="hold">
                                          <p:stCondLst>
                                            <p:cond delay="0"/>
                                          </p:stCondLst>
                                        </p:cTn>
                                        <p:tgtEl>
                                          <p:spTgt spid="9"/>
                                        </p:tgtEl>
                                        <p:attrNameLst>
                                          <p:attrName>style.visibility</p:attrName>
                                        </p:attrNameLst>
                                      </p:cBhvr>
                                      <p:to>
                                        <p:strVal val="visible"/>
                                      </p:to>
                                    </p:set>
                                    <p:animEffect transition="in" filter="barn(inVertical)">
                                      <p:cBhvr>
                                        <p:cTn id="24" dur="500"/>
                                        <p:tgtEl>
                                          <p:spTgt spid="9"/>
                                        </p:tgtEl>
                                      </p:cBhvr>
                                    </p:animEffect>
                                  </p:childTnLst>
                                </p:cTn>
                              </p:par>
                              <p:par>
                                <p:cTn id="25" presetID="16" presetClass="entr" presetSubtype="21" fill="hold" grpId="0" nodeType="withEffect">
                                  <p:stCondLst>
                                    <p:cond delay="0"/>
                                  </p:stCondLst>
                                  <p:childTnLst>
                                    <p:set>
                                      <p:cBhvr>
                                        <p:cTn id="26" dur="1" fill="hold">
                                          <p:stCondLst>
                                            <p:cond delay="0"/>
                                          </p:stCondLst>
                                        </p:cTn>
                                        <p:tgtEl>
                                          <p:spTgt spid="6"/>
                                        </p:tgtEl>
                                        <p:attrNameLst>
                                          <p:attrName>style.visibility</p:attrName>
                                        </p:attrNameLst>
                                      </p:cBhvr>
                                      <p:to>
                                        <p:strVal val="visible"/>
                                      </p:to>
                                    </p:set>
                                    <p:animEffect transition="in" filter="barn(inVertical)">
                                      <p:cBhvr>
                                        <p:cTn id="27" dur="500"/>
                                        <p:tgtEl>
                                          <p:spTgt spid="6"/>
                                        </p:tgtEl>
                                      </p:cBhvr>
                                    </p:animEffect>
                                  </p:childTnLst>
                                </p:cTn>
                              </p:par>
                            </p:childTnLst>
                          </p:cTn>
                        </p:par>
                      </p:childTnLst>
                    </p:cTn>
                  </p:par>
                  <p:par>
                    <p:cTn id="28" fill="hold">
                      <p:stCondLst>
                        <p:cond delay="indefinite"/>
                      </p:stCondLst>
                      <p:childTnLst>
                        <p:par>
                          <p:cTn id="29" fill="hold">
                            <p:stCondLst>
                              <p:cond delay="0"/>
                            </p:stCondLst>
                            <p:childTnLst>
                              <p:par>
                                <p:cTn id="30" presetID="16" presetClass="entr" presetSubtype="21" fill="hold" nodeType="clickEffect">
                                  <p:stCondLst>
                                    <p:cond delay="0"/>
                                  </p:stCondLst>
                                  <p:childTnLst>
                                    <p:set>
                                      <p:cBhvr>
                                        <p:cTn id="31" dur="1" fill="hold">
                                          <p:stCondLst>
                                            <p:cond delay="0"/>
                                          </p:stCondLst>
                                        </p:cTn>
                                        <p:tgtEl>
                                          <p:spTgt spid="1026"/>
                                        </p:tgtEl>
                                        <p:attrNameLst>
                                          <p:attrName>style.visibility</p:attrName>
                                        </p:attrNameLst>
                                      </p:cBhvr>
                                      <p:to>
                                        <p:strVal val="visible"/>
                                      </p:to>
                                    </p:set>
                                    <p:animEffect transition="in" filter="barn(inVertical)">
                                      <p:cBhvr>
                                        <p:cTn id="32" dur="500"/>
                                        <p:tgtEl>
                                          <p:spTgt spid="1026"/>
                                        </p:tgtEl>
                                      </p:cBhvr>
                                    </p:animEffect>
                                  </p:childTnLst>
                                </p:cTn>
                              </p:par>
                              <p:par>
                                <p:cTn id="33" presetID="16" presetClass="entr" presetSubtype="21" fill="hold" grpId="0" nodeType="withEffect">
                                  <p:stCondLst>
                                    <p:cond delay="0"/>
                                  </p:stCondLst>
                                  <p:childTnLst>
                                    <p:set>
                                      <p:cBhvr>
                                        <p:cTn id="34" dur="1" fill="hold">
                                          <p:stCondLst>
                                            <p:cond delay="0"/>
                                          </p:stCondLst>
                                        </p:cTn>
                                        <p:tgtEl>
                                          <p:spTgt spid="7"/>
                                        </p:tgtEl>
                                        <p:attrNameLst>
                                          <p:attrName>style.visibility</p:attrName>
                                        </p:attrNameLst>
                                      </p:cBhvr>
                                      <p:to>
                                        <p:strVal val="visible"/>
                                      </p:to>
                                    </p:set>
                                    <p:animEffect transition="in" filter="barn(inVertical)">
                                      <p:cBhvr>
                                        <p:cTn id="35" dur="500"/>
                                        <p:tgtEl>
                                          <p:spTgt spid="7"/>
                                        </p:tgtEl>
                                      </p:cBhvr>
                                    </p:animEffect>
                                  </p:childTnLst>
                                </p:cTn>
                              </p:par>
                            </p:childTnLst>
                          </p:cTn>
                        </p:par>
                      </p:childTnLst>
                    </p:cTn>
                  </p:par>
                  <p:par>
                    <p:cTn id="36" fill="hold">
                      <p:stCondLst>
                        <p:cond delay="indefinite"/>
                      </p:stCondLst>
                      <p:childTnLst>
                        <p:par>
                          <p:cTn id="37" fill="hold">
                            <p:stCondLst>
                              <p:cond delay="0"/>
                            </p:stCondLst>
                            <p:childTnLst>
                              <p:par>
                                <p:cTn id="38" presetID="16" presetClass="entr" presetSubtype="21" fill="hold" nodeType="clickEffect">
                                  <p:stCondLst>
                                    <p:cond delay="0"/>
                                  </p:stCondLst>
                                  <p:childTnLst>
                                    <p:set>
                                      <p:cBhvr>
                                        <p:cTn id="39" dur="1" fill="hold">
                                          <p:stCondLst>
                                            <p:cond delay="0"/>
                                          </p:stCondLst>
                                        </p:cTn>
                                        <p:tgtEl>
                                          <p:spTgt spid="8"/>
                                        </p:tgtEl>
                                        <p:attrNameLst>
                                          <p:attrName>style.visibility</p:attrName>
                                        </p:attrNameLst>
                                      </p:cBhvr>
                                      <p:to>
                                        <p:strVal val="visible"/>
                                      </p:to>
                                    </p:set>
                                    <p:animEffect transition="in" filter="barn(inVertical)">
                                      <p:cBhvr>
                                        <p:cTn id="40" dur="500"/>
                                        <p:tgtEl>
                                          <p:spTgt spid="8"/>
                                        </p:tgtEl>
                                      </p:cBhvr>
                                    </p:animEffect>
                                  </p:childTnLst>
                                </p:cTn>
                              </p:par>
                              <p:par>
                                <p:cTn id="41" presetID="16" presetClass="entr" presetSubtype="21" fill="hold" grpId="0" nodeType="withEffect">
                                  <p:stCondLst>
                                    <p:cond delay="0"/>
                                  </p:stCondLst>
                                  <p:childTnLst>
                                    <p:set>
                                      <p:cBhvr>
                                        <p:cTn id="42" dur="1" fill="hold">
                                          <p:stCondLst>
                                            <p:cond delay="0"/>
                                          </p:stCondLst>
                                        </p:cTn>
                                        <p:tgtEl>
                                          <p:spTgt spid="3"/>
                                        </p:tgtEl>
                                        <p:attrNameLst>
                                          <p:attrName>style.visibility</p:attrName>
                                        </p:attrNameLst>
                                      </p:cBhvr>
                                      <p:to>
                                        <p:strVal val="visible"/>
                                      </p:to>
                                    </p:set>
                                    <p:animEffect transition="in" filter="barn(inVertical)">
                                      <p:cBhvr>
                                        <p:cTn id="43" dur="500"/>
                                        <p:tgtEl>
                                          <p:spTgt spid="3"/>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2" grpId="0"/>
      <p:bldP spid="3" grpId="0"/>
      <p:bldP spid="4" grpId="0"/>
      <p:bldP spid="6" grpId="0"/>
      <p:bldP spid="7" grpId="0"/>
    </p:bldLst>
  </p:timing>
</p:sld>
</file>

<file path=ppt/slides/slide1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5" name="图片 4"/>
          <p:cNvPicPr>
            <a:picLocks noChangeAspect="1"/>
          </p:cNvPicPr>
          <p:nvPr/>
        </p:nvPicPr>
        <p:blipFill rotWithShape="1">
          <a:blip r:embed="rId3" cstate="print">
            <a:extLst>
              <a:ext uri="{28A0092B-C50C-407E-A947-70E740481C1C}">
                <a14:useLocalDpi xmlns:a14="http://schemas.microsoft.com/office/drawing/2010/main" val="0"/>
              </a:ext>
            </a:extLst>
          </a:blip>
          <a:srcRect b="14402"/>
          <a:stretch>
            <a:fillRect/>
          </a:stretch>
        </p:blipFill>
        <p:spPr>
          <a:xfrm>
            <a:off x="0" y="-69741"/>
            <a:ext cx="12192000" cy="6858001"/>
          </a:xfrm>
          <a:prstGeom prst="rect">
            <a:avLst/>
          </a:prstGeom>
        </p:spPr>
      </p:pic>
      <p:pic>
        <p:nvPicPr>
          <p:cNvPr id="16" name="图片 15"/>
          <p:cNvPicPr>
            <a:picLocks noChangeAspect="1"/>
          </p:cNvPicPr>
          <p:nvPr/>
        </p:nvPicPr>
        <p:blipFill rotWithShape="1">
          <a:blip r:embed="rId4">
            <a:extLst>
              <a:ext uri="{28A0092B-C50C-407E-A947-70E740481C1C}">
                <a14:useLocalDpi xmlns:a14="http://schemas.microsoft.com/office/drawing/2010/main" val="0"/>
              </a:ext>
            </a:extLst>
          </a:blip>
          <a:srcRect l="70595" t="16030" r="11513" b="45820"/>
          <a:stretch>
            <a:fillRect/>
          </a:stretch>
        </p:blipFill>
        <p:spPr>
          <a:xfrm>
            <a:off x="9471621" y="-69741"/>
            <a:ext cx="1645359" cy="1973452"/>
          </a:xfrm>
          <a:prstGeom prst="rect">
            <a:avLst/>
          </a:prstGeom>
        </p:spPr>
      </p:pic>
      <p:pic>
        <p:nvPicPr>
          <p:cNvPr id="17" name="图片 16"/>
          <p:cNvPicPr>
            <a:picLocks noChangeAspect="1"/>
          </p:cNvPicPr>
          <p:nvPr/>
        </p:nvPicPr>
        <p:blipFill rotWithShape="1">
          <a:blip r:embed="rId4">
            <a:extLst>
              <a:ext uri="{28A0092B-C50C-407E-A947-70E740481C1C}">
                <a14:useLocalDpi xmlns:a14="http://schemas.microsoft.com/office/drawing/2010/main" val="0"/>
              </a:ext>
            </a:extLst>
          </a:blip>
          <a:srcRect l="70595" t="60052" r="9485"/>
          <a:stretch>
            <a:fillRect/>
          </a:stretch>
        </p:blipFill>
        <p:spPr>
          <a:xfrm>
            <a:off x="0" y="-53985"/>
            <a:ext cx="1618032" cy="1825190"/>
          </a:xfrm>
          <a:prstGeom prst="rect">
            <a:avLst/>
          </a:prstGeom>
        </p:spPr>
      </p:pic>
      <p:pic>
        <p:nvPicPr>
          <p:cNvPr id="1026" name="Picture 2" descr="Giáo Dục, Học Tập, Học Sinh, Kiến Thức, Học Nhóm, Tải hình PNG 187 -  Free.Vector6.com"/>
          <p:cNvPicPr>
            <a:picLocks noChangeAspect="1" noChangeArrowheads="1"/>
          </p:cNvPicPr>
          <p:nvPr/>
        </p:nvPicPr>
        <p:blipFill>
          <a:blip r:embed="rId5">
            <a:extLst>
              <a:ext uri="{BEBA8EAE-BF5A-486C-A8C5-ECC9F3942E4B}">
                <a14:imgProps xmlns:a14="http://schemas.microsoft.com/office/drawing/2010/main">
                  <a14:imgLayer r:embed="rId6">
                    <a14:imgEffect>
                      <a14:backgroundRemoval t="10090" b="99776" l="1167" r="99167">
                        <a14:foregroundMark x1="6333" y1="55830" x2="6333" y2="55830"/>
                        <a14:foregroundMark x1="4167" y1="52691" x2="4167" y2="52691"/>
                        <a14:foregroundMark x1="2667" y1="54260" x2="2667" y2="54260"/>
                        <a14:foregroundMark x1="18333" y1="97085" x2="18333" y2="97085"/>
                        <a14:foregroundMark x1="98500" y1="86771" x2="98500" y2="86771"/>
                        <a14:foregroundMark x1="97667" y1="99103" x2="97667" y2="99103"/>
                        <a14:foregroundMark x1="17000" y1="66368" x2="17000" y2="66368"/>
                        <a14:foregroundMark x1="13833" y1="67713" x2="13833" y2="67713"/>
                        <a14:foregroundMark x1="18000" y1="71300" x2="18000" y2="71300"/>
                        <a14:foregroundMark x1="18000" y1="69955" x2="18000" y2="69955"/>
                        <a14:foregroundMark x1="17333" y1="69283" x2="17333" y2="69283"/>
                        <a14:foregroundMark x1="15333" y1="68161" x2="15333" y2="68161"/>
                        <a14:foregroundMark x1="17500" y1="67713" x2="17500" y2="67713"/>
                        <a14:foregroundMark x1="18167" y1="67265" x2="18167" y2="67265"/>
                        <a14:foregroundMark x1="17333" y1="68386" x2="17333" y2="68386"/>
                        <a14:foregroundMark x1="35833" y1="61883" x2="35833" y2="61883"/>
                        <a14:foregroundMark x1="30833" y1="65471" x2="30833" y2="65471"/>
                        <a14:foregroundMark x1="30667" y1="64574" x2="30667" y2="64574"/>
                        <a14:foregroundMark x1="29333" y1="67040" x2="29333" y2="67040"/>
                        <a14:foregroundMark x1="41167" y1="67937" x2="41167" y2="67937"/>
                        <a14:foregroundMark x1="38500" y1="78027" x2="38500" y2="78027"/>
                        <a14:foregroundMark x1="33167" y1="79821" x2="33167" y2="80942"/>
                        <a14:foregroundMark x1="31667" y1="86099" x2="38000" y2="89013"/>
                        <a14:foregroundMark x1="46667" y1="89910" x2="49000" y2="90359"/>
                        <a14:foregroundMark x1="52833" y1="88789" x2="54167" y2="88341"/>
                        <a14:foregroundMark x1="50167" y1="79596" x2="50167" y2="79596"/>
                        <a14:foregroundMark x1="48833" y1="78924" x2="48833" y2="78924"/>
                        <a14:foregroundMark x1="44000" y1="75561" x2="44000" y2="75561"/>
                        <a14:foregroundMark x1="44000" y1="75561" x2="44000" y2="75561"/>
                        <a14:foregroundMark x1="44167" y1="66368" x2="44167" y2="66368"/>
                        <a14:foregroundMark x1="42167" y1="60762" x2="42000" y2="59865"/>
                        <a14:foregroundMark x1="40167" y1="56726" x2="40167" y2="56726"/>
                        <a14:foregroundMark x1="40000" y1="56054" x2="40000" y2="56054"/>
                        <a14:foregroundMark x1="36500" y1="56054" x2="36500" y2="56054"/>
                        <a14:foregroundMark x1="36500" y1="56054" x2="39500" y2="56951"/>
                        <a14:foregroundMark x1="41167" y1="56726" x2="41167" y2="56726"/>
                        <a14:foregroundMark x1="51167" y1="56054" x2="54667" y2="54709"/>
                        <a14:foregroundMark x1="61833" y1="54709" x2="61833" y2="54709"/>
                        <a14:foregroundMark x1="62000" y1="54709" x2="62000" y2="54709"/>
                        <a14:foregroundMark x1="63500" y1="55605" x2="64167" y2="55830"/>
                        <a14:foregroundMark x1="66333" y1="56054" x2="66333" y2="56054"/>
                        <a14:foregroundMark x1="69000" y1="58072" x2="73000" y2="60987"/>
                        <a14:foregroundMark x1="75167" y1="62556" x2="78000" y2="64350"/>
                        <a14:foregroundMark x1="81500" y1="64350" x2="83500" y2="64798"/>
                        <a14:foregroundMark x1="85500" y1="64798" x2="87000" y2="65471"/>
                        <a14:foregroundMark x1="88167" y1="66143" x2="90333" y2="67265"/>
                        <a14:foregroundMark x1="92000" y1="67937" x2="96500" y2="71076"/>
                        <a14:foregroundMark x1="97000" y1="71525" x2="97833" y2="72422"/>
                        <a14:foregroundMark x1="98833" y1="79148" x2="99333" y2="82735"/>
                        <a14:foregroundMark x1="10333" y1="47534" x2="10333" y2="47534"/>
                        <a14:foregroundMark x1="10333" y1="47534" x2="9333" y2="49103"/>
                        <a14:foregroundMark x1="8667" y1="49776" x2="8667" y2="49776"/>
                        <a14:foregroundMark x1="6833" y1="49776" x2="6833" y2="49776"/>
                        <a14:foregroundMark x1="5500" y1="50000" x2="5500" y2="50000"/>
                        <a14:foregroundMark x1="1167" y1="53587" x2="1167" y2="53587"/>
                        <a14:foregroundMark x1="10833" y1="43498" x2="12333" y2="43722"/>
                        <a14:foregroundMark x1="12500" y1="43722" x2="14667" y2="45516"/>
                        <a14:foregroundMark x1="16167" y1="46188" x2="16167" y2="46188"/>
                        <a14:foregroundMark x1="16833" y1="46188" x2="18167" y2="46637"/>
                        <a14:foregroundMark x1="23333" y1="48206" x2="23333" y2="48206"/>
                        <a14:foregroundMark x1="30333" y1="60314" x2="30333" y2="60314"/>
                        <a14:foregroundMark x1="31333" y1="65022" x2="31333" y2="65022"/>
                        <a14:foregroundMark x1="31333" y1="68834" x2="31333" y2="68834"/>
                        <a14:foregroundMark x1="31167" y1="70628" x2="31167" y2="70628"/>
                        <a14:foregroundMark x1="29500" y1="68386" x2="29500" y2="68386"/>
                        <a14:foregroundMark x1="36667" y1="66143" x2="38833" y2="66816"/>
                        <a14:foregroundMark x1="39500" y1="66816" x2="40500" y2="67265"/>
                        <a14:foregroundMark x1="40500" y1="67265" x2="39667" y2="62780"/>
                        <a14:foregroundMark x1="38667" y1="61211" x2="38667" y2="61211"/>
                        <a14:foregroundMark x1="37833" y1="60314" x2="37000" y2="60538"/>
                        <a14:foregroundMark x1="33833" y1="61435" x2="33833" y2="61435"/>
                        <a14:foregroundMark x1="33833" y1="61435" x2="33167" y2="61883"/>
                        <a14:foregroundMark x1="24500" y1="69058" x2="25833" y2="70179"/>
                        <a14:foregroundMark x1="36167" y1="70852" x2="36167" y2="70852"/>
                        <a14:foregroundMark x1="31833" y1="72646" x2="31833" y2="72646"/>
                        <a14:foregroundMark x1="30667" y1="77130" x2="30667" y2="78027"/>
                        <a14:foregroundMark x1="29333" y1="81614" x2="28833" y2="85202"/>
                        <a14:foregroundMark x1="27667" y1="85650" x2="27667" y2="85650"/>
                        <a14:foregroundMark x1="24667" y1="86099" x2="24667" y2="86099"/>
                        <a14:foregroundMark x1="20500" y1="84978" x2="20500" y2="84978"/>
                        <a14:foregroundMark x1="16833" y1="87668" x2="16167" y2="88117"/>
                        <a14:foregroundMark x1="15167" y1="88565" x2="15167" y2="88565"/>
                        <a14:foregroundMark x1="15500" y1="89910" x2="16667" y2="91480"/>
                        <a14:foregroundMark x1="18333" y1="92377" x2="26500" y2="94843"/>
                        <a14:foregroundMark x1="25833" y1="94843" x2="21333" y2="95964"/>
                        <a14:foregroundMark x1="15667" y1="95964" x2="15667" y2="95964"/>
                        <a14:foregroundMark x1="13833" y1="95516" x2="13833" y2="95516"/>
                        <a14:foregroundMark x1="15667" y1="94170" x2="31333" y2="96637"/>
                        <a14:foregroundMark x1="33167" y1="95964" x2="35500" y2="95516"/>
                        <a14:foregroundMark x1="36333" y1="94843" x2="38167" y2="94843"/>
                        <a14:foregroundMark x1="38667" y1="93722" x2="41000" y2="92377"/>
                        <a14:foregroundMark x1="42667" y1="90359" x2="45167" y2="89910"/>
                        <a14:foregroundMark x1="47167" y1="85650" x2="47167" y2="85650"/>
                        <a14:foregroundMark x1="46333" y1="82735" x2="38833" y2="73318"/>
                        <a14:foregroundMark x1="36500" y1="69058" x2="36500" y2="69058"/>
                        <a14:foregroundMark x1="34000" y1="72422" x2="34000" y2="72422"/>
                        <a14:foregroundMark x1="34000" y1="72422" x2="37833" y2="71525"/>
                        <a14:foregroundMark x1="37833" y1="71525" x2="37833" y2="71525"/>
                        <a14:foregroundMark x1="31667" y1="74888" x2="31667" y2="74888"/>
                        <a14:foregroundMark x1="39500" y1="82287" x2="41833" y2="82960"/>
                        <a14:foregroundMark x1="43500" y1="81614" x2="43500" y2="81614"/>
                        <a14:foregroundMark x1="44333" y1="79596" x2="44333" y2="79596"/>
                        <a14:foregroundMark x1="56000" y1="92377" x2="56500" y2="93274"/>
                        <a14:foregroundMark x1="47333" y1="95740" x2="47333" y2="95740"/>
                        <a14:foregroundMark x1="45333" y1="95291" x2="45333" y2="95291"/>
                        <a14:foregroundMark x1="40000" y1="95291" x2="41167" y2="95067"/>
                        <a14:foregroundMark x1="46333" y1="94619" x2="55667" y2="96188"/>
                        <a14:foregroundMark x1="43500" y1="95516" x2="43500" y2="95516"/>
                        <a14:foregroundMark x1="37500" y1="95740" x2="37500" y2="95740"/>
                        <a14:foregroundMark x1="36167" y1="96861" x2="44000" y2="97085"/>
                        <a14:foregroundMark x1="45000" y1="97085" x2="47167" y2="97758"/>
                        <a14:foregroundMark x1="48500" y1="98430" x2="48500" y2="98430"/>
                        <a14:foregroundMark x1="55500" y1="98430" x2="50500" y2="98430"/>
                        <a14:foregroundMark x1="39667" y1="96861" x2="38167" y2="97309"/>
                        <a14:foregroundMark x1="33333" y1="98206" x2="33333" y2="98206"/>
                        <a14:foregroundMark x1="30667" y1="97758" x2="31333" y2="98206"/>
                        <a14:foregroundMark x1="64000" y1="95740" x2="64000" y2="95740"/>
                        <a14:foregroundMark x1="62000" y1="89238" x2="62000" y2="89238"/>
                        <a14:foregroundMark x1="61167" y1="87668" x2="61167" y2="87668"/>
                        <a14:foregroundMark x1="59500" y1="82960" x2="59500" y2="82960"/>
                        <a14:foregroundMark x1="58833" y1="81614" x2="58500" y2="79596"/>
                        <a14:foregroundMark x1="58000" y1="54036" x2="58000" y2="54036"/>
                        <a14:foregroundMark x1="56000" y1="64126" x2="56000" y2="64126"/>
                        <a14:foregroundMark x1="62000" y1="66143" x2="62000" y2="66143"/>
                        <a14:foregroundMark x1="60333" y1="62780" x2="60333" y2="62780"/>
                        <a14:foregroundMark x1="56500" y1="60314" x2="56500" y2="60314"/>
                        <a14:foregroundMark x1="56500" y1="60314" x2="56500" y2="60314"/>
                        <a14:foregroundMark x1="57167" y1="61883" x2="64500" y2="66143"/>
                        <a14:foregroundMark x1="65500" y1="65247" x2="65500" y2="65247"/>
                        <a14:foregroundMark x1="68000" y1="65247" x2="68000" y2="65247"/>
                        <a14:foregroundMark x1="69500" y1="64350" x2="73667" y2="62780"/>
                        <a14:foregroundMark x1="73667" y1="62780" x2="73667" y2="62780"/>
                        <a14:foregroundMark x1="74167" y1="62108" x2="74167" y2="62108"/>
                        <a14:foregroundMark x1="73667" y1="69731" x2="73500" y2="70404"/>
                        <a14:foregroundMark x1="67333" y1="82511" x2="67333" y2="82511"/>
                        <a14:foregroundMark x1="66167" y1="84529" x2="66167" y2="85426"/>
                        <a14:foregroundMark x1="65667" y1="85426" x2="65667" y2="85426"/>
                        <a14:foregroundMark x1="63667" y1="83632" x2="73333" y2="92152"/>
                        <a14:foregroundMark x1="75667" y1="92377" x2="79167" y2="93722"/>
                        <a14:foregroundMark x1="79000" y1="82960" x2="79000" y2="82960"/>
                        <a14:foregroundMark x1="79000" y1="82960" x2="79000" y2="82960"/>
                        <a14:foregroundMark x1="78167" y1="82960" x2="77167" y2="84081"/>
                        <a14:foregroundMark x1="73667" y1="88341" x2="73667" y2="88341"/>
                        <a14:foregroundMark x1="82833" y1="91480" x2="82833" y2="91480"/>
                        <a14:foregroundMark x1="84500" y1="95740" x2="84500" y2="95740"/>
                        <a14:foregroundMark x1="86333" y1="96637" x2="86333" y2="96637"/>
                        <a14:foregroundMark x1="86500" y1="96861" x2="86500" y2="96861"/>
                        <a14:foregroundMark x1="88833" y1="95964" x2="74500" y2="97534"/>
                        <a14:foregroundMark x1="67667" y1="97534" x2="67667" y2="97534"/>
                        <a14:foregroundMark x1="66667" y1="97534" x2="66333" y2="98430"/>
                        <a14:foregroundMark x1="61500" y1="98879" x2="61500" y2="98879"/>
                        <a14:foregroundMark x1="61500" y1="98879" x2="61500" y2="98879"/>
                        <a14:foregroundMark x1="67333" y1="91480" x2="67333" y2="91480"/>
                        <a14:foregroundMark x1="65833" y1="89013" x2="65833" y2="89013"/>
                        <a14:foregroundMark x1="63000" y1="84978" x2="63000" y2="84978"/>
                        <a14:foregroundMark x1="63000" y1="84978" x2="72000" y2="93274"/>
                        <a14:foregroundMark x1="72167" y1="93498" x2="71333" y2="92152"/>
                        <a14:foregroundMark x1="70667" y1="91256" x2="70667" y2="91256"/>
                        <a14:foregroundMark x1="86167" y1="87892" x2="86667" y2="87892"/>
                        <a14:foregroundMark x1="92000" y1="83408" x2="93167" y2="82735"/>
                        <a14:foregroundMark x1="95000" y1="79372" x2="95000" y2="79372"/>
                        <a14:foregroundMark x1="4000" y1="80493" x2="4000" y2="80493"/>
                        <a14:foregroundMark x1="4000" y1="80493" x2="4833" y2="81839"/>
                        <a14:foregroundMark x1="7667" y1="84753" x2="7667" y2="84753"/>
                        <a14:foregroundMark x1="7667" y1="84753" x2="8667" y2="88341"/>
                        <a14:foregroundMark x1="8667" y1="89686" x2="8667" y2="89686"/>
                        <a14:foregroundMark x1="9000" y1="90807" x2="9000" y2="90807"/>
                        <a14:foregroundMark x1="67833" y1="46188" x2="67833" y2="46188"/>
                        <a14:foregroundMark x1="48833" y1="52242" x2="48833" y2="52242"/>
                        <a14:foregroundMark x1="53500" y1="50224" x2="53500" y2="50224"/>
                        <a14:foregroundMark x1="53500" y1="50224" x2="53500" y2="50224"/>
                        <a14:foregroundMark x1="54333" y1="49103" x2="54333" y2="49103"/>
                        <a14:foregroundMark x1="71000" y1="48206" x2="73000" y2="48206"/>
                      </a14:backgroundRemoval>
                    </a14:imgEffect>
                  </a14:imgLayer>
                </a14:imgProps>
              </a:ext>
              <a:ext uri="{28A0092B-C50C-407E-A947-70E740481C1C}">
                <a14:useLocalDpi xmlns:a14="http://schemas.microsoft.com/office/drawing/2010/main" val="0"/>
              </a:ext>
            </a:extLst>
          </a:blip>
          <a:srcRect/>
          <a:stretch>
            <a:fillRect/>
          </a:stretch>
        </p:blipFill>
        <p:spPr bwMode="auto">
          <a:xfrm>
            <a:off x="1632656" y="3429003"/>
            <a:ext cx="2671120" cy="2441397"/>
          </a:xfrm>
          <a:prstGeom prst="rect">
            <a:avLst/>
          </a:prstGeom>
          <a:noFill/>
          <a:extLst>
            <a:ext uri="{909E8E84-426E-40DD-AFC4-6F175D3DCCD1}">
              <a14:hiddenFill xmlns:a14="http://schemas.microsoft.com/office/drawing/2010/main">
                <a:solidFill>
                  <a:srgbClr val="FFFFFF"/>
                </a:solidFill>
              </a14:hiddenFill>
            </a:ext>
          </a:extLst>
        </p:spPr>
      </p:pic>
      <p:sp>
        <p:nvSpPr>
          <p:cNvPr id="2" name="Rectangle 1"/>
          <p:cNvSpPr/>
          <p:nvPr/>
        </p:nvSpPr>
        <p:spPr>
          <a:xfrm>
            <a:off x="1463193" y="3"/>
            <a:ext cx="8924238" cy="916982"/>
          </a:xfrm>
          <a:prstGeom prst="rect">
            <a:avLst/>
          </a:prstGeom>
        </p:spPr>
        <p:txBody>
          <a:bodyPr wrap="none">
            <a:spAutoFit/>
          </a:bodyPr>
          <a:lstStyle/>
          <a:p>
            <a:pPr algn="just">
              <a:lnSpc>
                <a:spcPct val="150000"/>
              </a:lnSpc>
              <a:spcAft>
                <a:spcPts val="800"/>
              </a:spcAft>
            </a:pPr>
            <a:r>
              <a:rPr lang="en-US" sz="4000" b="1" dirty="0" err="1">
                <a:solidFill>
                  <a:prstClr val="black"/>
                </a:solidFill>
                <a:latin typeface="Times New Roman"/>
                <a:ea typeface="Calibri"/>
                <a:cs typeface="Times New Roman"/>
              </a:rPr>
              <a:t>Vòng</a:t>
            </a:r>
            <a:r>
              <a:rPr lang="en-US" sz="4000" b="1" dirty="0">
                <a:solidFill>
                  <a:prstClr val="black"/>
                </a:solidFill>
                <a:latin typeface="Times New Roman"/>
                <a:ea typeface="Calibri"/>
                <a:cs typeface="Times New Roman"/>
              </a:rPr>
              <a:t> 2: </a:t>
            </a:r>
            <a:r>
              <a:rPr lang="en-US" sz="4000" b="1" dirty="0" err="1">
                <a:solidFill>
                  <a:prstClr val="black"/>
                </a:solidFill>
                <a:latin typeface="Times New Roman"/>
                <a:ea typeface="Calibri"/>
                <a:cs typeface="Times New Roman"/>
              </a:rPr>
              <a:t>Nhóm</a:t>
            </a:r>
            <a:r>
              <a:rPr lang="en-US" sz="4000" b="1" dirty="0">
                <a:solidFill>
                  <a:prstClr val="black"/>
                </a:solidFill>
                <a:latin typeface="Times New Roman"/>
                <a:ea typeface="Calibri"/>
                <a:cs typeface="Times New Roman"/>
              </a:rPr>
              <a:t> </a:t>
            </a:r>
            <a:r>
              <a:rPr lang="en-US" sz="4000" b="1" dirty="0" err="1">
                <a:solidFill>
                  <a:prstClr val="black"/>
                </a:solidFill>
                <a:latin typeface="Times New Roman"/>
                <a:ea typeface="Calibri"/>
                <a:cs typeface="Times New Roman"/>
              </a:rPr>
              <a:t>các</a:t>
            </a:r>
            <a:r>
              <a:rPr lang="en-US" sz="4000" b="1" dirty="0">
                <a:solidFill>
                  <a:prstClr val="black"/>
                </a:solidFill>
                <a:latin typeface="Times New Roman"/>
                <a:ea typeface="Calibri"/>
                <a:cs typeface="Times New Roman"/>
              </a:rPr>
              <a:t> </a:t>
            </a:r>
            <a:r>
              <a:rPr lang="en-US" sz="4000" b="1" dirty="0" err="1">
                <a:solidFill>
                  <a:prstClr val="black"/>
                </a:solidFill>
                <a:latin typeface="Times New Roman"/>
                <a:ea typeface="Calibri"/>
                <a:cs typeface="Times New Roman"/>
              </a:rPr>
              <a:t>mảnh</a:t>
            </a:r>
            <a:r>
              <a:rPr lang="en-US" sz="4000" b="1" dirty="0">
                <a:solidFill>
                  <a:prstClr val="black"/>
                </a:solidFill>
                <a:latin typeface="Times New Roman"/>
                <a:ea typeface="Calibri"/>
                <a:cs typeface="Times New Roman"/>
              </a:rPr>
              <a:t> </a:t>
            </a:r>
            <a:r>
              <a:rPr lang="en-US" sz="4000" b="1" dirty="0" err="1">
                <a:solidFill>
                  <a:prstClr val="black"/>
                </a:solidFill>
                <a:latin typeface="Times New Roman"/>
                <a:ea typeface="Calibri"/>
                <a:cs typeface="Times New Roman"/>
              </a:rPr>
              <a:t>ghép</a:t>
            </a:r>
            <a:r>
              <a:rPr lang="en-US" sz="4000" b="1" dirty="0">
                <a:solidFill>
                  <a:prstClr val="black"/>
                </a:solidFill>
                <a:latin typeface="Times New Roman"/>
                <a:ea typeface="Calibri"/>
                <a:cs typeface="Times New Roman"/>
              </a:rPr>
              <a:t> (15 </a:t>
            </a:r>
            <a:r>
              <a:rPr lang="en-US" sz="4000" b="1" dirty="0" err="1">
                <a:solidFill>
                  <a:prstClr val="black"/>
                </a:solidFill>
                <a:latin typeface="Times New Roman"/>
                <a:ea typeface="Calibri"/>
                <a:cs typeface="Times New Roman"/>
              </a:rPr>
              <a:t>phút</a:t>
            </a:r>
            <a:r>
              <a:rPr lang="en-US" sz="4000" b="1" dirty="0">
                <a:solidFill>
                  <a:prstClr val="black"/>
                </a:solidFill>
                <a:latin typeface="Times New Roman"/>
                <a:ea typeface="Calibri"/>
                <a:cs typeface="Times New Roman"/>
              </a:rPr>
              <a:t>)</a:t>
            </a:r>
            <a:endParaRPr lang="en-US" sz="4000" dirty="0">
              <a:solidFill>
                <a:prstClr val="black"/>
              </a:solidFill>
              <a:ea typeface="Calibri"/>
              <a:cs typeface="Times New Roman"/>
            </a:endParaRPr>
          </a:p>
        </p:txBody>
      </p:sp>
      <p:sp>
        <p:nvSpPr>
          <p:cNvPr id="3" name="Rectangle 2"/>
          <p:cNvSpPr/>
          <p:nvPr/>
        </p:nvSpPr>
        <p:spPr>
          <a:xfrm>
            <a:off x="6864096" y="5705278"/>
            <a:ext cx="3430203" cy="738664"/>
          </a:xfrm>
          <a:prstGeom prst="rect">
            <a:avLst/>
          </a:prstGeom>
        </p:spPr>
        <p:txBody>
          <a:bodyPr wrap="square">
            <a:spAutoFit/>
          </a:bodyPr>
          <a:lstStyle/>
          <a:p>
            <a:pPr algn="ctr">
              <a:lnSpc>
                <a:spcPct val="150000"/>
              </a:lnSpc>
              <a:spcAft>
                <a:spcPts val="800"/>
              </a:spcAft>
            </a:pPr>
            <a:r>
              <a:rPr lang="en-US" sz="2800" dirty="0" err="1">
                <a:solidFill>
                  <a:prstClr val="black"/>
                </a:solidFill>
                <a:latin typeface="Times New Roman" pitchFamily="18" charset="0"/>
                <a:ea typeface="Calibri"/>
                <a:cs typeface="Times New Roman" pitchFamily="18" charset="0"/>
              </a:rPr>
              <a:t>Nhóm</a:t>
            </a:r>
            <a:r>
              <a:rPr lang="en-US" sz="2800" dirty="0">
                <a:solidFill>
                  <a:prstClr val="black"/>
                </a:solidFill>
                <a:latin typeface="Times New Roman" pitchFamily="18" charset="0"/>
                <a:ea typeface="Calibri"/>
                <a:cs typeface="Times New Roman" pitchFamily="18" charset="0"/>
              </a:rPr>
              <a:t> 4: </a:t>
            </a:r>
            <a:r>
              <a:rPr lang="en-US" sz="2800" dirty="0" err="1">
                <a:solidFill>
                  <a:prstClr val="black"/>
                </a:solidFill>
                <a:latin typeface="Times New Roman" pitchFamily="18" charset="0"/>
                <a:ea typeface="Calibri"/>
                <a:cs typeface="Times New Roman" pitchFamily="18" charset="0"/>
              </a:rPr>
              <a:t>Bài</a:t>
            </a:r>
            <a:r>
              <a:rPr lang="en-US" sz="2800" dirty="0">
                <a:solidFill>
                  <a:prstClr val="black"/>
                </a:solidFill>
                <a:latin typeface="Times New Roman" pitchFamily="18" charset="0"/>
                <a:ea typeface="Calibri"/>
                <a:cs typeface="Times New Roman" pitchFamily="18" charset="0"/>
              </a:rPr>
              <a:t> 1,2,3,4. </a:t>
            </a:r>
          </a:p>
        </p:txBody>
      </p:sp>
      <p:pic>
        <p:nvPicPr>
          <p:cNvPr id="8" name="Picture 2" descr="Giáo Dục, Học Tập, Học Sinh, Kiến Thức, Học Nhóm, Tải hình PNG 187 -  Free.Vector6.com"/>
          <p:cNvPicPr>
            <a:picLocks noChangeAspect="1" noChangeArrowheads="1"/>
          </p:cNvPicPr>
          <p:nvPr/>
        </p:nvPicPr>
        <p:blipFill>
          <a:blip r:embed="rId5">
            <a:extLst>
              <a:ext uri="{BEBA8EAE-BF5A-486C-A8C5-ECC9F3942E4B}">
                <a14:imgProps xmlns:a14="http://schemas.microsoft.com/office/drawing/2010/main">
                  <a14:imgLayer r:embed="rId6">
                    <a14:imgEffect>
                      <a14:backgroundRemoval t="10090" b="99776" l="1167" r="99167">
                        <a14:foregroundMark x1="6333" y1="55830" x2="6333" y2="55830"/>
                        <a14:foregroundMark x1="4167" y1="52691" x2="4167" y2="52691"/>
                        <a14:foregroundMark x1="2667" y1="54260" x2="2667" y2="54260"/>
                        <a14:foregroundMark x1="18333" y1="97085" x2="18333" y2="97085"/>
                        <a14:foregroundMark x1="98500" y1="86771" x2="98500" y2="86771"/>
                        <a14:foregroundMark x1="97667" y1="99103" x2="97667" y2="99103"/>
                        <a14:foregroundMark x1="17000" y1="66368" x2="17000" y2="66368"/>
                        <a14:foregroundMark x1="13833" y1="67713" x2="13833" y2="67713"/>
                        <a14:foregroundMark x1="18000" y1="71300" x2="18000" y2="71300"/>
                        <a14:foregroundMark x1="18000" y1="69955" x2="18000" y2="69955"/>
                        <a14:foregroundMark x1="17333" y1="69283" x2="17333" y2="69283"/>
                        <a14:foregroundMark x1="15333" y1="68161" x2="15333" y2="68161"/>
                        <a14:foregroundMark x1="17500" y1="67713" x2="17500" y2="67713"/>
                        <a14:foregroundMark x1="18167" y1="67265" x2="18167" y2="67265"/>
                        <a14:foregroundMark x1="17333" y1="68386" x2="17333" y2="68386"/>
                        <a14:foregroundMark x1="35833" y1="61883" x2="35833" y2="61883"/>
                        <a14:foregroundMark x1="30833" y1="65471" x2="30833" y2="65471"/>
                        <a14:foregroundMark x1="30667" y1="64574" x2="30667" y2="64574"/>
                        <a14:foregroundMark x1="29333" y1="67040" x2="29333" y2="67040"/>
                        <a14:foregroundMark x1="41167" y1="67937" x2="41167" y2="67937"/>
                        <a14:foregroundMark x1="38500" y1="78027" x2="38500" y2="78027"/>
                        <a14:foregroundMark x1="33167" y1="79821" x2="33167" y2="80942"/>
                        <a14:foregroundMark x1="31667" y1="86099" x2="38000" y2="89013"/>
                        <a14:foregroundMark x1="46667" y1="89910" x2="49000" y2="90359"/>
                        <a14:foregroundMark x1="52833" y1="88789" x2="54167" y2="88341"/>
                        <a14:foregroundMark x1="50167" y1="79596" x2="50167" y2="79596"/>
                        <a14:foregroundMark x1="48833" y1="78924" x2="48833" y2="78924"/>
                        <a14:foregroundMark x1="44000" y1="75561" x2="44000" y2="75561"/>
                        <a14:foregroundMark x1="44000" y1="75561" x2="44000" y2="75561"/>
                        <a14:foregroundMark x1="44167" y1="66368" x2="44167" y2="66368"/>
                        <a14:foregroundMark x1="42167" y1="60762" x2="42000" y2="59865"/>
                        <a14:foregroundMark x1="40167" y1="56726" x2="40167" y2="56726"/>
                        <a14:foregroundMark x1="40000" y1="56054" x2="40000" y2="56054"/>
                        <a14:foregroundMark x1="36500" y1="56054" x2="36500" y2="56054"/>
                        <a14:foregroundMark x1="36500" y1="56054" x2="39500" y2="56951"/>
                        <a14:foregroundMark x1="41167" y1="56726" x2="41167" y2="56726"/>
                        <a14:foregroundMark x1="51167" y1="56054" x2="54667" y2="54709"/>
                        <a14:foregroundMark x1="61833" y1="54709" x2="61833" y2="54709"/>
                        <a14:foregroundMark x1="62000" y1="54709" x2="62000" y2="54709"/>
                        <a14:foregroundMark x1="63500" y1="55605" x2="64167" y2="55830"/>
                        <a14:foregroundMark x1="66333" y1="56054" x2="66333" y2="56054"/>
                        <a14:foregroundMark x1="69000" y1="58072" x2="73000" y2="60987"/>
                        <a14:foregroundMark x1="75167" y1="62556" x2="78000" y2="64350"/>
                        <a14:foregroundMark x1="81500" y1="64350" x2="83500" y2="64798"/>
                        <a14:foregroundMark x1="85500" y1="64798" x2="87000" y2="65471"/>
                        <a14:foregroundMark x1="88167" y1="66143" x2="90333" y2="67265"/>
                        <a14:foregroundMark x1="92000" y1="67937" x2="96500" y2="71076"/>
                        <a14:foregroundMark x1="97000" y1="71525" x2="97833" y2="72422"/>
                        <a14:foregroundMark x1="98833" y1="79148" x2="99333" y2="82735"/>
                        <a14:foregroundMark x1="10333" y1="47534" x2="10333" y2="47534"/>
                        <a14:foregroundMark x1="10333" y1="47534" x2="9333" y2="49103"/>
                        <a14:foregroundMark x1="8667" y1="49776" x2="8667" y2="49776"/>
                        <a14:foregroundMark x1="6833" y1="49776" x2="6833" y2="49776"/>
                        <a14:foregroundMark x1="5500" y1="50000" x2="5500" y2="50000"/>
                        <a14:foregroundMark x1="1167" y1="53587" x2="1167" y2="53587"/>
                        <a14:foregroundMark x1="10833" y1="43498" x2="12333" y2="43722"/>
                        <a14:foregroundMark x1="12500" y1="43722" x2="14667" y2="45516"/>
                        <a14:foregroundMark x1="16167" y1="46188" x2="16167" y2="46188"/>
                        <a14:foregroundMark x1="16833" y1="46188" x2="18167" y2="46637"/>
                        <a14:foregroundMark x1="23333" y1="48206" x2="23333" y2="48206"/>
                        <a14:foregroundMark x1="30333" y1="60314" x2="30333" y2="60314"/>
                        <a14:foregroundMark x1="31333" y1="65022" x2="31333" y2="65022"/>
                        <a14:foregroundMark x1="31333" y1="68834" x2="31333" y2="68834"/>
                        <a14:foregroundMark x1="31167" y1="70628" x2="31167" y2="70628"/>
                        <a14:foregroundMark x1="29500" y1="68386" x2="29500" y2="68386"/>
                        <a14:foregroundMark x1="36667" y1="66143" x2="38833" y2="66816"/>
                        <a14:foregroundMark x1="39500" y1="66816" x2="40500" y2="67265"/>
                        <a14:foregroundMark x1="40500" y1="67265" x2="39667" y2="62780"/>
                        <a14:foregroundMark x1="38667" y1="61211" x2="38667" y2="61211"/>
                        <a14:foregroundMark x1="37833" y1="60314" x2="37000" y2="60538"/>
                        <a14:foregroundMark x1="33833" y1="61435" x2="33833" y2="61435"/>
                        <a14:foregroundMark x1="33833" y1="61435" x2="33167" y2="61883"/>
                        <a14:foregroundMark x1="24500" y1="69058" x2="25833" y2="70179"/>
                        <a14:foregroundMark x1="36167" y1="70852" x2="36167" y2="70852"/>
                        <a14:foregroundMark x1="31833" y1="72646" x2="31833" y2="72646"/>
                        <a14:foregroundMark x1="30667" y1="77130" x2="30667" y2="78027"/>
                        <a14:foregroundMark x1="29333" y1="81614" x2="28833" y2="85202"/>
                        <a14:foregroundMark x1="27667" y1="85650" x2="27667" y2="85650"/>
                        <a14:foregroundMark x1="24667" y1="86099" x2="24667" y2="86099"/>
                        <a14:foregroundMark x1="20500" y1="84978" x2="20500" y2="84978"/>
                        <a14:foregroundMark x1="16833" y1="87668" x2="16167" y2="88117"/>
                        <a14:foregroundMark x1="15167" y1="88565" x2="15167" y2="88565"/>
                        <a14:foregroundMark x1="15500" y1="89910" x2="16667" y2="91480"/>
                        <a14:foregroundMark x1="18333" y1="92377" x2="26500" y2="94843"/>
                        <a14:foregroundMark x1="25833" y1="94843" x2="21333" y2="95964"/>
                        <a14:foregroundMark x1="15667" y1="95964" x2="15667" y2="95964"/>
                        <a14:foregroundMark x1="13833" y1="95516" x2="13833" y2="95516"/>
                        <a14:foregroundMark x1="15667" y1="94170" x2="31333" y2="96637"/>
                        <a14:foregroundMark x1="33167" y1="95964" x2="35500" y2="95516"/>
                        <a14:foregroundMark x1="36333" y1="94843" x2="38167" y2="94843"/>
                        <a14:foregroundMark x1="38667" y1="93722" x2="41000" y2="92377"/>
                        <a14:foregroundMark x1="42667" y1="90359" x2="45167" y2="89910"/>
                        <a14:foregroundMark x1="47167" y1="85650" x2="47167" y2="85650"/>
                        <a14:foregroundMark x1="46333" y1="82735" x2="38833" y2="73318"/>
                        <a14:foregroundMark x1="36500" y1="69058" x2="36500" y2="69058"/>
                        <a14:foregroundMark x1="34000" y1="72422" x2="34000" y2="72422"/>
                        <a14:foregroundMark x1="34000" y1="72422" x2="37833" y2="71525"/>
                        <a14:foregroundMark x1="37833" y1="71525" x2="37833" y2="71525"/>
                        <a14:foregroundMark x1="31667" y1="74888" x2="31667" y2="74888"/>
                        <a14:foregroundMark x1="39500" y1="82287" x2="41833" y2="82960"/>
                        <a14:foregroundMark x1="43500" y1="81614" x2="43500" y2="81614"/>
                        <a14:foregroundMark x1="44333" y1="79596" x2="44333" y2="79596"/>
                        <a14:foregroundMark x1="56000" y1="92377" x2="56500" y2="93274"/>
                        <a14:foregroundMark x1="47333" y1="95740" x2="47333" y2="95740"/>
                        <a14:foregroundMark x1="45333" y1="95291" x2="45333" y2="95291"/>
                        <a14:foregroundMark x1="40000" y1="95291" x2="41167" y2="95067"/>
                        <a14:foregroundMark x1="46333" y1="94619" x2="55667" y2="96188"/>
                        <a14:foregroundMark x1="43500" y1="95516" x2="43500" y2="95516"/>
                        <a14:foregroundMark x1="37500" y1="95740" x2="37500" y2="95740"/>
                        <a14:foregroundMark x1="36167" y1="96861" x2="44000" y2="97085"/>
                        <a14:foregroundMark x1="45000" y1="97085" x2="47167" y2="97758"/>
                        <a14:foregroundMark x1="48500" y1="98430" x2="48500" y2="98430"/>
                        <a14:foregroundMark x1="55500" y1="98430" x2="50500" y2="98430"/>
                        <a14:foregroundMark x1="39667" y1="96861" x2="38167" y2="97309"/>
                        <a14:foregroundMark x1="33333" y1="98206" x2="33333" y2="98206"/>
                        <a14:foregroundMark x1="30667" y1="97758" x2="31333" y2="98206"/>
                        <a14:foregroundMark x1="64000" y1="95740" x2="64000" y2="95740"/>
                        <a14:foregroundMark x1="62000" y1="89238" x2="62000" y2="89238"/>
                        <a14:foregroundMark x1="61167" y1="87668" x2="61167" y2="87668"/>
                        <a14:foregroundMark x1="59500" y1="82960" x2="59500" y2="82960"/>
                        <a14:foregroundMark x1="58833" y1="81614" x2="58500" y2="79596"/>
                        <a14:foregroundMark x1="58000" y1="54036" x2="58000" y2="54036"/>
                        <a14:foregroundMark x1="56000" y1="64126" x2="56000" y2="64126"/>
                        <a14:foregroundMark x1="62000" y1="66143" x2="62000" y2="66143"/>
                        <a14:foregroundMark x1="60333" y1="62780" x2="60333" y2="62780"/>
                        <a14:foregroundMark x1="56500" y1="60314" x2="56500" y2="60314"/>
                        <a14:foregroundMark x1="56500" y1="60314" x2="56500" y2="60314"/>
                        <a14:foregroundMark x1="57167" y1="61883" x2="64500" y2="66143"/>
                        <a14:foregroundMark x1="65500" y1="65247" x2="65500" y2="65247"/>
                        <a14:foregroundMark x1="68000" y1="65247" x2="68000" y2="65247"/>
                        <a14:foregroundMark x1="69500" y1="64350" x2="73667" y2="62780"/>
                        <a14:foregroundMark x1="73667" y1="62780" x2="73667" y2="62780"/>
                        <a14:foregroundMark x1="74167" y1="62108" x2="74167" y2="62108"/>
                        <a14:foregroundMark x1="73667" y1="69731" x2="73500" y2="70404"/>
                        <a14:foregroundMark x1="67333" y1="82511" x2="67333" y2="82511"/>
                        <a14:foregroundMark x1="66167" y1="84529" x2="66167" y2="85426"/>
                        <a14:foregroundMark x1="65667" y1="85426" x2="65667" y2="85426"/>
                        <a14:foregroundMark x1="63667" y1="83632" x2="73333" y2="92152"/>
                        <a14:foregroundMark x1="75667" y1="92377" x2="79167" y2="93722"/>
                        <a14:foregroundMark x1="79000" y1="82960" x2="79000" y2="82960"/>
                        <a14:foregroundMark x1="79000" y1="82960" x2="79000" y2="82960"/>
                        <a14:foregroundMark x1="78167" y1="82960" x2="77167" y2="84081"/>
                        <a14:foregroundMark x1="73667" y1="88341" x2="73667" y2="88341"/>
                        <a14:foregroundMark x1="82833" y1="91480" x2="82833" y2="91480"/>
                        <a14:foregroundMark x1="84500" y1="95740" x2="84500" y2="95740"/>
                        <a14:foregroundMark x1="86333" y1="96637" x2="86333" y2="96637"/>
                        <a14:foregroundMark x1="86500" y1="96861" x2="86500" y2="96861"/>
                        <a14:foregroundMark x1="88833" y1="95964" x2="74500" y2="97534"/>
                        <a14:foregroundMark x1="67667" y1="97534" x2="67667" y2="97534"/>
                        <a14:foregroundMark x1="66667" y1="97534" x2="66333" y2="98430"/>
                        <a14:foregroundMark x1="61500" y1="98879" x2="61500" y2="98879"/>
                        <a14:foregroundMark x1="61500" y1="98879" x2="61500" y2="98879"/>
                        <a14:foregroundMark x1="67333" y1="91480" x2="67333" y2="91480"/>
                        <a14:foregroundMark x1="65833" y1="89013" x2="65833" y2="89013"/>
                        <a14:foregroundMark x1="63000" y1="84978" x2="63000" y2="84978"/>
                        <a14:foregroundMark x1="63000" y1="84978" x2="72000" y2="93274"/>
                        <a14:foregroundMark x1="72167" y1="93498" x2="71333" y2="92152"/>
                        <a14:foregroundMark x1="70667" y1="91256" x2="70667" y2="91256"/>
                        <a14:foregroundMark x1="86167" y1="87892" x2="86667" y2="87892"/>
                        <a14:foregroundMark x1="92000" y1="83408" x2="93167" y2="82735"/>
                        <a14:foregroundMark x1="95000" y1="79372" x2="95000" y2="79372"/>
                        <a14:foregroundMark x1="4000" y1="80493" x2="4000" y2="80493"/>
                        <a14:foregroundMark x1="4000" y1="80493" x2="4833" y2="81839"/>
                        <a14:foregroundMark x1="7667" y1="84753" x2="7667" y2="84753"/>
                        <a14:foregroundMark x1="7667" y1="84753" x2="8667" y2="88341"/>
                        <a14:foregroundMark x1="8667" y1="89686" x2="8667" y2="89686"/>
                        <a14:foregroundMark x1="9000" y1="90807" x2="9000" y2="90807"/>
                        <a14:foregroundMark x1="67833" y1="46188" x2="67833" y2="46188"/>
                        <a14:foregroundMark x1="48833" y1="52242" x2="48833" y2="52242"/>
                        <a14:foregroundMark x1="53500" y1="50224" x2="53500" y2="50224"/>
                        <a14:foregroundMark x1="53500" y1="50224" x2="53500" y2="50224"/>
                        <a14:foregroundMark x1="54333" y1="49103" x2="54333" y2="49103"/>
                        <a14:foregroundMark x1="71000" y1="48206" x2="73000" y2="48206"/>
                      </a14:backgroundRemoval>
                    </a14:imgEffect>
                  </a14:imgLayer>
                </a14:imgProps>
              </a:ext>
              <a:ext uri="{28A0092B-C50C-407E-A947-70E740481C1C}">
                <a14:useLocalDpi xmlns:a14="http://schemas.microsoft.com/office/drawing/2010/main" val="0"/>
              </a:ext>
            </a:extLst>
          </a:blip>
          <a:srcRect/>
          <a:stretch>
            <a:fillRect/>
          </a:stretch>
        </p:blipFill>
        <p:spPr bwMode="auto">
          <a:xfrm>
            <a:off x="7209710" y="3493740"/>
            <a:ext cx="2671120" cy="2441397"/>
          </a:xfrm>
          <a:prstGeom prst="rect">
            <a:avLst/>
          </a:prstGeom>
          <a:noFill/>
          <a:extLst>
            <a:ext uri="{909E8E84-426E-40DD-AFC4-6F175D3DCCD1}">
              <a14:hiddenFill xmlns:a14="http://schemas.microsoft.com/office/drawing/2010/main">
                <a:solidFill>
                  <a:srgbClr val="FFFFFF"/>
                </a:solidFill>
              </a14:hiddenFill>
            </a:ext>
          </a:extLst>
        </p:spPr>
      </p:pic>
      <p:pic>
        <p:nvPicPr>
          <p:cNvPr id="9" name="Picture 2" descr="Giáo Dục, Học Tập, Học Sinh, Kiến Thức, Học Nhóm, Tải hình PNG 187 -  Free.Vector6.com"/>
          <p:cNvPicPr>
            <a:picLocks noChangeAspect="1" noChangeArrowheads="1"/>
          </p:cNvPicPr>
          <p:nvPr/>
        </p:nvPicPr>
        <p:blipFill>
          <a:blip r:embed="rId5">
            <a:extLst>
              <a:ext uri="{BEBA8EAE-BF5A-486C-A8C5-ECC9F3942E4B}">
                <a14:imgProps xmlns:a14="http://schemas.microsoft.com/office/drawing/2010/main">
                  <a14:imgLayer r:embed="rId6">
                    <a14:imgEffect>
                      <a14:backgroundRemoval t="10090" b="99776" l="1167" r="99167">
                        <a14:foregroundMark x1="6333" y1="55830" x2="6333" y2="55830"/>
                        <a14:foregroundMark x1="4167" y1="52691" x2="4167" y2="52691"/>
                        <a14:foregroundMark x1="2667" y1="54260" x2="2667" y2="54260"/>
                        <a14:foregroundMark x1="18333" y1="97085" x2="18333" y2="97085"/>
                        <a14:foregroundMark x1="98500" y1="86771" x2="98500" y2="86771"/>
                        <a14:foregroundMark x1="97667" y1="99103" x2="97667" y2="99103"/>
                        <a14:foregroundMark x1="17000" y1="66368" x2="17000" y2="66368"/>
                        <a14:foregroundMark x1="13833" y1="67713" x2="13833" y2="67713"/>
                        <a14:foregroundMark x1="18000" y1="71300" x2="18000" y2="71300"/>
                        <a14:foregroundMark x1="18000" y1="69955" x2="18000" y2="69955"/>
                        <a14:foregroundMark x1="17333" y1="69283" x2="17333" y2="69283"/>
                        <a14:foregroundMark x1="15333" y1="68161" x2="15333" y2="68161"/>
                        <a14:foregroundMark x1="17500" y1="67713" x2="17500" y2="67713"/>
                        <a14:foregroundMark x1="18167" y1="67265" x2="18167" y2="67265"/>
                        <a14:foregroundMark x1="17333" y1="68386" x2="17333" y2="68386"/>
                        <a14:foregroundMark x1="35833" y1="61883" x2="35833" y2="61883"/>
                        <a14:foregroundMark x1="30833" y1="65471" x2="30833" y2="65471"/>
                        <a14:foregroundMark x1="30667" y1="64574" x2="30667" y2="64574"/>
                        <a14:foregroundMark x1="29333" y1="67040" x2="29333" y2="67040"/>
                        <a14:foregroundMark x1="41167" y1="67937" x2="41167" y2="67937"/>
                        <a14:foregroundMark x1="38500" y1="78027" x2="38500" y2="78027"/>
                        <a14:foregroundMark x1="33167" y1="79821" x2="33167" y2="80942"/>
                        <a14:foregroundMark x1="31667" y1="86099" x2="38000" y2="89013"/>
                        <a14:foregroundMark x1="46667" y1="89910" x2="49000" y2="90359"/>
                        <a14:foregroundMark x1="52833" y1="88789" x2="54167" y2="88341"/>
                        <a14:foregroundMark x1="50167" y1="79596" x2="50167" y2="79596"/>
                        <a14:foregroundMark x1="48833" y1="78924" x2="48833" y2="78924"/>
                        <a14:foregroundMark x1="44000" y1="75561" x2="44000" y2="75561"/>
                        <a14:foregroundMark x1="44000" y1="75561" x2="44000" y2="75561"/>
                        <a14:foregroundMark x1="44167" y1="66368" x2="44167" y2="66368"/>
                        <a14:foregroundMark x1="42167" y1="60762" x2="42000" y2="59865"/>
                        <a14:foregroundMark x1="40167" y1="56726" x2="40167" y2="56726"/>
                        <a14:foregroundMark x1="40000" y1="56054" x2="40000" y2="56054"/>
                        <a14:foregroundMark x1="36500" y1="56054" x2="36500" y2="56054"/>
                        <a14:foregroundMark x1="36500" y1="56054" x2="39500" y2="56951"/>
                        <a14:foregroundMark x1="41167" y1="56726" x2="41167" y2="56726"/>
                        <a14:foregroundMark x1="51167" y1="56054" x2="54667" y2="54709"/>
                        <a14:foregroundMark x1="61833" y1="54709" x2="61833" y2="54709"/>
                        <a14:foregroundMark x1="62000" y1="54709" x2="62000" y2="54709"/>
                        <a14:foregroundMark x1="63500" y1="55605" x2="64167" y2="55830"/>
                        <a14:foregroundMark x1="66333" y1="56054" x2="66333" y2="56054"/>
                        <a14:foregroundMark x1="69000" y1="58072" x2="73000" y2="60987"/>
                        <a14:foregroundMark x1="75167" y1="62556" x2="78000" y2="64350"/>
                        <a14:foregroundMark x1="81500" y1="64350" x2="83500" y2="64798"/>
                        <a14:foregroundMark x1="85500" y1="64798" x2="87000" y2="65471"/>
                        <a14:foregroundMark x1="88167" y1="66143" x2="90333" y2="67265"/>
                        <a14:foregroundMark x1="92000" y1="67937" x2="96500" y2="71076"/>
                        <a14:foregroundMark x1="97000" y1="71525" x2="97833" y2="72422"/>
                        <a14:foregroundMark x1="98833" y1="79148" x2="99333" y2="82735"/>
                        <a14:foregroundMark x1="10333" y1="47534" x2="10333" y2="47534"/>
                        <a14:foregroundMark x1="10333" y1="47534" x2="9333" y2="49103"/>
                        <a14:foregroundMark x1="8667" y1="49776" x2="8667" y2="49776"/>
                        <a14:foregroundMark x1="6833" y1="49776" x2="6833" y2="49776"/>
                        <a14:foregroundMark x1="5500" y1="50000" x2="5500" y2="50000"/>
                        <a14:foregroundMark x1="1167" y1="53587" x2="1167" y2="53587"/>
                        <a14:foregroundMark x1="10833" y1="43498" x2="12333" y2="43722"/>
                        <a14:foregroundMark x1="12500" y1="43722" x2="14667" y2="45516"/>
                        <a14:foregroundMark x1="16167" y1="46188" x2="16167" y2="46188"/>
                        <a14:foregroundMark x1="16833" y1="46188" x2="18167" y2="46637"/>
                        <a14:foregroundMark x1="23333" y1="48206" x2="23333" y2="48206"/>
                        <a14:foregroundMark x1="30333" y1="60314" x2="30333" y2="60314"/>
                        <a14:foregroundMark x1="31333" y1="65022" x2="31333" y2="65022"/>
                        <a14:foregroundMark x1="31333" y1="68834" x2="31333" y2="68834"/>
                        <a14:foregroundMark x1="31167" y1="70628" x2="31167" y2="70628"/>
                        <a14:foregroundMark x1="29500" y1="68386" x2="29500" y2="68386"/>
                        <a14:foregroundMark x1="36667" y1="66143" x2="38833" y2="66816"/>
                        <a14:foregroundMark x1="39500" y1="66816" x2="40500" y2="67265"/>
                        <a14:foregroundMark x1="40500" y1="67265" x2="39667" y2="62780"/>
                        <a14:foregroundMark x1="38667" y1="61211" x2="38667" y2="61211"/>
                        <a14:foregroundMark x1="37833" y1="60314" x2="37000" y2="60538"/>
                        <a14:foregroundMark x1="33833" y1="61435" x2="33833" y2="61435"/>
                        <a14:foregroundMark x1="33833" y1="61435" x2="33167" y2="61883"/>
                        <a14:foregroundMark x1="24500" y1="69058" x2="25833" y2="70179"/>
                        <a14:foregroundMark x1="36167" y1="70852" x2="36167" y2="70852"/>
                        <a14:foregroundMark x1="31833" y1="72646" x2="31833" y2="72646"/>
                        <a14:foregroundMark x1="30667" y1="77130" x2="30667" y2="78027"/>
                        <a14:foregroundMark x1="29333" y1="81614" x2="28833" y2="85202"/>
                        <a14:foregroundMark x1="27667" y1="85650" x2="27667" y2="85650"/>
                        <a14:foregroundMark x1="24667" y1="86099" x2="24667" y2="86099"/>
                        <a14:foregroundMark x1="20500" y1="84978" x2="20500" y2="84978"/>
                        <a14:foregroundMark x1="16833" y1="87668" x2="16167" y2="88117"/>
                        <a14:foregroundMark x1="15167" y1="88565" x2="15167" y2="88565"/>
                        <a14:foregroundMark x1="15500" y1="89910" x2="16667" y2="91480"/>
                        <a14:foregroundMark x1="18333" y1="92377" x2="26500" y2="94843"/>
                        <a14:foregroundMark x1="25833" y1="94843" x2="21333" y2="95964"/>
                        <a14:foregroundMark x1="15667" y1="95964" x2="15667" y2="95964"/>
                        <a14:foregroundMark x1="13833" y1="95516" x2="13833" y2="95516"/>
                        <a14:foregroundMark x1="15667" y1="94170" x2="31333" y2="96637"/>
                        <a14:foregroundMark x1="33167" y1="95964" x2="35500" y2="95516"/>
                        <a14:foregroundMark x1="36333" y1="94843" x2="38167" y2="94843"/>
                        <a14:foregroundMark x1="38667" y1="93722" x2="41000" y2="92377"/>
                        <a14:foregroundMark x1="42667" y1="90359" x2="45167" y2="89910"/>
                        <a14:foregroundMark x1="47167" y1="85650" x2="47167" y2="85650"/>
                        <a14:foregroundMark x1="46333" y1="82735" x2="38833" y2="73318"/>
                        <a14:foregroundMark x1="36500" y1="69058" x2="36500" y2="69058"/>
                        <a14:foregroundMark x1="34000" y1="72422" x2="34000" y2="72422"/>
                        <a14:foregroundMark x1="34000" y1="72422" x2="37833" y2="71525"/>
                        <a14:foregroundMark x1="37833" y1="71525" x2="37833" y2="71525"/>
                        <a14:foregroundMark x1="31667" y1="74888" x2="31667" y2="74888"/>
                        <a14:foregroundMark x1="39500" y1="82287" x2="41833" y2="82960"/>
                        <a14:foregroundMark x1="43500" y1="81614" x2="43500" y2="81614"/>
                        <a14:foregroundMark x1="44333" y1="79596" x2="44333" y2="79596"/>
                        <a14:foregroundMark x1="56000" y1="92377" x2="56500" y2="93274"/>
                        <a14:foregroundMark x1="47333" y1="95740" x2="47333" y2="95740"/>
                        <a14:foregroundMark x1="45333" y1="95291" x2="45333" y2="95291"/>
                        <a14:foregroundMark x1="40000" y1="95291" x2="41167" y2="95067"/>
                        <a14:foregroundMark x1="46333" y1="94619" x2="55667" y2="96188"/>
                        <a14:foregroundMark x1="43500" y1="95516" x2="43500" y2="95516"/>
                        <a14:foregroundMark x1="37500" y1="95740" x2="37500" y2="95740"/>
                        <a14:foregroundMark x1="36167" y1="96861" x2="44000" y2="97085"/>
                        <a14:foregroundMark x1="45000" y1="97085" x2="47167" y2="97758"/>
                        <a14:foregroundMark x1="48500" y1="98430" x2="48500" y2="98430"/>
                        <a14:foregroundMark x1="55500" y1="98430" x2="50500" y2="98430"/>
                        <a14:foregroundMark x1="39667" y1="96861" x2="38167" y2="97309"/>
                        <a14:foregroundMark x1="33333" y1="98206" x2="33333" y2="98206"/>
                        <a14:foregroundMark x1="30667" y1="97758" x2="31333" y2="98206"/>
                        <a14:foregroundMark x1="64000" y1="95740" x2="64000" y2="95740"/>
                        <a14:foregroundMark x1="62000" y1="89238" x2="62000" y2="89238"/>
                        <a14:foregroundMark x1="61167" y1="87668" x2="61167" y2="87668"/>
                        <a14:foregroundMark x1="59500" y1="82960" x2="59500" y2="82960"/>
                        <a14:foregroundMark x1="58833" y1="81614" x2="58500" y2="79596"/>
                        <a14:foregroundMark x1="58000" y1="54036" x2="58000" y2="54036"/>
                        <a14:foregroundMark x1="56000" y1="64126" x2="56000" y2="64126"/>
                        <a14:foregroundMark x1="62000" y1="66143" x2="62000" y2="66143"/>
                        <a14:foregroundMark x1="60333" y1="62780" x2="60333" y2="62780"/>
                        <a14:foregroundMark x1="56500" y1="60314" x2="56500" y2="60314"/>
                        <a14:foregroundMark x1="56500" y1="60314" x2="56500" y2="60314"/>
                        <a14:foregroundMark x1="57167" y1="61883" x2="64500" y2="66143"/>
                        <a14:foregroundMark x1="65500" y1="65247" x2="65500" y2="65247"/>
                        <a14:foregroundMark x1="68000" y1="65247" x2="68000" y2="65247"/>
                        <a14:foregroundMark x1="69500" y1="64350" x2="73667" y2="62780"/>
                        <a14:foregroundMark x1="73667" y1="62780" x2="73667" y2="62780"/>
                        <a14:foregroundMark x1="74167" y1="62108" x2="74167" y2="62108"/>
                        <a14:foregroundMark x1="73667" y1="69731" x2="73500" y2="70404"/>
                        <a14:foregroundMark x1="67333" y1="82511" x2="67333" y2="82511"/>
                        <a14:foregroundMark x1="66167" y1="84529" x2="66167" y2="85426"/>
                        <a14:foregroundMark x1="65667" y1="85426" x2="65667" y2="85426"/>
                        <a14:foregroundMark x1="63667" y1="83632" x2="73333" y2="92152"/>
                        <a14:foregroundMark x1="75667" y1="92377" x2="79167" y2="93722"/>
                        <a14:foregroundMark x1="79000" y1="82960" x2="79000" y2="82960"/>
                        <a14:foregroundMark x1="79000" y1="82960" x2="79000" y2="82960"/>
                        <a14:foregroundMark x1="78167" y1="82960" x2="77167" y2="84081"/>
                        <a14:foregroundMark x1="73667" y1="88341" x2="73667" y2="88341"/>
                        <a14:foregroundMark x1="82833" y1="91480" x2="82833" y2="91480"/>
                        <a14:foregroundMark x1="84500" y1="95740" x2="84500" y2="95740"/>
                        <a14:foregroundMark x1="86333" y1="96637" x2="86333" y2="96637"/>
                        <a14:foregroundMark x1="86500" y1="96861" x2="86500" y2="96861"/>
                        <a14:foregroundMark x1="88833" y1="95964" x2="74500" y2="97534"/>
                        <a14:foregroundMark x1="67667" y1="97534" x2="67667" y2="97534"/>
                        <a14:foregroundMark x1="66667" y1="97534" x2="66333" y2="98430"/>
                        <a14:foregroundMark x1="61500" y1="98879" x2="61500" y2="98879"/>
                        <a14:foregroundMark x1="61500" y1="98879" x2="61500" y2="98879"/>
                        <a14:foregroundMark x1="67333" y1="91480" x2="67333" y2="91480"/>
                        <a14:foregroundMark x1="65833" y1="89013" x2="65833" y2="89013"/>
                        <a14:foregroundMark x1="63000" y1="84978" x2="63000" y2="84978"/>
                        <a14:foregroundMark x1="63000" y1="84978" x2="72000" y2="93274"/>
                        <a14:foregroundMark x1="72167" y1="93498" x2="71333" y2="92152"/>
                        <a14:foregroundMark x1="70667" y1="91256" x2="70667" y2="91256"/>
                        <a14:foregroundMark x1="86167" y1="87892" x2="86667" y2="87892"/>
                        <a14:foregroundMark x1="92000" y1="83408" x2="93167" y2="82735"/>
                        <a14:foregroundMark x1="95000" y1="79372" x2="95000" y2="79372"/>
                        <a14:foregroundMark x1="4000" y1="80493" x2="4000" y2="80493"/>
                        <a14:foregroundMark x1="4000" y1="80493" x2="4833" y2="81839"/>
                        <a14:foregroundMark x1="7667" y1="84753" x2="7667" y2="84753"/>
                        <a14:foregroundMark x1="7667" y1="84753" x2="8667" y2="88341"/>
                        <a14:foregroundMark x1="8667" y1="89686" x2="8667" y2="89686"/>
                        <a14:foregroundMark x1="9000" y1="90807" x2="9000" y2="90807"/>
                        <a14:foregroundMark x1="67833" y1="46188" x2="67833" y2="46188"/>
                        <a14:foregroundMark x1="48833" y1="52242" x2="48833" y2="52242"/>
                        <a14:foregroundMark x1="53500" y1="50224" x2="53500" y2="50224"/>
                        <a14:foregroundMark x1="53500" y1="50224" x2="53500" y2="50224"/>
                        <a14:foregroundMark x1="54333" y1="49103" x2="54333" y2="49103"/>
                        <a14:foregroundMark x1="71000" y1="48206" x2="73000" y2="48206"/>
                      </a14:backgroundRemoval>
                    </a14:imgEffect>
                  </a14:imgLayer>
                </a14:imgProps>
              </a:ext>
              <a:ext uri="{28A0092B-C50C-407E-A947-70E740481C1C}">
                <a14:useLocalDpi xmlns:a14="http://schemas.microsoft.com/office/drawing/2010/main" val="0"/>
              </a:ext>
            </a:extLst>
          </a:blip>
          <a:srcRect/>
          <a:stretch>
            <a:fillRect/>
          </a:stretch>
        </p:blipFill>
        <p:spPr bwMode="auto">
          <a:xfrm>
            <a:off x="8356955" y="916985"/>
            <a:ext cx="2671120" cy="2441397"/>
          </a:xfrm>
          <a:prstGeom prst="rect">
            <a:avLst/>
          </a:prstGeom>
          <a:noFill/>
          <a:extLst>
            <a:ext uri="{909E8E84-426E-40DD-AFC4-6F175D3DCCD1}">
              <a14:hiddenFill xmlns:a14="http://schemas.microsoft.com/office/drawing/2010/main">
                <a:solidFill>
                  <a:srgbClr val="FFFFFF"/>
                </a:solidFill>
              </a14:hiddenFill>
            </a:ext>
          </a:extLst>
        </p:spPr>
      </p:pic>
      <p:pic>
        <p:nvPicPr>
          <p:cNvPr id="10" name="Picture 2" descr="Giáo Dục, Học Tập, Học Sinh, Kiến Thức, Học Nhóm, Tải hình PNG 187 -  Free.Vector6.com"/>
          <p:cNvPicPr>
            <a:picLocks noChangeAspect="1" noChangeArrowheads="1"/>
          </p:cNvPicPr>
          <p:nvPr/>
        </p:nvPicPr>
        <p:blipFill>
          <a:blip r:embed="rId5">
            <a:extLst>
              <a:ext uri="{BEBA8EAE-BF5A-486C-A8C5-ECC9F3942E4B}">
                <a14:imgProps xmlns:a14="http://schemas.microsoft.com/office/drawing/2010/main">
                  <a14:imgLayer r:embed="rId6">
                    <a14:imgEffect>
                      <a14:backgroundRemoval t="10090" b="99776" l="1167" r="99167">
                        <a14:foregroundMark x1="6333" y1="55830" x2="6333" y2="55830"/>
                        <a14:foregroundMark x1="4167" y1="52691" x2="4167" y2="52691"/>
                        <a14:foregroundMark x1="2667" y1="54260" x2="2667" y2="54260"/>
                        <a14:foregroundMark x1="18333" y1="97085" x2="18333" y2="97085"/>
                        <a14:foregroundMark x1="98500" y1="86771" x2="98500" y2="86771"/>
                        <a14:foregroundMark x1="97667" y1="99103" x2="97667" y2="99103"/>
                        <a14:foregroundMark x1="17000" y1="66368" x2="17000" y2="66368"/>
                        <a14:foregroundMark x1="13833" y1="67713" x2="13833" y2="67713"/>
                        <a14:foregroundMark x1="18000" y1="71300" x2="18000" y2="71300"/>
                        <a14:foregroundMark x1="18000" y1="69955" x2="18000" y2="69955"/>
                        <a14:foregroundMark x1="17333" y1="69283" x2="17333" y2="69283"/>
                        <a14:foregroundMark x1="15333" y1="68161" x2="15333" y2="68161"/>
                        <a14:foregroundMark x1="17500" y1="67713" x2="17500" y2="67713"/>
                        <a14:foregroundMark x1="18167" y1="67265" x2="18167" y2="67265"/>
                        <a14:foregroundMark x1="17333" y1="68386" x2="17333" y2="68386"/>
                        <a14:foregroundMark x1="35833" y1="61883" x2="35833" y2="61883"/>
                        <a14:foregroundMark x1="30833" y1="65471" x2="30833" y2="65471"/>
                        <a14:foregroundMark x1="30667" y1="64574" x2="30667" y2="64574"/>
                        <a14:foregroundMark x1="29333" y1="67040" x2="29333" y2="67040"/>
                        <a14:foregroundMark x1="41167" y1="67937" x2="41167" y2="67937"/>
                        <a14:foregroundMark x1="38500" y1="78027" x2="38500" y2="78027"/>
                        <a14:foregroundMark x1="33167" y1="79821" x2="33167" y2="80942"/>
                        <a14:foregroundMark x1="31667" y1="86099" x2="38000" y2="89013"/>
                        <a14:foregroundMark x1="46667" y1="89910" x2="49000" y2="90359"/>
                        <a14:foregroundMark x1="52833" y1="88789" x2="54167" y2="88341"/>
                        <a14:foregroundMark x1="50167" y1="79596" x2="50167" y2="79596"/>
                        <a14:foregroundMark x1="48833" y1="78924" x2="48833" y2="78924"/>
                        <a14:foregroundMark x1="44000" y1="75561" x2="44000" y2="75561"/>
                        <a14:foregroundMark x1="44000" y1="75561" x2="44000" y2="75561"/>
                        <a14:foregroundMark x1="44167" y1="66368" x2="44167" y2="66368"/>
                        <a14:foregroundMark x1="42167" y1="60762" x2="42000" y2="59865"/>
                        <a14:foregroundMark x1="40167" y1="56726" x2="40167" y2="56726"/>
                        <a14:foregroundMark x1="40000" y1="56054" x2="40000" y2="56054"/>
                        <a14:foregroundMark x1="36500" y1="56054" x2="36500" y2="56054"/>
                        <a14:foregroundMark x1="36500" y1="56054" x2="39500" y2="56951"/>
                        <a14:foregroundMark x1="41167" y1="56726" x2="41167" y2="56726"/>
                        <a14:foregroundMark x1="51167" y1="56054" x2="54667" y2="54709"/>
                        <a14:foregroundMark x1="61833" y1="54709" x2="61833" y2="54709"/>
                        <a14:foregroundMark x1="62000" y1="54709" x2="62000" y2="54709"/>
                        <a14:foregroundMark x1="63500" y1="55605" x2="64167" y2="55830"/>
                        <a14:foregroundMark x1="66333" y1="56054" x2="66333" y2="56054"/>
                        <a14:foregroundMark x1="69000" y1="58072" x2="73000" y2="60987"/>
                        <a14:foregroundMark x1="75167" y1="62556" x2="78000" y2="64350"/>
                        <a14:foregroundMark x1="81500" y1="64350" x2="83500" y2="64798"/>
                        <a14:foregroundMark x1="85500" y1="64798" x2="87000" y2="65471"/>
                        <a14:foregroundMark x1="88167" y1="66143" x2="90333" y2="67265"/>
                        <a14:foregroundMark x1="92000" y1="67937" x2="96500" y2="71076"/>
                        <a14:foregroundMark x1="97000" y1="71525" x2="97833" y2="72422"/>
                        <a14:foregroundMark x1="98833" y1="79148" x2="99333" y2="82735"/>
                        <a14:foregroundMark x1="10333" y1="47534" x2="10333" y2="47534"/>
                        <a14:foregroundMark x1="10333" y1="47534" x2="9333" y2="49103"/>
                        <a14:foregroundMark x1="8667" y1="49776" x2="8667" y2="49776"/>
                        <a14:foregroundMark x1="6833" y1="49776" x2="6833" y2="49776"/>
                        <a14:foregroundMark x1="5500" y1="50000" x2="5500" y2="50000"/>
                        <a14:foregroundMark x1="1167" y1="53587" x2="1167" y2="53587"/>
                        <a14:foregroundMark x1="10833" y1="43498" x2="12333" y2="43722"/>
                        <a14:foregroundMark x1="12500" y1="43722" x2="14667" y2="45516"/>
                        <a14:foregroundMark x1="16167" y1="46188" x2="16167" y2="46188"/>
                        <a14:foregroundMark x1="16833" y1="46188" x2="18167" y2="46637"/>
                        <a14:foregroundMark x1="23333" y1="48206" x2="23333" y2="48206"/>
                        <a14:foregroundMark x1="30333" y1="60314" x2="30333" y2="60314"/>
                        <a14:foregroundMark x1="31333" y1="65022" x2="31333" y2="65022"/>
                        <a14:foregroundMark x1="31333" y1="68834" x2="31333" y2="68834"/>
                        <a14:foregroundMark x1="31167" y1="70628" x2="31167" y2="70628"/>
                        <a14:foregroundMark x1="29500" y1="68386" x2="29500" y2="68386"/>
                        <a14:foregroundMark x1="36667" y1="66143" x2="38833" y2="66816"/>
                        <a14:foregroundMark x1="39500" y1="66816" x2="40500" y2="67265"/>
                        <a14:foregroundMark x1="40500" y1="67265" x2="39667" y2="62780"/>
                        <a14:foregroundMark x1="38667" y1="61211" x2="38667" y2="61211"/>
                        <a14:foregroundMark x1="37833" y1="60314" x2="37000" y2="60538"/>
                        <a14:foregroundMark x1="33833" y1="61435" x2="33833" y2="61435"/>
                        <a14:foregroundMark x1="33833" y1="61435" x2="33167" y2="61883"/>
                        <a14:foregroundMark x1="24500" y1="69058" x2="25833" y2="70179"/>
                        <a14:foregroundMark x1="36167" y1="70852" x2="36167" y2="70852"/>
                        <a14:foregroundMark x1="31833" y1="72646" x2="31833" y2="72646"/>
                        <a14:foregroundMark x1="30667" y1="77130" x2="30667" y2="78027"/>
                        <a14:foregroundMark x1="29333" y1="81614" x2="28833" y2="85202"/>
                        <a14:foregroundMark x1="27667" y1="85650" x2="27667" y2="85650"/>
                        <a14:foregroundMark x1="24667" y1="86099" x2="24667" y2="86099"/>
                        <a14:foregroundMark x1="20500" y1="84978" x2="20500" y2="84978"/>
                        <a14:foregroundMark x1="16833" y1="87668" x2="16167" y2="88117"/>
                        <a14:foregroundMark x1="15167" y1="88565" x2="15167" y2="88565"/>
                        <a14:foregroundMark x1="15500" y1="89910" x2="16667" y2="91480"/>
                        <a14:foregroundMark x1="18333" y1="92377" x2="26500" y2="94843"/>
                        <a14:foregroundMark x1="25833" y1="94843" x2="21333" y2="95964"/>
                        <a14:foregroundMark x1="15667" y1="95964" x2="15667" y2="95964"/>
                        <a14:foregroundMark x1="13833" y1="95516" x2="13833" y2="95516"/>
                        <a14:foregroundMark x1="15667" y1="94170" x2="31333" y2="96637"/>
                        <a14:foregroundMark x1="33167" y1="95964" x2="35500" y2="95516"/>
                        <a14:foregroundMark x1="36333" y1="94843" x2="38167" y2="94843"/>
                        <a14:foregroundMark x1="38667" y1="93722" x2="41000" y2="92377"/>
                        <a14:foregroundMark x1="42667" y1="90359" x2="45167" y2="89910"/>
                        <a14:foregroundMark x1="47167" y1="85650" x2="47167" y2="85650"/>
                        <a14:foregroundMark x1="46333" y1="82735" x2="38833" y2="73318"/>
                        <a14:foregroundMark x1="36500" y1="69058" x2="36500" y2="69058"/>
                        <a14:foregroundMark x1="34000" y1="72422" x2="34000" y2="72422"/>
                        <a14:foregroundMark x1="34000" y1="72422" x2="37833" y2="71525"/>
                        <a14:foregroundMark x1="37833" y1="71525" x2="37833" y2="71525"/>
                        <a14:foregroundMark x1="31667" y1="74888" x2="31667" y2="74888"/>
                        <a14:foregroundMark x1="39500" y1="82287" x2="41833" y2="82960"/>
                        <a14:foregroundMark x1="43500" y1="81614" x2="43500" y2="81614"/>
                        <a14:foregroundMark x1="44333" y1="79596" x2="44333" y2="79596"/>
                        <a14:foregroundMark x1="56000" y1="92377" x2="56500" y2="93274"/>
                        <a14:foregroundMark x1="47333" y1="95740" x2="47333" y2="95740"/>
                        <a14:foregroundMark x1="45333" y1="95291" x2="45333" y2="95291"/>
                        <a14:foregroundMark x1="40000" y1="95291" x2="41167" y2="95067"/>
                        <a14:foregroundMark x1="46333" y1="94619" x2="55667" y2="96188"/>
                        <a14:foregroundMark x1="43500" y1="95516" x2="43500" y2="95516"/>
                        <a14:foregroundMark x1="37500" y1="95740" x2="37500" y2="95740"/>
                        <a14:foregroundMark x1="36167" y1="96861" x2="44000" y2="97085"/>
                        <a14:foregroundMark x1="45000" y1="97085" x2="47167" y2="97758"/>
                        <a14:foregroundMark x1="48500" y1="98430" x2="48500" y2="98430"/>
                        <a14:foregroundMark x1="55500" y1="98430" x2="50500" y2="98430"/>
                        <a14:foregroundMark x1="39667" y1="96861" x2="38167" y2="97309"/>
                        <a14:foregroundMark x1="33333" y1="98206" x2="33333" y2="98206"/>
                        <a14:foregroundMark x1="30667" y1="97758" x2="31333" y2="98206"/>
                        <a14:foregroundMark x1="64000" y1="95740" x2="64000" y2="95740"/>
                        <a14:foregroundMark x1="62000" y1="89238" x2="62000" y2="89238"/>
                        <a14:foregroundMark x1="61167" y1="87668" x2="61167" y2="87668"/>
                        <a14:foregroundMark x1="59500" y1="82960" x2="59500" y2="82960"/>
                        <a14:foregroundMark x1="58833" y1="81614" x2="58500" y2="79596"/>
                        <a14:foregroundMark x1="58000" y1="54036" x2="58000" y2="54036"/>
                        <a14:foregroundMark x1="56000" y1="64126" x2="56000" y2="64126"/>
                        <a14:foregroundMark x1="62000" y1="66143" x2="62000" y2="66143"/>
                        <a14:foregroundMark x1="60333" y1="62780" x2="60333" y2="62780"/>
                        <a14:foregroundMark x1="56500" y1="60314" x2="56500" y2="60314"/>
                        <a14:foregroundMark x1="56500" y1="60314" x2="56500" y2="60314"/>
                        <a14:foregroundMark x1="57167" y1="61883" x2="64500" y2="66143"/>
                        <a14:foregroundMark x1="65500" y1="65247" x2="65500" y2="65247"/>
                        <a14:foregroundMark x1="68000" y1="65247" x2="68000" y2="65247"/>
                        <a14:foregroundMark x1="69500" y1="64350" x2="73667" y2="62780"/>
                        <a14:foregroundMark x1="73667" y1="62780" x2="73667" y2="62780"/>
                        <a14:foregroundMark x1="74167" y1="62108" x2="74167" y2="62108"/>
                        <a14:foregroundMark x1="73667" y1="69731" x2="73500" y2="70404"/>
                        <a14:foregroundMark x1="67333" y1="82511" x2="67333" y2="82511"/>
                        <a14:foregroundMark x1="66167" y1="84529" x2="66167" y2="85426"/>
                        <a14:foregroundMark x1="65667" y1="85426" x2="65667" y2="85426"/>
                        <a14:foregroundMark x1="63667" y1="83632" x2="73333" y2="92152"/>
                        <a14:foregroundMark x1="75667" y1="92377" x2="79167" y2="93722"/>
                        <a14:foregroundMark x1="79000" y1="82960" x2="79000" y2="82960"/>
                        <a14:foregroundMark x1="79000" y1="82960" x2="79000" y2="82960"/>
                        <a14:foregroundMark x1="78167" y1="82960" x2="77167" y2="84081"/>
                        <a14:foregroundMark x1="73667" y1="88341" x2="73667" y2="88341"/>
                        <a14:foregroundMark x1="82833" y1="91480" x2="82833" y2="91480"/>
                        <a14:foregroundMark x1="84500" y1="95740" x2="84500" y2="95740"/>
                        <a14:foregroundMark x1="86333" y1="96637" x2="86333" y2="96637"/>
                        <a14:foregroundMark x1="86500" y1="96861" x2="86500" y2="96861"/>
                        <a14:foregroundMark x1="88833" y1="95964" x2="74500" y2="97534"/>
                        <a14:foregroundMark x1="67667" y1="97534" x2="67667" y2="97534"/>
                        <a14:foregroundMark x1="66667" y1="97534" x2="66333" y2="98430"/>
                        <a14:foregroundMark x1="61500" y1="98879" x2="61500" y2="98879"/>
                        <a14:foregroundMark x1="61500" y1="98879" x2="61500" y2="98879"/>
                        <a14:foregroundMark x1="67333" y1="91480" x2="67333" y2="91480"/>
                        <a14:foregroundMark x1="65833" y1="89013" x2="65833" y2="89013"/>
                        <a14:foregroundMark x1="63000" y1="84978" x2="63000" y2="84978"/>
                        <a14:foregroundMark x1="63000" y1="84978" x2="72000" y2="93274"/>
                        <a14:foregroundMark x1="72167" y1="93498" x2="71333" y2="92152"/>
                        <a14:foregroundMark x1="70667" y1="91256" x2="70667" y2="91256"/>
                        <a14:foregroundMark x1="86167" y1="87892" x2="86667" y2="87892"/>
                        <a14:foregroundMark x1="92000" y1="83408" x2="93167" y2="82735"/>
                        <a14:foregroundMark x1="95000" y1="79372" x2="95000" y2="79372"/>
                        <a14:foregroundMark x1="4000" y1="80493" x2="4000" y2="80493"/>
                        <a14:foregroundMark x1="4000" y1="80493" x2="4833" y2="81839"/>
                        <a14:foregroundMark x1="7667" y1="84753" x2="7667" y2="84753"/>
                        <a14:foregroundMark x1="7667" y1="84753" x2="8667" y2="88341"/>
                        <a14:foregroundMark x1="8667" y1="89686" x2="8667" y2="89686"/>
                        <a14:foregroundMark x1="9000" y1="90807" x2="9000" y2="90807"/>
                        <a14:foregroundMark x1="67833" y1="46188" x2="67833" y2="46188"/>
                        <a14:foregroundMark x1="48833" y1="52242" x2="48833" y2="52242"/>
                        <a14:foregroundMark x1="53500" y1="50224" x2="53500" y2="50224"/>
                        <a14:foregroundMark x1="53500" y1="50224" x2="53500" y2="50224"/>
                        <a14:foregroundMark x1="54333" y1="49103" x2="54333" y2="49103"/>
                        <a14:foregroundMark x1="71000" y1="48206" x2="73000" y2="48206"/>
                      </a14:backgroundRemoval>
                    </a14:imgEffect>
                  </a14:imgLayer>
                </a14:imgProps>
              </a:ext>
              <a:ext uri="{28A0092B-C50C-407E-A947-70E740481C1C}">
                <a14:useLocalDpi xmlns:a14="http://schemas.microsoft.com/office/drawing/2010/main" val="0"/>
              </a:ext>
            </a:extLst>
          </a:blip>
          <a:srcRect/>
          <a:stretch>
            <a:fillRect/>
          </a:stretch>
        </p:blipFill>
        <p:spPr bwMode="auto">
          <a:xfrm>
            <a:off x="2670048" y="683011"/>
            <a:ext cx="2671120" cy="2441397"/>
          </a:xfrm>
          <a:prstGeom prst="rect">
            <a:avLst/>
          </a:prstGeom>
          <a:noFill/>
          <a:extLst>
            <a:ext uri="{909E8E84-426E-40DD-AFC4-6F175D3DCCD1}">
              <a14:hiddenFill xmlns:a14="http://schemas.microsoft.com/office/drawing/2010/main">
                <a:solidFill>
                  <a:srgbClr val="FFFFFF"/>
                </a:solidFill>
              </a14:hiddenFill>
            </a:ext>
          </a:extLst>
        </p:spPr>
      </p:pic>
      <p:sp>
        <p:nvSpPr>
          <p:cNvPr id="4" name="Rectangle 3"/>
          <p:cNvSpPr/>
          <p:nvPr/>
        </p:nvSpPr>
        <p:spPr>
          <a:xfrm>
            <a:off x="2448132" y="2755076"/>
            <a:ext cx="3114956" cy="738664"/>
          </a:xfrm>
          <a:prstGeom prst="rect">
            <a:avLst/>
          </a:prstGeom>
        </p:spPr>
        <p:txBody>
          <a:bodyPr wrap="none">
            <a:spAutoFit/>
          </a:bodyPr>
          <a:lstStyle/>
          <a:p>
            <a:pPr algn="ctr">
              <a:lnSpc>
                <a:spcPct val="150000"/>
              </a:lnSpc>
              <a:spcAft>
                <a:spcPts val="800"/>
              </a:spcAft>
            </a:pPr>
            <a:r>
              <a:rPr lang="en-US" sz="2800" dirty="0" err="1">
                <a:solidFill>
                  <a:prstClr val="black"/>
                </a:solidFill>
                <a:latin typeface="Times New Roman" pitchFamily="18" charset="0"/>
                <a:ea typeface="Calibri"/>
                <a:cs typeface="Times New Roman" pitchFamily="18" charset="0"/>
              </a:rPr>
              <a:t>Nhóm</a:t>
            </a:r>
            <a:r>
              <a:rPr lang="en-US" sz="2800" dirty="0">
                <a:solidFill>
                  <a:prstClr val="black"/>
                </a:solidFill>
                <a:latin typeface="Times New Roman" pitchFamily="18" charset="0"/>
                <a:ea typeface="Calibri"/>
                <a:cs typeface="Times New Roman" pitchFamily="18" charset="0"/>
              </a:rPr>
              <a:t> 1: </a:t>
            </a:r>
            <a:r>
              <a:rPr lang="en-US" sz="2800" dirty="0" err="1">
                <a:solidFill>
                  <a:prstClr val="black"/>
                </a:solidFill>
                <a:latin typeface="Times New Roman" pitchFamily="18" charset="0"/>
                <a:ea typeface="Calibri"/>
                <a:cs typeface="Times New Roman" pitchFamily="18" charset="0"/>
              </a:rPr>
              <a:t>Bài</a:t>
            </a:r>
            <a:r>
              <a:rPr lang="en-US" sz="2800" dirty="0">
                <a:solidFill>
                  <a:prstClr val="black"/>
                </a:solidFill>
                <a:latin typeface="Times New Roman" pitchFamily="18" charset="0"/>
                <a:ea typeface="Calibri"/>
                <a:cs typeface="Times New Roman" pitchFamily="18" charset="0"/>
              </a:rPr>
              <a:t> 1,2,3,4</a:t>
            </a:r>
          </a:p>
        </p:txBody>
      </p:sp>
      <p:sp>
        <p:nvSpPr>
          <p:cNvPr id="6" name="Rectangle 5"/>
          <p:cNvSpPr/>
          <p:nvPr/>
        </p:nvSpPr>
        <p:spPr>
          <a:xfrm>
            <a:off x="8139764" y="3263881"/>
            <a:ext cx="3204724" cy="738664"/>
          </a:xfrm>
          <a:prstGeom prst="rect">
            <a:avLst/>
          </a:prstGeom>
        </p:spPr>
        <p:txBody>
          <a:bodyPr wrap="none">
            <a:spAutoFit/>
          </a:bodyPr>
          <a:lstStyle/>
          <a:p>
            <a:pPr algn="ctr">
              <a:lnSpc>
                <a:spcPct val="150000"/>
              </a:lnSpc>
              <a:spcAft>
                <a:spcPts val="800"/>
              </a:spcAft>
            </a:pPr>
            <a:r>
              <a:rPr lang="en-US" sz="2800" dirty="0" err="1">
                <a:solidFill>
                  <a:prstClr val="black"/>
                </a:solidFill>
                <a:latin typeface="Times New Roman" pitchFamily="18" charset="0"/>
                <a:ea typeface="Calibri"/>
                <a:cs typeface="Times New Roman" pitchFamily="18" charset="0"/>
              </a:rPr>
              <a:t>Nhóm</a:t>
            </a:r>
            <a:r>
              <a:rPr lang="en-US" sz="2800" dirty="0">
                <a:solidFill>
                  <a:prstClr val="black"/>
                </a:solidFill>
                <a:latin typeface="Times New Roman" pitchFamily="18" charset="0"/>
                <a:ea typeface="Calibri"/>
                <a:cs typeface="Times New Roman" pitchFamily="18" charset="0"/>
              </a:rPr>
              <a:t> 2: </a:t>
            </a:r>
            <a:r>
              <a:rPr lang="en-US" sz="2800" dirty="0" err="1">
                <a:solidFill>
                  <a:prstClr val="black"/>
                </a:solidFill>
                <a:latin typeface="Times New Roman" pitchFamily="18" charset="0"/>
                <a:ea typeface="Calibri"/>
                <a:cs typeface="Times New Roman" pitchFamily="18" charset="0"/>
              </a:rPr>
              <a:t>Bài</a:t>
            </a:r>
            <a:r>
              <a:rPr lang="en-US" sz="2800" dirty="0">
                <a:solidFill>
                  <a:prstClr val="black"/>
                </a:solidFill>
                <a:latin typeface="Times New Roman" pitchFamily="18" charset="0"/>
                <a:ea typeface="Calibri"/>
                <a:cs typeface="Times New Roman" pitchFamily="18" charset="0"/>
              </a:rPr>
              <a:t> 1, 2,3,4</a:t>
            </a:r>
          </a:p>
        </p:txBody>
      </p:sp>
      <p:sp>
        <p:nvSpPr>
          <p:cNvPr id="7" name="Rectangle 6"/>
          <p:cNvSpPr/>
          <p:nvPr/>
        </p:nvSpPr>
        <p:spPr>
          <a:xfrm>
            <a:off x="1365856" y="5501068"/>
            <a:ext cx="3204724" cy="738664"/>
          </a:xfrm>
          <a:prstGeom prst="rect">
            <a:avLst/>
          </a:prstGeom>
        </p:spPr>
        <p:txBody>
          <a:bodyPr wrap="none">
            <a:spAutoFit/>
          </a:bodyPr>
          <a:lstStyle/>
          <a:p>
            <a:pPr algn="ctr">
              <a:lnSpc>
                <a:spcPct val="150000"/>
              </a:lnSpc>
              <a:spcAft>
                <a:spcPts val="800"/>
              </a:spcAft>
            </a:pPr>
            <a:r>
              <a:rPr lang="en-US" sz="2800" dirty="0" err="1">
                <a:solidFill>
                  <a:prstClr val="black"/>
                </a:solidFill>
                <a:latin typeface="Times New Roman" pitchFamily="18" charset="0"/>
                <a:ea typeface="Calibri"/>
                <a:cs typeface="Times New Roman" pitchFamily="18" charset="0"/>
              </a:rPr>
              <a:t>Nhóm</a:t>
            </a:r>
            <a:r>
              <a:rPr lang="en-US" sz="2800" dirty="0">
                <a:solidFill>
                  <a:prstClr val="black"/>
                </a:solidFill>
                <a:latin typeface="Times New Roman" pitchFamily="18" charset="0"/>
                <a:ea typeface="Calibri"/>
                <a:cs typeface="Times New Roman" pitchFamily="18" charset="0"/>
              </a:rPr>
              <a:t> 3: </a:t>
            </a:r>
            <a:r>
              <a:rPr lang="en-US" sz="2800" dirty="0" err="1">
                <a:solidFill>
                  <a:prstClr val="black"/>
                </a:solidFill>
                <a:latin typeface="Times New Roman" pitchFamily="18" charset="0"/>
                <a:ea typeface="Calibri"/>
                <a:cs typeface="Times New Roman" pitchFamily="18" charset="0"/>
              </a:rPr>
              <a:t>Bài</a:t>
            </a:r>
            <a:r>
              <a:rPr lang="en-US" sz="2800" dirty="0">
                <a:solidFill>
                  <a:prstClr val="black"/>
                </a:solidFill>
                <a:latin typeface="Times New Roman" pitchFamily="18" charset="0"/>
                <a:ea typeface="Calibri"/>
                <a:cs typeface="Times New Roman" pitchFamily="18" charset="0"/>
              </a:rPr>
              <a:t> 1,2,3,4.</a:t>
            </a:r>
          </a:p>
        </p:txBody>
      </p:sp>
      <p:pic>
        <p:nvPicPr>
          <p:cNvPr id="4098" name="Picture 2"/>
          <p:cNvPicPr>
            <a:picLocks noChangeAspect="1" noChangeArrowheads="1"/>
          </p:cNvPicPr>
          <p:nvPr/>
        </p:nvPicPr>
        <p:blipFill>
          <a:blip r:embed="rId7">
            <a:extLst>
              <a:ext uri="{BEBA8EAE-BF5A-486C-A8C5-ECC9F3942E4B}">
                <a14:imgProps xmlns:a14="http://schemas.microsoft.com/office/drawing/2010/main">
                  <a14:imgLayer r:embed="rId8">
                    <a14:imgEffect>
                      <a14:backgroundRemoval t="1875" b="95156" l="49375" r="90000">
                        <a14:foregroundMark x1="73906" y1="2969" x2="73906" y2="2969"/>
                        <a14:foregroundMark x1="73281" y1="2031" x2="73281" y2="2031"/>
                        <a14:foregroundMark x1="75781" y1="27500" x2="75781" y2="27500"/>
                        <a14:foregroundMark x1="72969" y1="26094" x2="72969" y2="26094"/>
                        <a14:foregroundMark x1="77656" y1="23594" x2="77656" y2="23594"/>
                        <a14:foregroundMark x1="72656" y1="24219" x2="72656" y2="24219"/>
                        <a14:foregroundMark x1="71563" y1="24219" x2="71563" y2="24219"/>
                        <a14:foregroundMark x1="72969" y1="29063" x2="72969" y2="29063"/>
                        <a14:foregroundMark x1="73594" y1="30625" x2="73594" y2="30625"/>
                        <a14:foregroundMark x1="73594" y1="30625" x2="73594" y2="30625"/>
                        <a14:foregroundMark x1="58281" y1="43281" x2="58281" y2="43281"/>
                        <a14:foregroundMark x1="23594" y1="51563" x2="23594" y2="51563"/>
                        <a14:foregroundMark x1="72969" y1="92344" x2="72969" y2="92344"/>
                        <a14:foregroundMark x1="75000" y1="70156" x2="75000" y2="70156"/>
                        <a14:foregroundMark x1="77344" y1="93594" x2="77344" y2="93594"/>
                        <a14:foregroundMark x1="70625" y1="95156" x2="70625" y2="95156"/>
                        <a14:foregroundMark x1="56563" y1="30000" x2="56563" y2="30000"/>
                        <a14:backgroundMark x1="55469" y1="19531" x2="55469" y2="19531"/>
                        <a14:backgroundMark x1="55000" y1="17031" x2="55000" y2="17031"/>
                        <a14:backgroundMark x1="56563" y1="16719" x2="56563" y2="16719"/>
                        <a14:backgroundMark x1="57344" y1="13594" x2="57344" y2="13594"/>
                        <a14:backgroundMark x1="53125" y1="12656" x2="53125" y2="12656"/>
                        <a14:backgroundMark x1="57969" y1="13594" x2="57969" y2="13594"/>
                        <a14:backgroundMark x1="55000" y1="34844" x2="55000" y2="34844"/>
                        <a14:backgroundMark x1="51250" y1="35781" x2="51250" y2="35781"/>
                        <a14:backgroundMark x1="74844" y1="71719" x2="74844" y2="71719"/>
                        <a14:backgroundMark x1="75000" y1="77656" x2="75000" y2="77656"/>
                        <a14:backgroundMark x1="75000" y1="80313" x2="75000" y2="80313"/>
                        <a14:backgroundMark x1="75000" y1="81563" x2="75313" y2="82500"/>
                        <a14:backgroundMark x1="74844" y1="85625" x2="74844" y2="85625"/>
                        <a14:backgroundMark x1="74063" y1="75156" x2="74063" y2="75156"/>
                        <a14:backgroundMark x1="75469" y1="69219" x2="75469" y2="69219"/>
                        <a14:backgroundMark x1="75000" y1="67813" x2="75000" y2="67813"/>
                      </a14:backgroundRemoval>
                    </a14:imgEffect>
                  </a14:imgLayer>
                </a14:imgProps>
              </a:ext>
              <a:ext uri="{28A0092B-C50C-407E-A947-70E740481C1C}">
                <a14:useLocalDpi xmlns:a14="http://schemas.microsoft.com/office/drawing/2010/main" val="0"/>
              </a:ext>
            </a:extLst>
          </a:blip>
          <a:srcRect/>
          <a:stretch>
            <a:fillRect/>
          </a:stretch>
        </p:blipFill>
        <p:spPr bwMode="auto">
          <a:xfrm>
            <a:off x="3488531" y="1468118"/>
            <a:ext cx="4149113" cy="433019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1524782778"/>
      </p:ext>
    </p:extLst>
  </p:cSld>
  <p:clrMapOvr>
    <a:masterClrMapping/>
  </p:clrMapOvr>
  <mc:AlternateContent xmlns:mc="http://schemas.openxmlformats.org/markup-compatibility/2006" xmlns:p14="http://schemas.microsoft.com/office/powerpoint/2010/main">
    <mc:Choice Requires="p14">
      <p:transition spd="slow" p14:dur="1500">
        <p:split orient="vert"/>
      </p:transition>
    </mc:Choice>
    <mc:Fallback xmlns="">
      <p:transition spd="slow">
        <p:split orient="vert"/>
      </p:transition>
    </mc:Fallback>
  </mc:AlternateContent>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16" presetClass="entr" presetSubtype="21" fill="hold" nodeType="withEffect">
                                  <p:stCondLst>
                                    <p:cond delay="0"/>
                                  </p:stCondLst>
                                  <p:childTnLst>
                                    <p:set>
                                      <p:cBhvr>
                                        <p:cTn id="6" dur="1" fill="hold">
                                          <p:stCondLst>
                                            <p:cond delay="0"/>
                                          </p:stCondLst>
                                        </p:cTn>
                                        <p:tgtEl>
                                          <p:spTgt spid="17"/>
                                        </p:tgtEl>
                                        <p:attrNameLst>
                                          <p:attrName>style.visibility</p:attrName>
                                        </p:attrNameLst>
                                      </p:cBhvr>
                                      <p:to>
                                        <p:strVal val="visible"/>
                                      </p:to>
                                    </p:set>
                                    <p:animEffect transition="in" filter="barn(inVertical)">
                                      <p:cBhvr>
                                        <p:cTn id="7" dur="500"/>
                                        <p:tgtEl>
                                          <p:spTgt spid="17"/>
                                        </p:tgtEl>
                                      </p:cBhvr>
                                    </p:animEffect>
                                  </p:childTnLst>
                                </p:cTn>
                              </p:par>
                              <p:par>
                                <p:cTn id="8" presetID="16" presetClass="entr" presetSubtype="21" fill="hold" grpId="0" nodeType="withEffect">
                                  <p:stCondLst>
                                    <p:cond delay="0"/>
                                  </p:stCondLst>
                                  <p:childTnLst>
                                    <p:set>
                                      <p:cBhvr>
                                        <p:cTn id="9" dur="1" fill="hold">
                                          <p:stCondLst>
                                            <p:cond delay="0"/>
                                          </p:stCondLst>
                                        </p:cTn>
                                        <p:tgtEl>
                                          <p:spTgt spid="2"/>
                                        </p:tgtEl>
                                        <p:attrNameLst>
                                          <p:attrName>style.visibility</p:attrName>
                                        </p:attrNameLst>
                                      </p:cBhvr>
                                      <p:to>
                                        <p:strVal val="visible"/>
                                      </p:to>
                                    </p:set>
                                    <p:animEffect transition="in" filter="barn(inVertical)">
                                      <p:cBhvr>
                                        <p:cTn id="10" dur="500"/>
                                        <p:tgtEl>
                                          <p:spTgt spid="2"/>
                                        </p:tgtEl>
                                      </p:cBhvr>
                                    </p:animEffect>
                                  </p:childTnLst>
                                </p:cTn>
                              </p:par>
                              <p:par>
                                <p:cTn id="11" presetID="16" presetClass="entr" presetSubtype="21" fill="hold" nodeType="withEffect">
                                  <p:stCondLst>
                                    <p:cond delay="0"/>
                                  </p:stCondLst>
                                  <p:childTnLst>
                                    <p:set>
                                      <p:cBhvr>
                                        <p:cTn id="12" dur="1" fill="hold">
                                          <p:stCondLst>
                                            <p:cond delay="0"/>
                                          </p:stCondLst>
                                        </p:cTn>
                                        <p:tgtEl>
                                          <p:spTgt spid="16"/>
                                        </p:tgtEl>
                                        <p:attrNameLst>
                                          <p:attrName>style.visibility</p:attrName>
                                        </p:attrNameLst>
                                      </p:cBhvr>
                                      <p:to>
                                        <p:strVal val="visible"/>
                                      </p:to>
                                    </p:set>
                                    <p:animEffect transition="in" filter="barn(inVertical)">
                                      <p:cBhvr>
                                        <p:cTn id="13" dur="500"/>
                                        <p:tgtEl>
                                          <p:spTgt spid="16"/>
                                        </p:tgtEl>
                                      </p:cBhvr>
                                    </p:animEffect>
                                  </p:childTnLst>
                                </p:cTn>
                              </p:par>
                              <p:par>
                                <p:cTn id="14" presetID="16" presetClass="entr" presetSubtype="21" fill="hold" nodeType="withEffect">
                                  <p:stCondLst>
                                    <p:cond delay="0"/>
                                  </p:stCondLst>
                                  <p:childTnLst>
                                    <p:set>
                                      <p:cBhvr>
                                        <p:cTn id="15" dur="1" fill="hold">
                                          <p:stCondLst>
                                            <p:cond delay="0"/>
                                          </p:stCondLst>
                                        </p:cTn>
                                        <p:tgtEl>
                                          <p:spTgt spid="10"/>
                                        </p:tgtEl>
                                        <p:attrNameLst>
                                          <p:attrName>style.visibility</p:attrName>
                                        </p:attrNameLst>
                                      </p:cBhvr>
                                      <p:to>
                                        <p:strVal val="visible"/>
                                      </p:to>
                                    </p:set>
                                    <p:animEffect transition="in" filter="barn(inVertical)">
                                      <p:cBhvr>
                                        <p:cTn id="16" dur="500"/>
                                        <p:tgtEl>
                                          <p:spTgt spid="10"/>
                                        </p:tgtEl>
                                      </p:cBhvr>
                                    </p:animEffect>
                                  </p:childTnLst>
                                </p:cTn>
                              </p:par>
                              <p:par>
                                <p:cTn id="17" presetID="16" presetClass="entr" presetSubtype="21" fill="hold" grpId="0" nodeType="withEffect">
                                  <p:stCondLst>
                                    <p:cond delay="0"/>
                                  </p:stCondLst>
                                  <p:childTnLst>
                                    <p:set>
                                      <p:cBhvr>
                                        <p:cTn id="18" dur="1" fill="hold">
                                          <p:stCondLst>
                                            <p:cond delay="0"/>
                                          </p:stCondLst>
                                        </p:cTn>
                                        <p:tgtEl>
                                          <p:spTgt spid="4"/>
                                        </p:tgtEl>
                                        <p:attrNameLst>
                                          <p:attrName>style.visibility</p:attrName>
                                        </p:attrNameLst>
                                      </p:cBhvr>
                                      <p:to>
                                        <p:strVal val="visible"/>
                                      </p:to>
                                    </p:set>
                                    <p:animEffect transition="in" filter="barn(inVertical)">
                                      <p:cBhvr>
                                        <p:cTn id="19" dur="500"/>
                                        <p:tgtEl>
                                          <p:spTgt spid="4"/>
                                        </p:tgtEl>
                                      </p:cBhvr>
                                    </p:animEffect>
                                  </p:childTnLst>
                                </p:cTn>
                              </p:par>
                            </p:childTnLst>
                          </p:cTn>
                        </p:par>
                      </p:childTnLst>
                    </p:cTn>
                  </p:par>
                  <p:par>
                    <p:cTn id="20" fill="hold">
                      <p:stCondLst>
                        <p:cond delay="indefinite"/>
                      </p:stCondLst>
                      <p:childTnLst>
                        <p:par>
                          <p:cTn id="21" fill="hold">
                            <p:stCondLst>
                              <p:cond delay="0"/>
                            </p:stCondLst>
                            <p:childTnLst>
                              <p:par>
                                <p:cTn id="22" presetID="16" presetClass="entr" presetSubtype="21" fill="hold" nodeType="clickEffect">
                                  <p:stCondLst>
                                    <p:cond delay="0"/>
                                  </p:stCondLst>
                                  <p:childTnLst>
                                    <p:set>
                                      <p:cBhvr>
                                        <p:cTn id="23" dur="1" fill="hold">
                                          <p:stCondLst>
                                            <p:cond delay="0"/>
                                          </p:stCondLst>
                                        </p:cTn>
                                        <p:tgtEl>
                                          <p:spTgt spid="9"/>
                                        </p:tgtEl>
                                        <p:attrNameLst>
                                          <p:attrName>style.visibility</p:attrName>
                                        </p:attrNameLst>
                                      </p:cBhvr>
                                      <p:to>
                                        <p:strVal val="visible"/>
                                      </p:to>
                                    </p:set>
                                    <p:animEffect transition="in" filter="barn(inVertical)">
                                      <p:cBhvr>
                                        <p:cTn id="24" dur="500"/>
                                        <p:tgtEl>
                                          <p:spTgt spid="9"/>
                                        </p:tgtEl>
                                      </p:cBhvr>
                                    </p:animEffect>
                                  </p:childTnLst>
                                </p:cTn>
                              </p:par>
                              <p:par>
                                <p:cTn id="25" presetID="16" presetClass="entr" presetSubtype="21" fill="hold" grpId="0" nodeType="withEffect">
                                  <p:stCondLst>
                                    <p:cond delay="0"/>
                                  </p:stCondLst>
                                  <p:childTnLst>
                                    <p:set>
                                      <p:cBhvr>
                                        <p:cTn id="26" dur="1" fill="hold">
                                          <p:stCondLst>
                                            <p:cond delay="0"/>
                                          </p:stCondLst>
                                        </p:cTn>
                                        <p:tgtEl>
                                          <p:spTgt spid="6"/>
                                        </p:tgtEl>
                                        <p:attrNameLst>
                                          <p:attrName>style.visibility</p:attrName>
                                        </p:attrNameLst>
                                      </p:cBhvr>
                                      <p:to>
                                        <p:strVal val="visible"/>
                                      </p:to>
                                    </p:set>
                                    <p:animEffect transition="in" filter="barn(inVertical)">
                                      <p:cBhvr>
                                        <p:cTn id="27" dur="500"/>
                                        <p:tgtEl>
                                          <p:spTgt spid="6"/>
                                        </p:tgtEl>
                                      </p:cBhvr>
                                    </p:animEffect>
                                  </p:childTnLst>
                                </p:cTn>
                              </p:par>
                            </p:childTnLst>
                          </p:cTn>
                        </p:par>
                      </p:childTnLst>
                    </p:cTn>
                  </p:par>
                  <p:par>
                    <p:cTn id="28" fill="hold">
                      <p:stCondLst>
                        <p:cond delay="indefinite"/>
                      </p:stCondLst>
                      <p:childTnLst>
                        <p:par>
                          <p:cTn id="29" fill="hold">
                            <p:stCondLst>
                              <p:cond delay="0"/>
                            </p:stCondLst>
                            <p:childTnLst>
                              <p:par>
                                <p:cTn id="30" presetID="16" presetClass="entr" presetSubtype="21" fill="hold" nodeType="clickEffect">
                                  <p:stCondLst>
                                    <p:cond delay="0"/>
                                  </p:stCondLst>
                                  <p:childTnLst>
                                    <p:set>
                                      <p:cBhvr>
                                        <p:cTn id="31" dur="1" fill="hold">
                                          <p:stCondLst>
                                            <p:cond delay="0"/>
                                          </p:stCondLst>
                                        </p:cTn>
                                        <p:tgtEl>
                                          <p:spTgt spid="1026"/>
                                        </p:tgtEl>
                                        <p:attrNameLst>
                                          <p:attrName>style.visibility</p:attrName>
                                        </p:attrNameLst>
                                      </p:cBhvr>
                                      <p:to>
                                        <p:strVal val="visible"/>
                                      </p:to>
                                    </p:set>
                                    <p:animEffect transition="in" filter="barn(inVertical)">
                                      <p:cBhvr>
                                        <p:cTn id="32" dur="500"/>
                                        <p:tgtEl>
                                          <p:spTgt spid="1026"/>
                                        </p:tgtEl>
                                      </p:cBhvr>
                                    </p:animEffect>
                                  </p:childTnLst>
                                </p:cTn>
                              </p:par>
                              <p:par>
                                <p:cTn id="33" presetID="16" presetClass="entr" presetSubtype="21" fill="hold" grpId="0" nodeType="withEffect">
                                  <p:stCondLst>
                                    <p:cond delay="0"/>
                                  </p:stCondLst>
                                  <p:childTnLst>
                                    <p:set>
                                      <p:cBhvr>
                                        <p:cTn id="34" dur="1" fill="hold">
                                          <p:stCondLst>
                                            <p:cond delay="0"/>
                                          </p:stCondLst>
                                        </p:cTn>
                                        <p:tgtEl>
                                          <p:spTgt spid="7"/>
                                        </p:tgtEl>
                                        <p:attrNameLst>
                                          <p:attrName>style.visibility</p:attrName>
                                        </p:attrNameLst>
                                      </p:cBhvr>
                                      <p:to>
                                        <p:strVal val="visible"/>
                                      </p:to>
                                    </p:set>
                                    <p:animEffect transition="in" filter="barn(inVertical)">
                                      <p:cBhvr>
                                        <p:cTn id="35" dur="500"/>
                                        <p:tgtEl>
                                          <p:spTgt spid="7"/>
                                        </p:tgtEl>
                                      </p:cBhvr>
                                    </p:animEffect>
                                  </p:childTnLst>
                                </p:cTn>
                              </p:par>
                            </p:childTnLst>
                          </p:cTn>
                        </p:par>
                      </p:childTnLst>
                    </p:cTn>
                  </p:par>
                  <p:par>
                    <p:cTn id="36" fill="hold">
                      <p:stCondLst>
                        <p:cond delay="indefinite"/>
                      </p:stCondLst>
                      <p:childTnLst>
                        <p:par>
                          <p:cTn id="37" fill="hold">
                            <p:stCondLst>
                              <p:cond delay="0"/>
                            </p:stCondLst>
                            <p:childTnLst>
                              <p:par>
                                <p:cTn id="38" presetID="16" presetClass="entr" presetSubtype="21" fill="hold" nodeType="clickEffect">
                                  <p:stCondLst>
                                    <p:cond delay="0"/>
                                  </p:stCondLst>
                                  <p:childTnLst>
                                    <p:set>
                                      <p:cBhvr>
                                        <p:cTn id="39" dur="1" fill="hold">
                                          <p:stCondLst>
                                            <p:cond delay="0"/>
                                          </p:stCondLst>
                                        </p:cTn>
                                        <p:tgtEl>
                                          <p:spTgt spid="8"/>
                                        </p:tgtEl>
                                        <p:attrNameLst>
                                          <p:attrName>style.visibility</p:attrName>
                                        </p:attrNameLst>
                                      </p:cBhvr>
                                      <p:to>
                                        <p:strVal val="visible"/>
                                      </p:to>
                                    </p:set>
                                    <p:animEffect transition="in" filter="barn(inVertical)">
                                      <p:cBhvr>
                                        <p:cTn id="40" dur="500"/>
                                        <p:tgtEl>
                                          <p:spTgt spid="8"/>
                                        </p:tgtEl>
                                      </p:cBhvr>
                                    </p:animEffect>
                                  </p:childTnLst>
                                </p:cTn>
                              </p:par>
                              <p:par>
                                <p:cTn id="41" presetID="16" presetClass="entr" presetSubtype="21" fill="hold" grpId="0" nodeType="withEffect">
                                  <p:stCondLst>
                                    <p:cond delay="0"/>
                                  </p:stCondLst>
                                  <p:childTnLst>
                                    <p:set>
                                      <p:cBhvr>
                                        <p:cTn id="42" dur="1" fill="hold">
                                          <p:stCondLst>
                                            <p:cond delay="0"/>
                                          </p:stCondLst>
                                        </p:cTn>
                                        <p:tgtEl>
                                          <p:spTgt spid="3"/>
                                        </p:tgtEl>
                                        <p:attrNameLst>
                                          <p:attrName>style.visibility</p:attrName>
                                        </p:attrNameLst>
                                      </p:cBhvr>
                                      <p:to>
                                        <p:strVal val="visible"/>
                                      </p:to>
                                    </p:set>
                                    <p:animEffect transition="in" filter="barn(inVertical)">
                                      <p:cBhvr>
                                        <p:cTn id="43" dur="500"/>
                                        <p:tgtEl>
                                          <p:spTgt spid="3"/>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2" grpId="0"/>
      <p:bldP spid="3" grpId="0"/>
      <p:bldP spid="4" grpId="0"/>
      <p:bldP spid="6" grpId="0"/>
      <p:bldP spid="7" grpId="0"/>
    </p:bldLst>
  </p:timing>
</p:sld>
</file>

<file path=ppt/slides/slide1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5" name="图片 4"/>
          <p:cNvPicPr>
            <a:picLocks noChangeAspect="1"/>
          </p:cNvPicPr>
          <p:nvPr/>
        </p:nvPicPr>
        <p:blipFill rotWithShape="1">
          <a:blip r:embed="rId3" cstate="print">
            <a:extLst>
              <a:ext uri="{28A0092B-C50C-407E-A947-70E740481C1C}">
                <a14:useLocalDpi xmlns:a14="http://schemas.microsoft.com/office/drawing/2010/main" val="0"/>
              </a:ext>
            </a:extLst>
          </a:blip>
          <a:srcRect b="14402"/>
          <a:stretch>
            <a:fillRect/>
          </a:stretch>
        </p:blipFill>
        <p:spPr>
          <a:xfrm>
            <a:off x="0" y="3"/>
            <a:ext cx="12192000" cy="6858001"/>
          </a:xfrm>
          <a:prstGeom prst="rect">
            <a:avLst/>
          </a:prstGeom>
        </p:spPr>
      </p:pic>
      <p:pic>
        <p:nvPicPr>
          <p:cNvPr id="16" name="图片 15"/>
          <p:cNvPicPr>
            <a:picLocks noChangeAspect="1"/>
          </p:cNvPicPr>
          <p:nvPr/>
        </p:nvPicPr>
        <p:blipFill rotWithShape="1">
          <a:blip r:embed="rId4">
            <a:extLst>
              <a:ext uri="{28A0092B-C50C-407E-A947-70E740481C1C}">
                <a14:useLocalDpi xmlns:a14="http://schemas.microsoft.com/office/drawing/2010/main" val="0"/>
              </a:ext>
            </a:extLst>
          </a:blip>
          <a:srcRect l="70595" t="16030" r="11513" b="45820"/>
          <a:stretch>
            <a:fillRect/>
          </a:stretch>
        </p:blipFill>
        <p:spPr>
          <a:xfrm>
            <a:off x="8886405" y="21593"/>
            <a:ext cx="1645359" cy="1973452"/>
          </a:xfrm>
          <a:prstGeom prst="rect">
            <a:avLst/>
          </a:prstGeom>
        </p:spPr>
      </p:pic>
      <p:pic>
        <p:nvPicPr>
          <p:cNvPr id="17" name="图片 16"/>
          <p:cNvPicPr>
            <a:picLocks noChangeAspect="1"/>
          </p:cNvPicPr>
          <p:nvPr/>
        </p:nvPicPr>
        <p:blipFill rotWithShape="1">
          <a:blip r:embed="rId4">
            <a:extLst>
              <a:ext uri="{28A0092B-C50C-407E-A947-70E740481C1C}">
                <a14:useLocalDpi xmlns:a14="http://schemas.microsoft.com/office/drawing/2010/main" val="0"/>
              </a:ext>
            </a:extLst>
          </a:blip>
          <a:srcRect l="70595" t="60052" r="9485"/>
          <a:stretch>
            <a:fillRect/>
          </a:stretch>
        </p:blipFill>
        <p:spPr>
          <a:xfrm>
            <a:off x="1403857" y="-56478"/>
            <a:ext cx="1618032" cy="1825190"/>
          </a:xfrm>
          <a:prstGeom prst="rect">
            <a:avLst/>
          </a:prstGeom>
        </p:spPr>
      </p:pic>
      <p:sp>
        <p:nvSpPr>
          <p:cNvPr id="2" name="Rectangle 1"/>
          <p:cNvSpPr/>
          <p:nvPr/>
        </p:nvSpPr>
        <p:spPr>
          <a:xfrm>
            <a:off x="3021889" y="21593"/>
            <a:ext cx="6148222" cy="834524"/>
          </a:xfrm>
          <a:prstGeom prst="rect">
            <a:avLst/>
          </a:prstGeom>
        </p:spPr>
        <p:txBody>
          <a:bodyPr wrap="none">
            <a:spAutoFit/>
          </a:bodyPr>
          <a:lstStyle/>
          <a:p>
            <a:pPr algn="just">
              <a:lnSpc>
                <a:spcPct val="150000"/>
              </a:lnSpc>
              <a:spcAft>
                <a:spcPts val="800"/>
              </a:spcAft>
              <a:tabLst>
                <a:tab pos="90170" algn="l"/>
                <a:tab pos="180340" algn="l"/>
              </a:tabLst>
            </a:pPr>
            <a:r>
              <a:rPr lang="en-US" sz="3600" b="1" dirty="0" err="1">
                <a:latin typeface="Times New Roman"/>
                <a:ea typeface="Calibri"/>
                <a:cs typeface="Times New Roman"/>
              </a:rPr>
              <a:t>Bài</a:t>
            </a:r>
            <a:r>
              <a:rPr lang="en-US" sz="3600" b="1" dirty="0">
                <a:latin typeface="Times New Roman"/>
                <a:ea typeface="Calibri"/>
                <a:cs typeface="Times New Roman"/>
              </a:rPr>
              <a:t> </a:t>
            </a:r>
            <a:r>
              <a:rPr lang="en-US" sz="3600" b="1" dirty="0" err="1">
                <a:latin typeface="Times New Roman"/>
                <a:ea typeface="Calibri"/>
                <a:cs typeface="Times New Roman"/>
              </a:rPr>
              <a:t>tập</a:t>
            </a:r>
            <a:r>
              <a:rPr lang="en-US" sz="3600" b="1" dirty="0">
                <a:latin typeface="Times New Roman"/>
                <a:ea typeface="Calibri"/>
                <a:cs typeface="Times New Roman"/>
              </a:rPr>
              <a:t> 1 SGK </a:t>
            </a:r>
            <a:r>
              <a:rPr lang="en-US" sz="3600" b="1" dirty="0" err="1">
                <a:latin typeface="Times New Roman"/>
                <a:ea typeface="Calibri"/>
                <a:cs typeface="Times New Roman"/>
              </a:rPr>
              <a:t>trang</a:t>
            </a:r>
            <a:r>
              <a:rPr lang="en-US" sz="3600" b="1" dirty="0">
                <a:latin typeface="Times New Roman"/>
                <a:ea typeface="Calibri"/>
                <a:cs typeface="Times New Roman"/>
              </a:rPr>
              <a:t> 113 – 114</a:t>
            </a:r>
            <a:endParaRPr lang="en-US" sz="3600" dirty="0">
              <a:ea typeface="Calibri"/>
              <a:cs typeface="Times New Roman"/>
            </a:endParaRPr>
          </a:p>
        </p:txBody>
      </p:sp>
      <p:graphicFrame>
        <p:nvGraphicFramePr>
          <p:cNvPr id="3" name="Table 2"/>
          <p:cNvGraphicFramePr>
            <a:graphicFrameLocks noGrp="1"/>
          </p:cNvGraphicFramePr>
          <p:nvPr>
            <p:extLst>
              <p:ext uri="{D42A27DB-BD31-4B8C-83A1-F6EECF244321}">
                <p14:modId xmlns:p14="http://schemas.microsoft.com/office/powerpoint/2010/main" val="4254679957"/>
              </p:ext>
            </p:extLst>
          </p:nvPr>
        </p:nvGraphicFramePr>
        <p:xfrm>
          <a:off x="762000" y="2302842"/>
          <a:ext cx="10668000" cy="4016869"/>
        </p:xfrm>
        <a:graphic>
          <a:graphicData uri="http://schemas.openxmlformats.org/drawingml/2006/table">
            <a:tbl>
              <a:tblPr firstRow="1" firstCol="1" bandRow="1"/>
              <a:tblGrid>
                <a:gridCol w="5413248">
                  <a:extLst>
                    <a:ext uri="{9D8B030D-6E8A-4147-A177-3AD203B41FA5}">
                      <a16:colId xmlns:a16="http://schemas.microsoft.com/office/drawing/2014/main" val="20000"/>
                    </a:ext>
                  </a:extLst>
                </a:gridCol>
                <a:gridCol w="5254752">
                  <a:extLst>
                    <a:ext uri="{9D8B030D-6E8A-4147-A177-3AD203B41FA5}">
                      <a16:colId xmlns:a16="http://schemas.microsoft.com/office/drawing/2014/main" val="20001"/>
                    </a:ext>
                  </a:extLst>
                </a:gridCol>
              </a:tblGrid>
              <a:tr h="1879014">
                <a:tc>
                  <a:txBody>
                    <a:bodyPr/>
                    <a:lstStyle/>
                    <a:p>
                      <a:pPr marL="0" marR="0" algn="just">
                        <a:lnSpc>
                          <a:spcPct val="150000"/>
                        </a:lnSpc>
                        <a:spcBef>
                          <a:spcPts val="0"/>
                        </a:spcBef>
                        <a:spcAft>
                          <a:spcPts val="0"/>
                        </a:spcAft>
                        <a:tabLst>
                          <a:tab pos="90170" algn="l"/>
                          <a:tab pos="180340" algn="l"/>
                        </a:tabLst>
                      </a:pPr>
                      <a:r>
                        <a:rPr lang="en-US" sz="2400" dirty="0" err="1">
                          <a:effectLst/>
                          <a:latin typeface="Times New Roman"/>
                          <a:ea typeface="Calibri"/>
                          <a:cs typeface="Times New Roman"/>
                        </a:rPr>
                        <a:t>quả</a:t>
                      </a:r>
                      <a:r>
                        <a:rPr lang="en-US" sz="2400" dirty="0">
                          <a:effectLst/>
                          <a:latin typeface="Times New Roman"/>
                          <a:ea typeface="Calibri"/>
                          <a:cs typeface="Times New Roman"/>
                        </a:rPr>
                        <a:t> </a:t>
                      </a:r>
                      <a:r>
                        <a:rPr lang="en-US" sz="2400" dirty="0" err="1">
                          <a:effectLst/>
                          <a:latin typeface="Times New Roman"/>
                          <a:ea typeface="Calibri"/>
                          <a:cs typeface="Times New Roman"/>
                        </a:rPr>
                        <a:t>trứng</a:t>
                      </a:r>
                      <a:r>
                        <a:rPr lang="en-US" sz="2400" dirty="0">
                          <a:effectLst/>
                          <a:latin typeface="Times New Roman"/>
                          <a:ea typeface="Calibri"/>
                          <a:cs typeface="Times New Roman"/>
                        </a:rPr>
                        <a:t> </a:t>
                      </a:r>
                      <a:r>
                        <a:rPr lang="en-US" sz="2400" dirty="0" err="1">
                          <a:effectLst/>
                          <a:latin typeface="Times New Roman"/>
                          <a:ea typeface="Calibri"/>
                          <a:cs typeface="Times New Roman"/>
                        </a:rPr>
                        <a:t>hồng</a:t>
                      </a:r>
                      <a:r>
                        <a:rPr lang="en-US" sz="2400" dirty="0">
                          <a:effectLst/>
                          <a:latin typeface="Times New Roman"/>
                          <a:ea typeface="Calibri"/>
                          <a:cs typeface="Times New Roman"/>
                        </a:rPr>
                        <a:t> </a:t>
                      </a:r>
                      <a:r>
                        <a:rPr lang="en-US" sz="2400" dirty="0" err="1">
                          <a:effectLst/>
                          <a:latin typeface="Times New Roman"/>
                          <a:ea typeface="Calibri"/>
                          <a:cs typeface="Times New Roman"/>
                        </a:rPr>
                        <a:t>hào</a:t>
                      </a:r>
                      <a:r>
                        <a:rPr lang="en-US" sz="2400" dirty="0">
                          <a:effectLst/>
                          <a:latin typeface="Times New Roman"/>
                          <a:ea typeface="Calibri"/>
                          <a:cs typeface="Times New Roman"/>
                        </a:rPr>
                        <a:t> </a:t>
                      </a:r>
                      <a:r>
                        <a:rPr lang="en-US" sz="2400" dirty="0" err="1">
                          <a:effectLst/>
                          <a:latin typeface="Times New Roman"/>
                          <a:ea typeface="Calibri"/>
                          <a:cs typeface="Times New Roman"/>
                        </a:rPr>
                        <a:t>thăm</a:t>
                      </a:r>
                      <a:r>
                        <a:rPr lang="en-US" sz="2400" dirty="0">
                          <a:effectLst/>
                          <a:latin typeface="Times New Roman"/>
                          <a:ea typeface="Calibri"/>
                          <a:cs typeface="Times New Roman"/>
                        </a:rPr>
                        <a:t> </a:t>
                      </a:r>
                      <a:r>
                        <a:rPr lang="en-US" sz="2400" dirty="0" err="1">
                          <a:effectLst/>
                          <a:latin typeface="Times New Roman"/>
                          <a:ea typeface="Calibri"/>
                          <a:cs typeface="Times New Roman"/>
                        </a:rPr>
                        <a:t>thẳm</a:t>
                      </a:r>
                      <a:r>
                        <a:rPr lang="en-US" sz="2400" dirty="0">
                          <a:effectLst/>
                          <a:latin typeface="Times New Roman"/>
                          <a:ea typeface="Calibri"/>
                          <a:cs typeface="Times New Roman"/>
                        </a:rPr>
                        <a:t>, </a:t>
                      </a:r>
                      <a:r>
                        <a:rPr lang="en-US" sz="2400" dirty="0" err="1">
                          <a:effectLst/>
                          <a:latin typeface="Times New Roman"/>
                          <a:ea typeface="Calibri"/>
                          <a:cs typeface="Times New Roman"/>
                        </a:rPr>
                        <a:t>và</a:t>
                      </a:r>
                      <a:r>
                        <a:rPr lang="en-US" sz="2400" dirty="0">
                          <a:effectLst/>
                          <a:latin typeface="Times New Roman"/>
                          <a:ea typeface="Calibri"/>
                          <a:cs typeface="Times New Roman"/>
                        </a:rPr>
                        <a:t> </a:t>
                      </a:r>
                      <a:r>
                        <a:rPr lang="en-US" sz="2400" dirty="0" err="1">
                          <a:effectLst/>
                          <a:latin typeface="Times New Roman"/>
                          <a:ea typeface="Calibri"/>
                          <a:cs typeface="Times New Roman"/>
                        </a:rPr>
                        <a:t>đường</a:t>
                      </a:r>
                      <a:r>
                        <a:rPr lang="en-US" sz="2400" dirty="0">
                          <a:effectLst/>
                          <a:latin typeface="Times New Roman"/>
                          <a:ea typeface="Calibri"/>
                          <a:cs typeface="Times New Roman"/>
                        </a:rPr>
                        <a:t> </a:t>
                      </a:r>
                      <a:r>
                        <a:rPr lang="en-US" sz="2400" dirty="0" err="1">
                          <a:effectLst/>
                          <a:latin typeface="Times New Roman"/>
                          <a:ea typeface="Calibri"/>
                          <a:cs typeface="Times New Roman"/>
                        </a:rPr>
                        <a:t>bệ</a:t>
                      </a:r>
                      <a:endParaRPr lang="en-US" sz="2400" dirty="0">
                        <a:effectLst/>
                        <a:latin typeface="Calibri"/>
                        <a:ea typeface="Calibri"/>
                        <a:cs typeface="Times New Roman"/>
                      </a:endParaRPr>
                    </a:p>
                  </a:txBody>
                  <a:tcPr marL="68580" marR="68580" marT="0" marB="0">
                    <a:lnL w="12700" cap="flat" cmpd="sng" algn="ctr">
                      <a:solidFill>
                        <a:srgbClr val="000000"/>
                      </a:solidFill>
                      <a:prstDash val="solid"/>
                      <a:round/>
                      <a:headEnd type="none" w="med" len="med"/>
                      <a:tailEnd type="none" w="med" len="med"/>
                    </a:lnL>
                    <a:lnR w="12700" cap="flat" cmpd="sng" algn="ctr">
                      <a:solidFill>
                        <a:srgbClr val="000000"/>
                      </a:solidFill>
                      <a:prstDash val="solid"/>
                      <a:round/>
                      <a:headEnd type="none" w="med" len="med"/>
                      <a:tailEnd type="none" w="med" len="med"/>
                    </a:lnR>
                    <a:lnT w="12700" cap="flat" cmpd="sng" algn="ctr">
                      <a:solidFill>
                        <a:srgbClr val="000000"/>
                      </a:solidFill>
                      <a:prstDash val="solid"/>
                      <a:round/>
                      <a:headEnd type="none" w="med" len="med"/>
                      <a:tailEnd type="none" w="med" len="med"/>
                    </a:lnT>
                    <a:lnB w="12700" cap="flat" cmpd="sng" algn="ctr">
                      <a:solidFill>
                        <a:srgbClr val="000000"/>
                      </a:solidFill>
                      <a:prstDash val="solid"/>
                      <a:round/>
                      <a:headEnd type="none" w="med" len="med"/>
                      <a:tailEnd type="none" w="med" len="med"/>
                    </a:lnB>
                  </a:tcPr>
                </a:tc>
                <a:tc>
                  <a:txBody>
                    <a:bodyPr/>
                    <a:lstStyle/>
                    <a:p>
                      <a:pPr marL="0" marR="0" algn="just">
                        <a:lnSpc>
                          <a:spcPct val="150000"/>
                        </a:lnSpc>
                        <a:spcBef>
                          <a:spcPts val="0"/>
                        </a:spcBef>
                        <a:spcAft>
                          <a:spcPts val="0"/>
                        </a:spcAft>
                        <a:tabLst>
                          <a:tab pos="90170" algn="l"/>
                          <a:tab pos="180340" algn="l"/>
                        </a:tabLst>
                      </a:pPr>
                      <a:r>
                        <a:rPr lang="en-US" sz="2400" dirty="0" err="1">
                          <a:effectLst/>
                          <a:latin typeface="Times New Roman"/>
                          <a:ea typeface="Calibri"/>
                          <a:cs typeface="Times New Roman"/>
                        </a:rPr>
                        <a:t>mặt</a:t>
                      </a:r>
                      <a:r>
                        <a:rPr lang="en-US" sz="2400" dirty="0">
                          <a:effectLst/>
                          <a:latin typeface="Times New Roman"/>
                          <a:ea typeface="Calibri"/>
                          <a:cs typeface="Times New Roman"/>
                        </a:rPr>
                        <a:t> </a:t>
                      </a:r>
                      <a:r>
                        <a:rPr lang="en-US" sz="2400" dirty="0" err="1">
                          <a:effectLst/>
                          <a:latin typeface="Times New Roman"/>
                          <a:ea typeface="Calibri"/>
                          <a:cs typeface="Times New Roman"/>
                        </a:rPr>
                        <a:t>trời</a:t>
                      </a:r>
                      <a:endParaRPr lang="en-US" sz="2400" dirty="0">
                        <a:effectLst/>
                        <a:latin typeface="Calibri"/>
                        <a:ea typeface="Calibri"/>
                        <a:cs typeface="Times New Roman"/>
                      </a:endParaRPr>
                    </a:p>
                  </a:txBody>
                  <a:tcPr marL="68580" marR="68580" marT="0" marB="0">
                    <a:lnL w="12700" cap="flat" cmpd="sng" algn="ctr">
                      <a:solidFill>
                        <a:srgbClr val="000000"/>
                      </a:solidFill>
                      <a:prstDash val="solid"/>
                      <a:round/>
                      <a:headEnd type="none" w="med" len="med"/>
                      <a:tailEnd type="none" w="med" len="med"/>
                    </a:lnL>
                    <a:lnR w="12700" cap="flat" cmpd="sng" algn="ctr">
                      <a:solidFill>
                        <a:srgbClr val="000000"/>
                      </a:solidFill>
                      <a:prstDash val="solid"/>
                      <a:round/>
                      <a:headEnd type="none" w="med" len="med"/>
                      <a:tailEnd type="none" w="med" len="med"/>
                    </a:lnR>
                    <a:lnT w="12700" cap="flat" cmpd="sng" algn="ctr">
                      <a:solidFill>
                        <a:srgbClr val="000000"/>
                      </a:solidFill>
                      <a:prstDash val="solid"/>
                      <a:round/>
                      <a:headEnd type="none" w="med" len="med"/>
                      <a:tailEnd type="none" w="med" len="med"/>
                    </a:lnT>
                    <a:lnB w="12700" cap="flat" cmpd="sng" algn="ctr">
                      <a:solidFill>
                        <a:srgbClr val="000000"/>
                      </a:solidFill>
                      <a:prstDash val="solid"/>
                      <a:round/>
                      <a:headEnd type="none" w="med" len="med"/>
                      <a:tailEnd type="none" w="med" len="med"/>
                    </a:lnB>
                  </a:tcPr>
                </a:tc>
                <a:extLst>
                  <a:ext uri="{0D108BD9-81ED-4DB2-BD59-A6C34878D82A}">
                    <a16:rowId xmlns:a16="http://schemas.microsoft.com/office/drawing/2014/main" val="10000"/>
                  </a:ext>
                </a:extLst>
              </a:tr>
              <a:tr h="0">
                <a:tc>
                  <a:txBody>
                    <a:bodyPr/>
                    <a:lstStyle/>
                    <a:p>
                      <a:pPr marL="0" marR="0" algn="just">
                        <a:lnSpc>
                          <a:spcPct val="150000"/>
                        </a:lnSpc>
                        <a:spcBef>
                          <a:spcPts val="0"/>
                        </a:spcBef>
                        <a:spcAft>
                          <a:spcPts val="0"/>
                        </a:spcAft>
                        <a:tabLst>
                          <a:tab pos="90170" algn="l"/>
                          <a:tab pos="180340" algn="l"/>
                        </a:tabLst>
                      </a:pPr>
                      <a:r>
                        <a:rPr lang="en-US" sz="2400" dirty="0" err="1">
                          <a:effectLst/>
                          <a:latin typeface="Times New Roman"/>
                          <a:ea typeface="Calibri"/>
                          <a:cs typeface="Times New Roman"/>
                        </a:rPr>
                        <a:t>mâm</a:t>
                      </a:r>
                      <a:r>
                        <a:rPr lang="en-US" sz="2400" dirty="0">
                          <a:effectLst/>
                          <a:latin typeface="Times New Roman"/>
                          <a:ea typeface="Calibri"/>
                          <a:cs typeface="Times New Roman"/>
                        </a:rPr>
                        <a:t> </a:t>
                      </a:r>
                      <a:r>
                        <a:rPr lang="en-US" sz="2400" dirty="0" err="1">
                          <a:effectLst/>
                          <a:latin typeface="Times New Roman"/>
                          <a:ea typeface="Calibri"/>
                          <a:cs typeface="Times New Roman"/>
                        </a:rPr>
                        <a:t>bạc</a:t>
                      </a:r>
                      <a:endParaRPr lang="en-US" sz="2400" dirty="0">
                        <a:effectLst/>
                        <a:latin typeface="Calibri"/>
                        <a:ea typeface="Calibri"/>
                        <a:cs typeface="Times New Roman"/>
                      </a:endParaRPr>
                    </a:p>
                  </a:txBody>
                  <a:tcPr marL="68580" marR="68580" marT="0" marB="0">
                    <a:lnL w="12700" cap="flat" cmpd="sng" algn="ctr">
                      <a:solidFill>
                        <a:srgbClr val="000000"/>
                      </a:solidFill>
                      <a:prstDash val="solid"/>
                      <a:round/>
                      <a:headEnd type="none" w="med" len="med"/>
                      <a:tailEnd type="none" w="med" len="med"/>
                    </a:lnL>
                    <a:lnR w="12700" cap="flat" cmpd="sng" algn="ctr">
                      <a:solidFill>
                        <a:srgbClr val="000000"/>
                      </a:solidFill>
                      <a:prstDash val="solid"/>
                      <a:round/>
                      <a:headEnd type="none" w="med" len="med"/>
                      <a:tailEnd type="none" w="med" len="med"/>
                    </a:lnR>
                    <a:lnT w="12700" cap="flat" cmpd="sng" algn="ctr">
                      <a:solidFill>
                        <a:srgbClr val="000000"/>
                      </a:solidFill>
                      <a:prstDash val="solid"/>
                      <a:round/>
                      <a:headEnd type="none" w="med" len="med"/>
                      <a:tailEnd type="none" w="med" len="med"/>
                    </a:lnT>
                    <a:lnB w="12700" cap="flat" cmpd="sng" algn="ctr">
                      <a:solidFill>
                        <a:srgbClr val="000000"/>
                      </a:solidFill>
                      <a:prstDash val="solid"/>
                      <a:round/>
                      <a:headEnd type="none" w="med" len="med"/>
                      <a:tailEnd type="none" w="med" len="med"/>
                    </a:lnB>
                  </a:tcPr>
                </a:tc>
                <a:tc>
                  <a:txBody>
                    <a:bodyPr/>
                    <a:lstStyle/>
                    <a:p>
                      <a:pPr marL="0" marR="0" algn="just">
                        <a:lnSpc>
                          <a:spcPct val="150000"/>
                        </a:lnSpc>
                        <a:spcBef>
                          <a:spcPts val="0"/>
                        </a:spcBef>
                        <a:spcAft>
                          <a:spcPts val="0"/>
                        </a:spcAft>
                        <a:tabLst>
                          <a:tab pos="90170" algn="l"/>
                          <a:tab pos="180340" algn="l"/>
                        </a:tabLst>
                      </a:pPr>
                      <a:r>
                        <a:rPr lang="en-US" sz="2400" dirty="0" err="1">
                          <a:effectLst/>
                          <a:latin typeface="Times New Roman"/>
                          <a:ea typeface="Calibri"/>
                          <a:cs typeface="Times New Roman"/>
                        </a:rPr>
                        <a:t>bầu</a:t>
                      </a:r>
                      <a:r>
                        <a:rPr lang="en-US" sz="2400" dirty="0">
                          <a:effectLst/>
                          <a:latin typeface="Times New Roman"/>
                          <a:ea typeface="Calibri"/>
                          <a:cs typeface="Times New Roman"/>
                        </a:rPr>
                        <a:t> </a:t>
                      </a:r>
                      <a:r>
                        <a:rPr lang="en-US" sz="2400" dirty="0" err="1">
                          <a:effectLst/>
                          <a:latin typeface="Times New Roman"/>
                          <a:ea typeface="Calibri"/>
                          <a:cs typeface="Times New Roman"/>
                        </a:rPr>
                        <a:t>trời</a:t>
                      </a:r>
                      <a:r>
                        <a:rPr lang="en-US" sz="2400" dirty="0">
                          <a:effectLst/>
                          <a:latin typeface="Times New Roman"/>
                          <a:ea typeface="Calibri"/>
                          <a:cs typeface="Times New Roman"/>
                        </a:rPr>
                        <a:t> </a:t>
                      </a:r>
                      <a:r>
                        <a:rPr lang="en-US" sz="2400" dirty="0" err="1">
                          <a:effectLst/>
                          <a:latin typeface="Times New Roman"/>
                          <a:ea typeface="Calibri"/>
                          <a:cs typeface="Times New Roman"/>
                        </a:rPr>
                        <a:t>sáng</a:t>
                      </a:r>
                      <a:r>
                        <a:rPr lang="en-US" sz="2400" dirty="0">
                          <a:effectLst/>
                          <a:latin typeface="Times New Roman"/>
                          <a:ea typeface="Calibri"/>
                          <a:cs typeface="Times New Roman"/>
                        </a:rPr>
                        <a:t> </a:t>
                      </a:r>
                      <a:r>
                        <a:rPr lang="en-US" sz="2400" dirty="0" err="1">
                          <a:effectLst/>
                          <a:latin typeface="Times New Roman"/>
                          <a:ea typeface="Calibri"/>
                          <a:cs typeface="Times New Roman"/>
                        </a:rPr>
                        <a:t>và</a:t>
                      </a:r>
                      <a:r>
                        <a:rPr lang="en-US" sz="2400" dirty="0">
                          <a:effectLst/>
                          <a:latin typeface="Times New Roman"/>
                          <a:ea typeface="Calibri"/>
                          <a:cs typeface="Times New Roman"/>
                        </a:rPr>
                        <a:t> </a:t>
                      </a:r>
                      <a:r>
                        <a:rPr lang="en-US" sz="2400" dirty="0" err="1">
                          <a:effectLst/>
                          <a:latin typeface="Times New Roman"/>
                          <a:ea typeface="Calibri"/>
                          <a:cs typeface="Times New Roman"/>
                        </a:rPr>
                        <a:t>lấp</a:t>
                      </a:r>
                      <a:r>
                        <a:rPr lang="en-US" sz="2400" dirty="0">
                          <a:effectLst/>
                          <a:latin typeface="Times New Roman"/>
                          <a:ea typeface="Calibri"/>
                          <a:cs typeface="Times New Roman"/>
                        </a:rPr>
                        <a:t> </a:t>
                      </a:r>
                      <a:r>
                        <a:rPr lang="en-US" sz="2400" dirty="0" err="1">
                          <a:effectLst/>
                          <a:latin typeface="Times New Roman"/>
                          <a:ea typeface="Calibri"/>
                          <a:cs typeface="Times New Roman"/>
                        </a:rPr>
                        <a:t>lánh</a:t>
                      </a:r>
                      <a:endParaRPr lang="en-US" sz="2400" dirty="0">
                        <a:effectLst/>
                        <a:latin typeface="Times New Roman"/>
                        <a:ea typeface="Calibri"/>
                        <a:cs typeface="Times New Roman"/>
                      </a:endParaRPr>
                    </a:p>
                    <a:p>
                      <a:pPr marL="0" marR="0" algn="just">
                        <a:lnSpc>
                          <a:spcPct val="150000"/>
                        </a:lnSpc>
                        <a:spcBef>
                          <a:spcPts val="0"/>
                        </a:spcBef>
                        <a:spcAft>
                          <a:spcPts val="0"/>
                        </a:spcAft>
                        <a:tabLst>
                          <a:tab pos="90170" algn="l"/>
                          <a:tab pos="180340" algn="l"/>
                        </a:tabLst>
                      </a:pPr>
                      <a:endParaRPr lang="en-US" sz="2400" dirty="0">
                        <a:effectLst/>
                        <a:latin typeface="Calibri"/>
                        <a:ea typeface="Calibri"/>
                        <a:cs typeface="Times New Roman"/>
                      </a:endParaRPr>
                    </a:p>
                    <a:p>
                      <a:pPr marL="0" marR="0" algn="just">
                        <a:lnSpc>
                          <a:spcPct val="150000"/>
                        </a:lnSpc>
                        <a:spcBef>
                          <a:spcPts val="0"/>
                        </a:spcBef>
                        <a:spcAft>
                          <a:spcPts val="0"/>
                        </a:spcAft>
                        <a:tabLst>
                          <a:tab pos="90170" algn="l"/>
                          <a:tab pos="180340" algn="l"/>
                        </a:tabLst>
                      </a:pPr>
                      <a:endParaRPr lang="en-US" sz="2400" dirty="0">
                        <a:effectLst/>
                        <a:latin typeface="Calibri"/>
                        <a:ea typeface="Calibri"/>
                        <a:cs typeface="Times New Roman"/>
                      </a:endParaRPr>
                    </a:p>
                    <a:p>
                      <a:pPr marL="0" marR="0" algn="just">
                        <a:lnSpc>
                          <a:spcPct val="150000"/>
                        </a:lnSpc>
                        <a:spcBef>
                          <a:spcPts val="0"/>
                        </a:spcBef>
                        <a:spcAft>
                          <a:spcPts val="0"/>
                        </a:spcAft>
                        <a:tabLst>
                          <a:tab pos="90170" algn="l"/>
                          <a:tab pos="180340" algn="l"/>
                        </a:tabLst>
                      </a:pPr>
                      <a:endParaRPr lang="en-US" sz="2400" dirty="0">
                        <a:effectLst/>
                        <a:latin typeface="Calibri"/>
                        <a:ea typeface="Calibri"/>
                        <a:cs typeface="Times New Roman"/>
                      </a:endParaRPr>
                    </a:p>
                  </a:txBody>
                  <a:tcPr marL="68580" marR="68580" marT="0" marB="0">
                    <a:lnL w="12700" cap="flat" cmpd="sng" algn="ctr">
                      <a:solidFill>
                        <a:srgbClr val="000000"/>
                      </a:solidFill>
                      <a:prstDash val="solid"/>
                      <a:round/>
                      <a:headEnd type="none" w="med" len="med"/>
                      <a:tailEnd type="none" w="med" len="med"/>
                    </a:lnL>
                    <a:lnR w="12700" cap="flat" cmpd="sng" algn="ctr">
                      <a:solidFill>
                        <a:srgbClr val="000000"/>
                      </a:solidFill>
                      <a:prstDash val="solid"/>
                      <a:round/>
                      <a:headEnd type="none" w="med" len="med"/>
                      <a:tailEnd type="none" w="med" len="med"/>
                    </a:lnR>
                    <a:lnT w="12700" cap="flat" cmpd="sng" algn="ctr">
                      <a:solidFill>
                        <a:srgbClr val="000000"/>
                      </a:solidFill>
                      <a:prstDash val="solid"/>
                      <a:round/>
                      <a:headEnd type="none" w="med" len="med"/>
                      <a:tailEnd type="none" w="med" len="med"/>
                    </a:lnT>
                    <a:lnB w="12700" cap="flat" cmpd="sng" algn="ctr">
                      <a:solidFill>
                        <a:srgbClr val="000000"/>
                      </a:solidFill>
                      <a:prstDash val="solid"/>
                      <a:round/>
                      <a:headEnd type="none" w="med" len="med"/>
                      <a:tailEnd type="none" w="med" len="med"/>
                    </a:lnB>
                  </a:tcPr>
                </a:tc>
                <a:extLst>
                  <a:ext uri="{0D108BD9-81ED-4DB2-BD59-A6C34878D82A}">
                    <a16:rowId xmlns:a16="http://schemas.microsoft.com/office/drawing/2014/main" val="10001"/>
                  </a:ext>
                </a:extLst>
              </a:tr>
            </a:tbl>
          </a:graphicData>
        </a:graphic>
      </p:graphicFrame>
      <p:sp>
        <p:nvSpPr>
          <p:cNvPr id="4" name="Rectangle 3"/>
          <p:cNvSpPr/>
          <p:nvPr/>
        </p:nvSpPr>
        <p:spPr>
          <a:xfrm>
            <a:off x="612486" y="1392679"/>
            <a:ext cx="668773" cy="916982"/>
          </a:xfrm>
          <a:prstGeom prst="rect">
            <a:avLst/>
          </a:prstGeom>
        </p:spPr>
        <p:txBody>
          <a:bodyPr wrap="none">
            <a:spAutoFit/>
          </a:bodyPr>
          <a:lstStyle/>
          <a:p>
            <a:pPr algn="just">
              <a:lnSpc>
                <a:spcPct val="150000"/>
              </a:lnSpc>
              <a:spcAft>
                <a:spcPts val="800"/>
              </a:spcAft>
              <a:tabLst>
                <a:tab pos="90170" algn="l"/>
                <a:tab pos="180340" algn="l"/>
              </a:tabLst>
            </a:pPr>
            <a:r>
              <a:rPr lang="en-US" sz="4000" dirty="0">
                <a:latin typeface="Times New Roman"/>
                <a:ea typeface="Calibri"/>
                <a:cs typeface="Times New Roman"/>
              </a:rPr>
              <a:t>a. </a:t>
            </a:r>
            <a:endParaRPr lang="en-US" sz="4000" dirty="0">
              <a:ea typeface="Calibri"/>
              <a:cs typeface="Times New Roman"/>
            </a:endParaRPr>
          </a:p>
        </p:txBody>
      </p:sp>
      <p:pic>
        <p:nvPicPr>
          <p:cNvPr id="3076" name="Picture 4"/>
          <p:cNvPicPr>
            <a:picLocks noChangeAspect="1" noChangeArrowheads="1"/>
          </p:cNvPicPr>
          <p:nvPr/>
        </p:nvPicPr>
        <p:blipFill>
          <a:blip r:embed="rId5">
            <a:extLst>
              <a:ext uri="{28A0092B-C50C-407E-A947-70E740481C1C}">
                <a14:useLocalDpi xmlns:a14="http://schemas.microsoft.com/office/drawing/2010/main" val="0"/>
              </a:ext>
            </a:extLst>
          </a:blip>
          <a:srcRect/>
          <a:stretch>
            <a:fillRect/>
          </a:stretch>
        </p:blipFill>
        <p:spPr bwMode="auto">
          <a:xfrm>
            <a:off x="8362591" y="2298198"/>
            <a:ext cx="3002280" cy="178612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3077" name="Picture 5"/>
          <p:cNvPicPr>
            <a:picLocks noChangeAspect="1" noChangeArrowheads="1"/>
          </p:cNvPicPr>
          <p:nvPr/>
        </p:nvPicPr>
        <p:blipFill>
          <a:blip r:embed="rId6">
            <a:extLst>
              <a:ext uri="{28A0092B-C50C-407E-A947-70E740481C1C}">
                <a14:useLocalDpi xmlns:a14="http://schemas.microsoft.com/office/drawing/2010/main" val="0"/>
              </a:ext>
            </a:extLst>
          </a:blip>
          <a:srcRect/>
          <a:stretch>
            <a:fillRect/>
          </a:stretch>
        </p:blipFill>
        <p:spPr bwMode="auto">
          <a:xfrm>
            <a:off x="8362592" y="4791456"/>
            <a:ext cx="3002280" cy="153744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423239809"/>
      </p:ext>
    </p:extLst>
  </p:cSld>
  <p:clrMapOvr>
    <a:masterClrMapping/>
  </p:clrMapOvr>
  <mc:AlternateContent xmlns:mc="http://schemas.openxmlformats.org/markup-compatibility/2006" xmlns:p14="http://schemas.microsoft.com/office/powerpoint/2010/main">
    <mc:Choice Requires="p14">
      <p:transition spd="slow" p14:dur="1500">
        <p:split orient="vert"/>
      </p:transition>
    </mc:Choice>
    <mc:Fallback xmlns="">
      <p:transition spd="slow">
        <p:split orient="vert"/>
      </p:transition>
    </mc:Fallback>
  </mc:AlternateContent>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16" presetClass="entr" presetSubtype="21" fill="hold" nodeType="withEffect">
                                  <p:stCondLst>
                                    <p:cond delay="0"/>
                                  </p:stCondLst>
                                  <p:childTnLst>
                                    <p:set>
                                      <p:cBhvr>
                                        <p:cTn id="6" dur="1" fill="hold">
                                          <p:stCondLst>
                                            <p:cond delay="0"/>
                                          </p:stCondLst>
                                        </p:cTn>
                                        <p:tgtEl>
                                          <p:spTgt spid="17"/>
                                        </p:tgtEl>
                                        <p:attrNameLst>
                                          <p:attrName>style.visibility</p:attrName>
                                        </p:attrNameLst>
                                      </p:cBhvr>
                                      <p:to>
                                        <p:strVal val="visible"/>
                                      </p:to>
                                    </p:set>
                                    <p:animEffect transition="in" filter="barn(inVertical)">
                                      <p:cBhvr>
                                        <p:cTn id="7" dur="500"/>
                                        <p:tgtEl>
                                          <p:spTgt spid="17"/>
                                        </p:tgtEl>
                                      </p:cBhvr>
                                    </p:animEffect>
                                  </p:childTnLst>
                                </p:cTn>
                              </p:par>
                              <p:par>
                                <p:cTn id="8" presetID="16" presetClass="entr" presetSubtype="21" fill="hold" grpId="0" nodeType="withEffect">
                                  <p:stCondLst>
                                    <p:cond delay="0"/>
                                  </p:stCondLst>
                                  <p:childTnLst>
                                    <p:set>
                                      <p:cBhvr>
                                        <p:cTn id="9" dur="1" fill="hold">
                                          <p:stCondLst>
                                            <p:cond delay="0"/>
                                          </p:stCondLst>
                                        </p:cTn>
                                        <p:tgtEl>
                                          <p:spTgt spid="2"/>
                                        </p:tgtEl>
                                        <p:attrNameLst>
                                          <p:attrName>style.visibility</p:attrName>
                                        </p:attrNameLst>
                                      </p:cBhvr>
                                      <p:to>
                                        <p:strVal val="visible"/>
                                      </p:to>
                                    </p:set>
                                    <p:animEffect transition="in" filter="barn(inVertical)">
                                      <p:cBhvr>
                                        <p:cTn id="10" dur="500"/>
                                        <p:tgtEl>
                                          <p:spTgt spid="2"/>
                                        </p:tgtEl>
                                      </p:cBhvr>
                                    </p:animEffect>
                                  </p:childTnLst>
                                </p:cTn>
                              </p:par>
                              <p:par>
                                <p:cTn id="11" presetID="16" presetClass="entr" presetSubtype="21" fill="hold" nodeType="withEffect">
                                  <p:stCondLst>
                                    <p:cond delay="0"/>
                                  </p:stCondLst>
                                  <p:childTnLst>
                                    <p:set>
                                      <p:cBhvr>
                                        <p:cTn id="12" dur="1" fill="hold">
                                          <p:stCondLst>
                                            <p:cond delay="0"/>
                                          </p:stCondLst>
                                        </p:cTn>
                                        <p:tgtEl>
                                          <p:spTgt spid="16"/>
                                        </p:tgtEl>
                                        <p:attrNameLst>
                                          <p:attrName>style.visibility</p:attrName>
                                        </p:attrNameLst>
                                      </p:cBhvr>
                                      <p:to>
                                        <p:strVal val="visible"/>
                                      </p:to>
                                    </p:set>
                                    <p:animEffect transition="in" filter="barn(inVertical)">
                                      <p:cBhvr>
                                        <p:cTn id="13" dur="500"/>
                                        <p:tgtEl>
                                          <p:spTgt spid="16"/>
                                        </p:tgtEl>
                                      </p:cBhvr>
                                    </p:animEffect>
                                  </p:childTnLst>
                                </p:cTn>
                              </p:par>
                            </p:childTnLst>
                          </p:cTn>
                        </p:par>
                      </p:childTnLst>
                    </p:cTn>
                  </p:par>
                  <p:par>
                    <p:cTn id="14" fill="hold">
                      <p:stCondLst>
                        <p:cond delay="indefinite"/>
                      </p:stCondLst>
                      <p:childTnLst>
                        <p:par>
                          <p:cTn id="15" fill="hold">
                            <p:stCondLst>
                              <p:cond delay="0"/>
                            </p:stCondLst>
                            <p:childTnLst>
                              <p:par>
                                <p:cTn id="16" presetID="16" presetClass="entr" presetSubtype="21" fill="hold" grpId="0" nodeType="clickEffect">
                                  <p:stCondLst>
                                    <p:cond delay="0"/>
                                  </p:stCondLst>
                                  <p:childTnLst>
                                    <p:set>
                                      <p:cBhvr>
                                        <p:cTn id="17" dur="1" fill="hold">
                                          <p:stCondLst>
                                            <p:cond delay="0"/>
                                          </p:stCondLst>
                                        </p:cTn>
                                        <p:tgtEl>
                                          <p:spTgt spid="4"/>
                                        </p:tgtEl>
                                        <p:attrNameLst>
                                          <p:attrName>style.visibility</p:attrName>
                                        </p:attrNameLst>
                                      </p:cBhvr>
                                      <p:to>
                                        <p:strVal val="visible"/>
                                      </p:to>
                                    </p:set>
                                    <p:animEffect transition="in" filter="barn(inVertical)">
                                      <p:cBhvr>
                                        <p:cTn id="18" dur="500"/>
                                        <p:tgtEl>
                                          <p:spTgt spid="4"/>
                                        </p:tgtEl>
                                      </p:cBhvr>
                                    </p:animEffect>
                                  </p:childTnLst>
                                </p:cTn>
                              </p:par>
                            </p:childTnLst>
                          </p:cTn>
                        </p:par>
                      </p:childTnLst>
                    </p:cTn>
                  </p:par>
                  <p:par>
                    <p:cTn id="19" fill="hold">
                      <p:stCondLst>
                        <p:cond delay="indefinite"/>
                      </p:stCondLst>
                      <p:childTnLst>
                        <p:par>
                          <p:cTn id="20" fill="hold">
                            <p:stCondLst>
                              <p:cond delay="0"/>
                            </p:stCondLst>
                            <p:childTnLst>
                              <p:par>
                                <p:cTn id="21" presetID="16" presetClass="entr" presetSubtype="21" fill="hold" nodeType="clickEffect">
                                  <p:stCondLst>
                                    <p:cond delay="0"/>
                                  </p:stCondLst>
                                  <p:childTnLst>
                                    <p:set>
                                      <p:cBhvr>
                                        <p:cTn id="22" dur="1" fill="hold">
                                          <p:stCondLst>
                                            <p:cond delay="0"/>
                                          </p:stCondLst>
                                        </p:cTn>
                                        <p:tgtEl>
                                          <p:spTgt spid="3"/>
                                        </p:tgtEl>
                                        <p:attrNameLst>
                                          <p:attrName>style.visibility</p:attrName>
                                        </p:attrNameLst>
                                      </p:cBhvr>
                                      <p:to>
                                        <p:strVal val="visible"/>
                                      </p:to>
                                    </p:set>
                                    <p:animEffect transition="in" filter="barn(inVertical)">
                                      <p:cBhvr>
                                        <p:cTn id="23" dur="500"/>
                                        <p:tgtEl>
                                          <p:spTgt spid="3"/>
                                        </p:tgtEl>
                                      </p:cBhvr>
                                    </p:animEffect>
                                  </p:childTnLst>
                                </p:cTn>
                              </p:par>
                            </p:childTnLst>
                          </p:cTn>
                        </p:par>
                      </p:childTnLst>
                    </p:cTn>
                  </p:par>
                  <p:par>
                    <p:cTn id="24" fill="hold">
                      <p:stCondLst>
                        <p:cond delay="indefinite"/>
                      </p:stCondLst>
                      <p:childTnLst>
                        <p:par>
                          <p:cTn id="25" fill="hold">
                            <p:stCondLst>
                              <p:cond delay="0"/>
                            </p:stCondLst>
                            <p:childTnLst>
                              <p:par>
                                <p:cTn id="26" presetID="16" presetClass="entr" presetSubtype="21" fill="hold" nodeType="clickEffect">
                                  <p:stCondLst>
                                    <p:cond delay="0"/>
                                  </p:stCondLst>
                                  <p:childTnLst>
                                    <p:set>
                                      <p:cBhvr>
                                        <p:cTn id="27" dur="1" fill="hold">
                                          <p:stCondLst>
                                            <p:cond delay="0"/>
                                          </p:stCondLst>
                                        </p:cTn>
                                        <p:tgtEl>
                                          <p:spTgt spid="3076"/>
                                        </p:tgtEl>
                                        <p:attrNameLst>
                                          <p:attrName>style.visibility</p:attrName>
                                        </p:attrNameLst>
                                      </p:cBhvr>
                                      <p:to>
                                        <p:strVal val="visible"/>
                                      </p:to>
                                    </p:set>
                                    <p:animEffect transition="in" filter="barn(inVertical)">
                                      <p:cBhvr>
                                        <p:cTn id="28" dur="500"/>
                                        <p:tgtEl>
                                          <p:spTgt spid="3076"/>
                                        </p:tgtEl>
                                      </p:cBhvr>
                                    </p:animEffect>
                                  </p:childTnLst>
                                </p:cTn>
                              </p:par>
                            </p:childTnLst>
                          </p:cTn>
                        </p:par>
                      </p:childTnLst>
                    </p:cTn>
                  </p:par>
                  <p:par>
                    <p:cTn id="29" fill="hold">
                      <p:stCondLst>
                        <p:cond delay="indefinite"/>
                      </p:stCondLst>
                      <p:childTnLst>
                        <p:par>
                          <p:cTn id="30" fill="hold">
                            <p:stCondLst>
                              <p:cond delay="0"/>
                            </p:stCondLst>
                            <p:childTnLst>
                              <p:par>
                                <p:cTn id="31" presetID="16" presetClass="entr" presetSubtype="21" fill="hold" nodeType="clickEffect">
                                  <p:stCondLst>
                                    <p:cond delay="0"/>
                                  </p:stCondLst>
                                  <p:childTnLst>
                                    <p:set>
                                      <p:cBhvr>
                                        <p:cTn id="32" dur="1" fill="hold">
                                          <p:stCondLst>
                                            <p:cond delay="0"/>
                                          </p:stCondLst>
                                        </p:cTn>
                                        <p:tgtEl>
                                          <p:spTgt spid="3077"/>
                                        </p:tgtEl>
                                        <p:attrNameLst>
                                          <p:attrName>style.visibility</p:attrName>
                                        </p:attrNameLst>
                                      </p:cBhvr>
                                      <p:to>
                                        <p:strVal val="visible"/>
                                      </p:to>
                                    </p:set>
                                    <p:animEffect transition="in" filter="barn(inVertical)">
                                      <p:cBhvr>
                                        <p:cTn id="33" dur="500"/>
                                        <p:tgtEl>
                                          <p:spTgt spid="3077"/>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2" grpId="0"/>
      <p:bldP spid="4" grpId="0"/>
    </p:bldLst>
  </p:timing>
</p:sld>
</file>

<file path=ppt/slides/slide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8" name="图片 7"/>
          <p:cNvPicPr>
            <a:picLocks noChangeAspect="1"/>
          </p:cNvPicPr>
          <p:nvPr/>
        </p:nvPicPr>
        <p:blipFill rotWithShape="1">
          <a:blip r:embed="rId3" cstate="print">
            <a:extLst>
              <a:ext uri="{28A0092B-C50C-407E-A947-70E740481C1C}">
                <a14:useLocalDpi xmlns:a14="http://schemas.microsoft.com/office/drawing/2010/main" val="0"/>
              </a:ext>
            </a:extLst>
          </a:blip>
          <a:srcRect t="14402"/>
          <a:stretch>
            <a:fillRect/>
          </a:stretch>
        </p:blipFill>
        <p:spPr>
          <a:xfrm>
            <a:off x="0" y="0"/>
            <a:ext cx="12192000" cy="6858000"/>
          </a:xfrm>
          <a:prstGeom prst="rect">
            <a:avLst/>
          </a:prstGeom>
        </p:spPr>
      </p:pic>
      <p:pic>
        <p:nvPicPr>
          <p:cNvPr id="6" name="图片 5"/>
          <p:cNvPicPr>
            <a:picLocks noChangeAspect="1"/>
          </p:cNvPicPr>
          <p:nvPr/>
        </p:nvPicPr>
        <p:blipFill rotWithShape="1">
          <a:blip r:embed="rId4">
            <a:extLst>
              <a:ext uri="{28A0092B-C50C-407E-A947-70E740481C1C}">
                <a14:useLocalDpi xmlns:a14="http://schemas.microsoft.com/office/drawing/2010/main" val="0"/>
              </a:ext>
            </a:extLst>
          </a:blip>
          <a:srcRect l="30953" t="26667" r="20952" b="53651"/>
          <a:stretch>
            <a:fillRect/>
          </a:stretch>
        </p:blipFill>
        <p:spPr>
          <a:xfrm>
            <a:off x="536911" y="136694"/>
            <a:ext cx="10923644" cy="2514600"/>
          </a:xfrm>
          <a:prstGeom prst="rect">
            <a:avLst/>
          </a:prstGeom>
        </p:spPr>
      </p:pic>
      <p:pic>
        <p:nvPicPr>
          <p:cNvPr id="4" name="图片 3"/>
          <p:cNvPicPr>
            <a:picLocks noChangeAspect="1"/>
          </p:cNvPicPr>
          <p:nvPr/>
        </p:nvPicPr>
        <p:blipFill rotWithShape="1">
          <a:blip r:embed="rId5" cstate="print">
            <a:extLst>
              <a:ext uri="{28A0092B-C50C-407E-A947-70E740481C1C}">
                <a14:useLocalDpi xmlns:a14="http://schemas.microsoft.com/office/drawing/2010/main" val="0"/>
              </a:ext>
            </a:extLst>
          </a:blip>
          <a:srcRect l="53214" t="30900" r="27976" b="38836"/>
          <a:stretch>
            <a:fillRect/>
          </a:stretch>
        </p:blipFill>
        <p:spPr>
          <a:xfrm>
            <a:off x="9757189" y="427130"/>
            <a:ext cx="1456783" cy="1318480"/>
          </a:xfrm>
          <a:prstGeom prst="rect">
            <a:avLst/>
          </a:prstGeom>
        </p:spPr>
      </p:pic>
      <p:pic>
        <p:nvPicPr>
          <p:cNvPr id="10" name="图片 9"/>
          <p:cNvPicPr>
            <a:picLocks noChangeAspect="1"/>
          </p:cNvPicPr>
          <p:nvPr/>
        </p:nvPicPr>
        <p:blipFill rotWithShape="1">
          <a:blip r:embed="rId6" cstate="print">
            <a:extLst>
              <a:ext uri="{28A0092B-C50C-407E-A947-70E740481C1C}">
                <a14:useLocalDpi xmlns:a14="http://schemas.microsoft.com/office/drawing/2010/main" val="0"/>
              </a:ext>
            </a:extLst>
          </a:blip>
          <a:srcRect l="70595" t="59471" r="6905"/>
          <a:stretch>
            <a:fillRect/>
          </a:stretch>
        </p:blipFill>
        <p:spPr>
          <a:xfrm>
            <a:off x="9585045" y="3126525"/>
            <a:ext cx="1142465" cy="1157577"/>
          </a:xfrm>
          <a:prstGeom prst="rect">
            <a:avLst/>
          </a:prstGeom>
        </p:spPr>
      </p:pic>
      <p:pic>
        <p:nvPicPr>
          <p:cNvPr id="31" name="图片 30"/>
          <p:cNvPicPr>
            <a:picLocks noChangeAspect="1"/>
          </p:cNvPicPr>
          <p:nvPr/>
        </p:nvPicPr>
        <p:blipFill rotWithShape="1">
          <a:blip r:embed="rId7">
            <a:extLst>
              <a:ext uri="{28A0092B-C50C-407E-A947-70E740481C1C}">
                <a14:useLocalDpi xmlns:a14="http://schemas.microsoft.com/office/drawing/2010/main" val="0"/>
              </a:ext>
            </a:extLst>
          </a:blip>
          <a:srcRect l="41250" t="5185" r="9345" b="24550"/>
          <a:stretch>
            <a:fillRect/>
          </a:stretch>
        </p:blipFill>
        <p:spPr>
          <a:xfrm>
            <a:off x="2830144" y="479578"/>
            <a:ext cx="6023429" cy="4818743"/>
          </a:xfrm>
          <a:prstGeom prst="rect">
            <a:avLst/>
          </a:prstGeom>
        </p:spPr>
      </p:pic>
      <p:pic>
        <p:nvPicPr>
          <p:cNvPr id="9" name="图片 8"/>
          <p:cNvPicPr>
            <a:picLocks noChangeAspect="1"/>
          </p:cNvPicPr>
          <p:nvPr/>
        </p:nvPicPr>
        <p:blipFill rotWithShape="1">
          <a:blip r:embed="rId8" cstate="print">
            <a:extLst>
              <a:ext uri="{28A0092B-C50C-407E-A947-70E740481C1C}">
                <a14:useLocalDpi xmlns:a14="http://schemas.microsoft.com/office/drawing/2010/main" val="0"/>
              </a:ext>
            </a:extLst>
          </a:blip>
          <a:srcRect l="9048" t="60106" r="67619"/>
          <a:stretch>
            <a:fillRect/>
          </a:stretch>
        </p:blipFill>
        <p:spPr>
          <a:xfrm>
            <a:off x="4462009" y="3802745"/>
            <a:ext cx="1803467" cy="1734456"/>
          </a:xfrm>
          <a:prstGeom prst="rect">
            <a:avLst/>
          </a:prstGeom>
        </p:spPr>
      </p:pic>
      <p:sp>
        <p:nvSpPr>
          <p:cNvPr id="7" name="文本框 6"/>
          <p:cNvSpPr txBox="1"/>
          <p:nvPr/>
        </p:nvSpPr>
        <p:spPr>
          <a:xfrm>
            <a:off x="3461441" y="1834387"/>
            <a:ext cx="5269123" cy="1015663"/>
          </a:xfrm>
          <a:prstGeom prst="rect">
            <a:avLst/>
          </a:prstGeom>
          <a:noFill/>
        </p:spPr>
        <p:txBody>
          <a:bodyPr wrap="square" rtlCol="0">
            <a:spAutoFit/>
          </a:bodyPr>
          <a:lstStyle/>
          <a:p>
            <a:pPr algn="ctr"/>
            <a:r>
              <a:rPr lang="en-US" altLang="zh-CN" sz="6000" dirty="0">
                <a:solidFill>
                  <a:prstClr val="white"/>
                </a:solidFill>
                <a:latin typeface="Times New Roman" pitchFamily="18" charset="0"/>
                <a:ea typeface="微软雅黑" panose="020B0503020204020204" pitchFamily="34" charset="-122"/>
                <a:cs typeface="Times New Roman" pitchFamily="18" charset="0"/>
              </a:rPr>
              <a:t>KHỞI ĐỘNG</a:t>
            </a:r>
            <a:endParaRPr lang="zh-CN" altLang="en-US" sz="6000" dirty="0">
              <a:solidFill>
                <a:prstClr val="white"/>
              </a:solidFill>
              <a:latin typeface="Times New Roman" pitchFamily="18" charset="0"/>
              <a:ea typeface="微软雅黑" panose="020B0503020204020204" pitchFamily="34" charset="-122"/>
              <a:cs typeface="Times New Roman" pitchFamily="18" charset="0"/>
            </a:endParaRPr>
          </a:p>
        </p:txBody>
      </p:sp>
    </p:spTree>
    <p:extLst>
      <p:ext uri="{BB962C8B-B14F-4D97-AF65-F5344CB8AC3E}">
        <p14:creationId xmlns:p14="http://schemas.microsoft.com/office/powerpoint/2010/main" val="3612062649"/>
      </p:ext>
    </p:extLst>
  </p:cSld>
  <p:clrMapOvr>
    <a:masterClrMapping/>
  </p:clrMapOvr>
  <mc:AlternateContent xmlns:mc="http://schemas.openxmlformats.org/markup-compatibility/2006" xmlns:p14="http://schemas.microsoft.com/office/powerpoint/2010/main">
    <mc:Choice Requires="p14">
      <p:transition spd="slow" p14:dur="1500">
        <p:split orient="vert"/>
      </p:transition>
    </mc:Choice>
    <mc:Fallback xmlns="">
      <p:transition spd="slow">
        <p:split orient="vert"/>
      </p:transition>
    </mc:Fallback>
  </mc:AlternateContent>
</p:sld>
</file>

<file path=ppt/slides/slide2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5" name="图片 4"/>
          <p:cNvPicPr>
            <a:picLocks noChangeAspect="1"/>
          </p:cNvPicPr>
          <p:nvPr/>
        </p:nvPicPr>
        <p:blipFill rotWithShape="1">
          <a:blip r:embed="rId3" cstate="print">
            <a:extLst>
              <a:ext uri="{28A0092B-C50C-407E-A947-70E740481C1C}">
                <a14:useLocalDpi xmlns:a14="http://schemas.microsoft.com/office/drawing/2010/main" val="0"/>
              </a:ext>
            </a:extLst>
          </a:blip>
          <a:srcRect b="14402"/>
          <a:stretch>
            <a:fillRect/>
          </a:stretch>
        </p:blipFill>
        <p:spPr>
          <a:xfrm>
            <a:off x="0" y="3"/>
            <a:ext cx="12192000" cy="6858001"/>
          </a:xfrm>
          <a:prstGeom prst="rect">
            <a:avLst/>
          </a:prstGeom>
        </p:spPr>
      </p:pic>
      <p:pic>
        <p:nvPicPr>
          <p:cNvPr id="16" name="图片 15"/>
          <p:cNvPicPr>
            <a:picLocks noChangeAspect="1"/>
          </p:cNvPicPr>
          <p:nvPr/>
        </p:nvPicPr>
        <p:blipFill rotWithShape="1">
          <a:blip r:embed="rId4">
            <a:extLst>
              <a:ext uri="{28A0092B-C50C-407E-A947-70E740481C1C}">
                <a14:useLocalDpi xmlns:a14="http://schemas.microsoft.com/office/drawing/2010/main" val="0"/>
              </a:ext>
            </a:extLst>
          </a:blip>
          <a:srcRect l="70595" t="16030" r="11513" b="45820"/>
          <a:stretch>
            <a:fillRect/>
          </a:stretch>
        </p:blipFill>
        <p:spPr>
          <a:xfrm>
            <a:off x="8886405" y="21593"/>
            <a:ext cx="1645359" cy="1973452"/>
          </a:xfrm>
          <a:prstGeom prst="rect">
            <a:avLst/>
          </a:prstGeom>
        </p:spPr>
      </p:pic>
      <p:pic>
        <p:nvPicPr>
          <p:cNvPr id="17" name="图片 16"/>
          <p:cNvPicPr>
            <a:picLocks noChangeAspect="1"/>
          </p:cNvPicPr>
          <p:nvPr/>
        </p:nvPicPr>
        <p:blipFill rotWithShape="1">
          <a:blip r:embed="rId4">
            <a:extLst>
              <a:ext uri="{28A0092B-C50C-407E-A947-70E740481C1C}">
                <a14:useLocalDpi xmlns:a14="http://schemas.microsoft.com/office/drawing/2010/main" val="0"/>
              </a:ext>
            </a:extLst>
          </a:blip>
          <a:srcRect l="70595" t="60052" r="9485"/>
          <a:stretch>
            <a:fillRect/>
          </a:stretch>
        </p:blipFill>
        <p:spPr>
          <a:xfrm>
            <a:off x="1403857" y="-56478"/>
            <a:ext cx="1618032" cy="1825190"/>
          </a:xfrm>
          <a:prstGeom prst="rect">
            <a:avLst/>
          </a:prstGeom>
        </p:spPr>
      </p:pic>
      <p:sp>
        <p:nvSpPr>
          <p:cNvPr id="2" name="Rectangle 1"/>
          <p:cNvSpPr/>
          <p:nvPr/>
        </p:nvSpPr>
        <p:spPr>
          <a:xfrm>
            <a:off x="3021889" y="21593"/>
            <a:ext cx="6148222" cy="834524"/>
          </a:xfrm>
          <a:prstGeom prst="rect">
            <a:avLst/>
          </a:prstGeom>
        </p:spPr>
        <p:txBody>
          <a:bodyPr wrap="none">
            <a:spAutoFit/>
          </a:bodyPr>
          <a:lstStyle/>
          <a:p>
            <a:pPr algn="just">
              <a:lnSpc>
                <a:spcPct val="150000"/>
              </a:lnSpc>
              <a:spcAft>
                <a:spcPts val="800"/>
              </a:spcAft>
              <a:tabLst>
                <a:tab pos="90170" algn="l"/>
                <a:tab pos="180340" algn="l"/>
              </a:tabLst>
            </a:pPr>
            <a:r>
              <a:rPr lang="en-US" sz="3600" b="1" dirty="0" err="1">
                <a:solidFill>
                  <a:prstClr val="black"/>
                </a:solidFill>
                <a:latin typeface="Times New Roman"/>
                <a:ea typeface="Calibri"/>
                <a:cs typeface="Times New Roman"/>
              </a:rPr>
              <a:t>Bài</a:t>
            </a:r>
            <a:r>
              <a:rPr lang="en-US" sz="3600" b="1" dirty="0">
                <a:solidFill>
                  <a:prstClr val="black"/>
                </a:solidFill>
                <a:latin typeface="Times New Roman"/>
                <a:ea typeface="Calibri"/>
                <a:cs typeface="Times New Roman"/>
              </a:rPr>
              <a:t> </a:t>
            </a:r>
            <a:r>
              <a:rPr lang="en-US" sz="3600" b="1" dirty="0" err="1">
                <a:solidFill>
                  <a:prstClr val="black"/>
                </a:solidFill>
                <a:latin typeface="Times New Roman"/>
                <a:ea typeface="Calibri"/>
                <a:cs typeface="Times New Roman"/>
              </a:rPr>
              <a:t>tập</a:t>
            </a:r>
            <a:r>
              <a:rPr lang="en-US" sz="3600" b="1" dirty="0">
                <a:solidFill>
                  <a:prstClr val="black"/>
                </a:solidFill>
                <a:latin typeface="Times New Roman"/>
                <a:ea typeface="Calibri"/>
                <a:cs typeface="Times New Roman"/>
              </a:rPr>
              <a:t> 1 SGK </a:t>
            </a:r>
            <a:r>
              <a:rPr lang="en-US" sz="3600" b="1" dirty="0" err="1">
                <a:solidFill>
                  <a:prstClr val="black"/>
                </a:solidFill>
                <a:latin typeface="Times New Roman"/>
                <a:ea typeface="Calibri"/>
                <a:cs typeface="Times New Roman"/>
              </a:rPr>
              <a:t>trang</a:t>
            </a:r>
            <a:r>
              <a:rPr lang="en-US" sz="3600" b="1" dirty="0">
                <a:solidFill>
                  <a:prstClr val="black"/>
                </a:solidFill>
                <a:latin typeface="Times New Roman"/>
                <a:ea typeface="Calibri"/>
                <a:cs typeface="Times New Roman"/>
              </a:rPr>
              <a:t> 113 – 114</a:t>
            </a:r>
            <a:endParaRPr lang="en-US" sz="3600" dirty="0">
              <a:solidFill>
                <a:prstClr val="black"/>
              </a:solidFill>
              <a:ea typeface="Calibri"/>
              <a:cs typeface="Times New Roman"/>
            </a:endParaRPr>
          </a:p>
        </p:txBody>
      </p:sp>
      <p:graphicFrame>
        <p:nvGraphicFramePr>
          <p:cNvPr id="3" name="Table 2"/>
          <p:cNvGraphicFramePr>
            <a:graphicFrameLocks noGrp="1"/>
          </p:cNvGraphicFramePr>
          <p:nvPr>
            <p:extLst>
              <p:ext uri="{D42A27DB-BD31-4B8C-83A1-F6EECF244321}">
                <p14:modId xmlns:p14="http://schemas.microsoft.com/office/powerpoint/2010/main" val="4167885432"/>
              </p:ext>
            </p:extLst>
          </p:nvPr>
        </p:nvGraphicFramePr>
        <p:xfrm>
          <a:off x="762000" y="2144744"/>
          <a:ext cx="10668000" cy="4548664"/>
        </p:xfrm>
        <a:graphic>
          <a:graphicData uri="http://schemas.openxmlformats.org/drawingml/2006/table">
            <a:tbl>
              <a:tblPr firstRow="1" firstCol="1" bandRow="1"/>
              <a:tblGrid>
                <a:gridCol w="5413248">
                  <a:extLst>
                    <a:ext uri="{9D8B030D-6E8A-4147-A177-3AD203B41FA5}">
                      <a16:colId xmlns:a16="http://schemas.microsoft.com/office/drawing/2014/main" val="20000"/>
                    </a:ext>
                  </a:extLst>
                </a:gridCol>
                <a:gridCol w="5254752">
                  <a:extLst>
                    <a:ext uri="{9D8B030D-6E8A-4147-A177-3AD203B41FA5}">
                      <a16:colId xmlns:a16="http://schemas.microsoft.com/office/drawing/2014/main" val="20001"/>
                    </a:ext>
                  </a:extLst>
                </a:gridCol>
              </a:tblGrid>
              <a:tr h="2491246">
                <a:tc>
                  <a:txBody>
                    <a:bodyPr/>
                    <a:lstStyle/>
                    <a:p>
                      <a:pPr marL="0" marR="0" algn="just">
                        <a:lnSpc>
                          <a:spcPct val="150000"/>
                        </a:lnSpc>
                        <a:spcBef>
                          <a:spcPts val="0"/>
                        </a:spcBef>
                        <a:spcAft>
                          <a:spcPts val="0"/>
                        </a:spcAft>
                        <a:tabLst>
                          <a:tab pos="90170" algn="l"/>
                          <a:tab pos="180340" algn="l"/>
                        </a:tabLst>
                      </a:pPr>
                      <a:r>
                        <a:rPr lang="en-US" sz="2400" dirty="0" err="1">
                          <a:effectLst/>
                          <a:latin typeface="Times New Roman"/>
                          <a:ea typeface="Calibri"/>
                          <a:cs typeface="Times New Roman"/>
                        </a:rPr>
                        <a:t>mâm</a:t>
                      </a:r>
                      <a:r>
                        <a:rPr lang="en-US" sz="2400" dirty="0">
                          <a:effectLst/>
                          <a:latin typeface="Times New Roman"/>
                          <a:ea typeface="Calibri"/>
                          <a:cs typeface="Times New Roman"/>
                        </a:rPr>
                        <a:t> </a:t>
                      </a:r>
                      <a:r>
                        <a:rPr lang="en-US" sz="2400" dirty="0" err="1">
                          <a:effectLst/>
                          <a:latin typeface="Times New Roman"/>
                          <a:ea typeface="Calibri"/>
                          <a:cs typeface="Times New Roman"/>
                        </a:rPr>
                        <a:t>bể</a:t>
                      </a:r>
                      <a:endParaRPr lang="en-US" sz="2400" dirty="0">
                        <a:effectLst/>
                        <a:latin typeface="Times New Roman"/>
                        <a:ea typeface="Calibri"/>
                        <a:cs typeface="Times New Roman"/>
                      </a:endParaRPr>
                    </a:p>
                    <a:p>
                      <a:pPr marL="0" marR="0" algn="just">
                        <a:lnSpc>
                          <a:spcPct val="150000"/>
                        </a:lnSpc>
                        <a:spcBef>
                          <a:spcPts val="0"/>
                        </a:spcBef>
                        <a:spcAft>
                          <a:spcPts val="0"/>
                        </a:spcAft>
                        <a:tabLst>
                          <a:tab pos="90170" algn="l"/>
                          <a:tab pos="180340" algn="l"/>
                        </a:tabLst>
                      </a:pPr>
                      <a:endParaRPr lang="en-US" sz="2400" dirty="0">
                        <a:effectLst/>
                        <a:latin typeface="Times New Roman"/>
                        <a:ea typeface="Calibri"/>
                        <a:cs typeface="Times New Roman"/>
                      </a:endParaRPr>
                    </a:p>
                    <a:p>
                      <a:pPr marL="0" marR="0" algn="just">
                        <a:lnSpc>
                          <a:spcPct val="150000"/>
                        </a:lnSpc>
                        <a:spcBef>
                          <a:spcPts val="0"/>
                        </a:spcBef>
                        <a:spcAft>
                          <a:spcPts val="0"/>
                        </a:spcAft>
                        <a:tabLst>
                          <a:tab pos="90170" algn="l"/>
                          <a:tab pos="180340" algn="l"/>
                        </a:tabLst>
                      </a:pPr>
                      <a:endParaRPr lang="en-US" sz="2400" dirty="0">
                        <a:effectLst/>
                        <a:latin typeface="Calibri"/>
                        <a:ea typeface="Calibri"/>
                        <a:cs typeface="Times New Roman"/>
                      </a:endParaRPr>
                    </a:p>
                  </a:txBody>
                  <a:tcPr marL="68580" marR="68580" marT="0" marB="0">
                    <a:lnL w="12700" cap="flat" cmpd="sng" algn="ctr">
                      <a:solidFill>
                        <a:srgbClr val="000000"/>
                      </a:solidFill>
                      <a:prstDash val="solid"/>
                      <a:round/>
                      <a:headEnd type="none" w="med" len="med"/>
                      <a:tailEnd type="none" w="med" len="med"/>
                    </a:lnL>
                    <a:lnR w="12700" cap="flat" cmpd="sng" algn="ctr">
                      <a:solidFill>
                        <a:srgbClr val="000000"/>
                      </a:solidFill>
                      <a:prstDash val="solid"/>
                      <a:round/>
                      <a:headEnd type="none" w="med" len="med"/>
                      <a:tailEnd type="none" w="med" len="med"/>
                    </a:lnR>
                    <a:lnT w="12700" cap="flat" cmpd="sng" algn="ctr">
                      <a:solidFill>
                        <a:srgbClr val="000000"/>
                      </a:solidFill>
                      <a:prstDash val="solid"/>
                      <a:round/>
                      <a:headEnd type="none" w="med" len="med"/>
                      <a:tailEnd type="none" w="med" len="med"/>
                    </a:lnT>
                    <a:lnB w="12700" cap="flat" cmpd="sng" algn="ctr">
                      <a:solidFill>
                        <a:srgbClr val="000000"/>
                      </a:solidFill>
                      <a:prstDash val="solid"/>
                      <a:round/>
                      <a:headEnd type="none" w="med" len="med"/>
                      <a:tailEnd type="none" w="med" len="med"/>
                    </a:lnB>
                  </a:tcPr>
                </a:tc>
                <a:tc>
                  <a:txBody>
                    <a:bodyPr/>
                    <a:lstStyle/>
                    <a:p>
                      <a:pPr marL="0" marR="0" algn="just">
                        <a:lnSpc>
                          <a:spcPct val="150000"/>
                        </a:lnSpc>
                        <a:spcBef>
                          <a:spcPts val="0"/>
                        </a:spcBef>
                        <a:spcAft>
                          <a:spcPts val="0"/>
                        </a:spcAft>
                        <a:tabLst>
                          <a:tab pos="90170" algn="l"/>
                          <a:tab pos="180340" algn="l"/>
                        </a:tabLst>
                      </a:pPr>
                      <a:r>
                        <a:rPr lang="en-US" sz="2400" dirty="0" err="1">
                          <a:effectLst/>
                          <a:latin typeface="Times New Roman"/>
                          <a:ea typeface="Calibri"/>
                          <a:cs typeface="Times New Roman"/>
                        </a:rPr>
                        <a:t>mặt</a:t>
                      </a:r>
                      <a:r>
                        <a:rPr lang="en-US" sz="2400" dirty="0">
                          <a:effectLst/>
                          <a:latin typeface="Times New Roman"/>
                          <a:ea typeface="Calibri"/>
                          <a:cs typeface="Times New Roman"/>
                        </a:rPr>
                        <a:t> </a:t>
                      </a:r>
                      <a:r>
                        <a:rPr lang="en-US" sz="2400" dirty="0" err="1">
                          <a:effectLst/>
                          <a:latin typeface="Times New Roman"/>
                          <a:ea typeface="Calibri"/>
                          <a:cs typeface="Times New Roman"/>
                        </a:rPr>
                        <a:t>biển</a:t>
                      </a:r>
                      <a:endParaRPr lang="en-US" sz="2400" dirty="0">
                        <a:effectLst/>
                        <a:latin typeface="Calibri"/>
                        <a:ea typeface="Calibri"/>
                        <a:cs typeface="Times New Roman"/>
                      </a:endParaRPr>
                    </a:p>
                  </a:txBody>
                  <a:tcPr marL="68580" marR="68580" marT="0" marB="0">
                    <a:lnL w="12700" cap="flat" cmpd="sng" algn="ctr">
                      <a:solidFill>
                        <a:srgbClr val="000000"/>
                      </a:solidFill>
                      <a:prstDash val="solid"/>
                      <a:round/>
                      <a:headEnd type="none" w="med" len="med"/>
                      <a:tailEnd type="none" w="med" len="med"/>
                    </a:lnL>
                    <a:lnR w="12700" cap="flat" cmpd="sng" algn="ctr">
                      <a:solidFill>
                        <a:srgbClr val="000000"/>
                      </a:solidFill>
                      <a:prstDash val="solid"/>
                      <a:round/>
                      <a:headEnd type="none" w="med" len="med"/>
                      <a:tailEnd type="none" w="med" len="med"/>
                    </a:lnR>
                    <a:lnT w="12700" cap="flat" cmpd="sng" algn="ctr">
                      <a:solidFill>
                        <a:srgbClr val="000000"/>
                      </a:solidFill>
                      <a:prstDash val="solid"/>
                      <a:round/>
                      <a:headEnd type="none" w="med" len="med"/>
                      <a:tailEnd type="none" w="med" len="med"/>
                    </a:lnT>
                    <a:lnB w="12700" cap="flat" cmpd="sng" algn="ctr">
                      <a:solidFill>
                        <a:srgbClr val="000000"/>
                      </a:solidFill>
                      <a:prstDash val="solid"/>
                      <a:round/>
                      <a:headEnd type="none" w="med" len="med"/>
                      <a:tailEnd type="none" w="med" len="med"/>
                    </a:lnB>
                  </a:tcPr>
                </a:tc>
                <a:extLst>
                  <a:ext uri="{0D108BD9-81ED-4DB2-BD59-A6C34878D82A}">
                    <a16:rowId xmlns:a16="http://schemas.microsoft.com/office/drawing/2014/main" val="10000"/>
                  </a:ext>
                </a:extLst>
              </a:tr>
              <a:tr h="2057418">
                <a:tc>
                  <a:txBody>
                    <a:bodyPr/>
                    <a:lstStyle/>
                    <a:p>
                      <a:pPr marL="0" marR="0" algn="just">
                        <a:lnSpc>
                          <a:spcPct val="150000"/>
                        </a:lnSpc>
                        <a:spcBef>
                          <a:spcPts val="0"/>
                        </a:spcBef>
                        <a:spcAft>
                          <a:spcPts val="0"/>
                        </a:spcAft>
                        <a:tabLst>
                          <a:tab pos="90170" algn="l"/>
                          <a:tab pos="180340" algn="l"/>
                        </a:tabLst>
                      </a:pPr>
                      <a:r>
                        <a:rPr lang="en-US" sz="2400" dirty="0" err="1">
                          <a:effectLst/>
                          <a:latin typeface="Times New Roman"/>
                          <a:ea typeface="Calibri"/>
                          <a:cs typeface="Times New Roman"/>
                        </a:rPr>
                        <a:t>cái</a:t>
                      </a:r>
                      <a:r>
                        <a:rPr lang="en-US" sz="2400" dirty="0">
                          <a:effectLst/>
                          <a:latin typeface="Times New Roman"/>
                          <a:ea typeface="Calibri"/>
                          <a:cs typeface="Times New Roman"/>
                        </a:rPr>
                        <a:t> </a:t>
                      </a:r>
                      <a:r>
                        <a:rPr lang="en-US" sz="2400" dirty="0" err="1">
                          <a:effectLst/>
                          <a:latin typeface="Times New Roman"/>
                          <a:ea typeface="Calibri"/>
                          <a:cs typeface="Times New Roman"/>
                        </a:rPr>
                        <a:t>chất</a:t>
                      </a:r>
                      <a:r>
                        <a:rPr lang="en-US" sz="2400" dirty="0">
                          <a:effectLst/>
                          <a:latin typeface="Times New Roman"/>
                          <a:ea typeface="Calibri"/>
                          <a:cs typeface="Times New Roman"/>
                        </a:rPr>
                        <a:t> </a:t>
                      </a:r>
                      <a:r>
                        <a:rPr lang="en-US" sz="2400" dirty="0" err="1">
                          <a:effectLst/>
                          <a:latin typeface="Times New Roman"/>
                          <a:ea typeface="Calibri"/>
                          <a:cs typeface="Times New Roman"/>
                        </a:rPr>
                        <a:t>bạc</a:t>
                      </a:r>
                      <a:r>
                        <a:rPr lang="en-US" sz="2400" dirty="0">
                          <a:effectLst/>
                          <a:latin typeface="Times New Roman"/>
                          <a:ea typeface="Calibri"/>
                          <a:cs typeface="Times New Roman"/>
                        </a:rPr>
                        <a:t> </a:t>
                      </a:r>
                      <a:r>
                        <a:rPr lang="en-US" sz="2400" dirty="0" err="1">
                          <a:effectLst/>
                          <a:latin typeface="Times New Roman"/>
                          <a:ea typeface="Calibri"/>
                          <a:cs typeface="Times New Roman"/>
                        </a:rPr>
                        <a:t>nén</a:t>
                      </a:r>
                      <a:endParaRPr lang="en-US" sz="2400" dirty="0">
                        <a:effectLst/>
                        <a:latin typeface="Times New Roman"/>
                        <a:ea typeface="Calibri"/>
                        <a:cs typeface="Times New Roman"/>
                      </a:endParaRPr>
                    </a:p>
                    <a:p>
                      <a:pPr marL="0" marR="0" algn="just">
                        <a:lnSpc>
                          <a:spcPct val="150000"/>
                        </a:lnSpc>
                        <a:spcBef>
                          <a:spcPts val="0"/>
                        </a:spcBef>
                        <a:spcAft>
                          <a:spcPts val="0"/>
                        </a:spcAft>
                        <a:tabLst>
                          <a:tab pos="90170" algn="l"/>
                          <a:tab pos="180340" algn="l"/>
                        </a:tabLst>
                      </a:pPr>
                      <a:endParaRPr lang="en-US" sz="2400" dirty="0">
                        <a:effectLst/>
                        <a:latin typeface="Times New Roman"/>
                        <a:ea typeface="Calibri"/>
                        <a:cs typeface="Times New Roman"/>
                      </a:endParaRPr>
                    </a:p>
                    <a:p>
                      <a:pPr marL="0" marR="0" algn="just">
                        <a:lnSpc>
                          <a:spcPct val="150000"/>
                        </a:lnSpc>
                        <a:spcBef>
                          <a:spcPts val="0"/>
                        </a:spcBef>
                        <a:spcAft>
                          <a:spcPts val="0"/>
                        </a:spcAft>
                        <a:tabLst>
                          <a:tab pos="90170" algn="l"/>
                          <a:tab pos="180340" algn="l"/>
                        </a:tabLst>
                      </a:pPr>
                      <a:endParaRPr lang="en-US" sz="2400" dirty="0">
                        <a:effectLst/>
                        <a:latin typeface="Times New Roman"/>
                        <a:ea typeface="Calibri"/>
                        <a:cs typeface="Times New Roman"/>
                      </a:endParaRPr>
                    </a:p>
                  </a:txBody>
                  <a:tcPr marL="68580" marR="68580" marT="0" marB="0">
                    <a:lnL w="12700" cap="flat" cmpd="sng" algn="ctr">
                      <a:solidFill>
                        <a:srgbClr val="000000"/>
                      </a:solidFill>
                      <a:prstDash val="solid"/>
                      <a:round/>
                      <a:headEnd type="none" w="med" len="med"/>
                      <a:tailEnd type="none" w="med" len="med"/>
                    </a:lnL>
                    <a:lnR w="12700" cap="flat" cmpd="sng" algn="ctr">
                      <a:solidFill>
                        <a:srgbClr val="000000"/>
                      </a:solidFill>
                      <a:prstDash val="solid"/>
                      <a:round/>
                      <a:headEnd type="none" w="med" len="med"/>
                      <a:tailEnd type="none" w="med" len="med"/>
                    </a:lnR>
                    <a:lnT w="12700" cap="flat" cmpd="sng" algn="ctr">
                      <a:solidFill>
                        <a:srgbClr val="000000"/>
                      </a:solidFill>
                      <a:prstDash val="solid"/>
                      <a:round/>
                      <a:headEnd type="none" w="med" len="med"/>
                      <a:tailEnd type="none" w="med" len="med"/>
                    </a:lnT>
                    <a:lnB w="12700" cap="flat" cmpd="sng" algn="ctr">
                      <a:solidFill>
                        <a:srgbClr val="000000"/>
                      </a:solidFill>
                      <a:prstDash val="solid"/>
                      <a:round/>
                      <a:headEnd type="none" w="med" len="med"/>
                      <a:tailEnd type="none" w="med" len="med"/>
                    </a:lnB>
                  </a:tcPr>
                </a:tc>
                <a:tc>
                  <a:txBody>
                    <a:bodyPr/>
                    <a:lstStyle/>
                    <a:p>
                      <a:pPr marL="0" marR="0" algn="just">
                        <a:lnSpc>
                          <a:spcPct val="150000"/>
                        </a:lnSpc>
                        <a:spcBef>
                          <a:spcPts val="0"/>
                        </a:spcBef>
                        <a:spcAft>
                          <a:spcPts val="0"/>
                        </a:spcAft>
                        <a:tabLst>
                          <a:tab pos="90170" algn="l"/>
                          <a:tab pos="180340" algn="l"/>
                        </a:tabLst>
                      </a:pPr>
                      <a:r>
                        <a:rPr lang="en-US" sz="2400" dirty="0" err="1">
                          <a:effectLst/>
                          <a:latin typeface="Times New Roman"/>
                          <a:ea typeface="Calibri"/>
                          <a:cs typeface="Times New Roman"/>
                        </a:rPr>
                        <a:t>độ</a:t>
                      </a:r>
                      <a:r>
                        <a:rPr lang="en-US" sz="2400" dirty="0">
                          <a:effectLst/>
                          <a:latin typeface="Times New Roman"/>
                          <a:ea typeface="Calibri"/>
                          <a:cs typeface="Times New Roman"/>
                        </a:rPr>
                        <a:t> </a:t>
                      </a:r>
                      <a:r>
                        <a:rPr lang="en-US" sz="2400" dirty="0" err="1">
                          <a:effectLst/>
                          <a:latin typeface="Times New Roman"/>
                          <a:ea typeface="Calibri"/>
                          <a:cs typeface="Times New Roman"/>
                        </a:rPr>
                        <a:t>sáng</a:t>
                      </a:r>
                      <a:r>
                        <a:rPr lang="en-US" sz="2400" dirty="0">
                          <a:effectLst/>
                          <a:latin typeface="Times New Roman"/>
                          <a:ea typeface="Calibri"/>
                          <a:cs typeface="Times New Roman"/>
                        </a:rPr>
                        <a:t> </a:t>
                      </a:r>
                      <a:r>
                        <a:rPr lang="en-US" sz="2400" dirty="0" err="1">
                          <a:effectLst/>
                          <a:latin typeface="Times New Roman"/>
                          <a:ea typeface="Calibri"/>
                          <a:cs typeface="Times New Roman"/>
                        </a:rPr>
                        <a:t>và</a:t>
                      </a:r>
                      <a:r>
                        <a:rPr lang="en-US" sz="2400" dirty="0">
                          <a:effectLst/>
                          <a:latin typeface="Times New Roman"/>
                          <a:ea typeface="Calibri"/>
                          <a:cs typeface="Times New Roman"/>
                        </a:rPr>
                        <a:t> </a:t>
                      </a:r>
                      <a:r>
                        <a:rPr lang="en-US" sz="2400" dirty="0" err="1">
                          <a:effectLst/>
                          <a:latin typeface="Times New Roman"/>
                          <a:ea typeface="Calibri"/>
                          <a:cs typeface="Times New Roman"/>
                        </a:rPr>
                        <a:t>sự</a:t>
                      </a:r>
                      <a:r>
                        <a:rPr lang="en-US" sz="2400" dirty="0">
                          <a:effectLst/>
                          <a:latin typeface="Times New Roman"/>
                          <a:ea typeface="Calibri"/>
                          <a:cs typeface="Times New Roman"/>
                        </a:rPr>
                        <a:t> </a:t>
                      </a:r>
                      <a:r>
                        <a:rPr lang="en-US" sz="2400" dirty="0" err="1">
                          <a:effectLst/>
                          <a:latin typeface="Times New Roman"/>
                          <a:ea typeface="Calibri"/>
                          <a:cs typeface="Times New Roman"/>
                        </a:rPr>
                        <a:t>lấp</a:t>
                      </a:r>
                      <a:r>
                        <a:rPr lang="en-US" sz="2400" dirty="0">
                          <a:effectLst/>
                          <a:latin typeface="Times New Roman"/>
                          <a:ea typeface="Calibri"/>
                          <a:cs typeface="Times New Roman"/>
                        </a:rPr>
                        <a:t> </a:t>
                      </a:r>
                      <a:r>
                        <a:rPr lang="en-US" sz="2400" dirty="0" err="1">
                          <a:effectLst/>
                          <a:latin typeface="Times New Roman"/>
                          <a:ea typeface="Calibri"/>
                          <a:cs typeface="Times New Roman"/>
                        </a:rPr>
                        <a:t>lánh</a:t>
                      </a:r>
                      <a:endParaRPr lang="en-US" sz="2400" dirty="0">
                        <a:effectLst/>
                        <a:latin typeface="Times New Roman"/>
                        <a:ea typeface="Calibri"/>
                        <a:cs typeface="Times New Roman"/>
                      </a:endParaRPr>
                    </a:p>
                    <a:p>
                      <a:pPr marL="0" marR="0" algn="just">
                        <a:lnSpc>
                          <a:spcPct val="150000"/>
                        </a:lnSpc>
                        <a:spcBef>
                          <a:spcPts val="0"/>
                        </a:spcBef>
                        <a:spcAft>
                          <a:spcPts val="0"/>
                        </a:spcAft>
                        <a:tabLst>
                          <a:tab pos="90170" algn="l"/>
                          <a:tab pos="180340" algn="l"/>
                        </a:tabLst>
                      </a:pPr>
                      <a:endParaRPr lang="en-US" sz="2400" dirty="0">
                        <a:effectLst/>
                        <a:latin typeface="Calibri"/>
                        <a:ea typeface="Calibri"/>
                        <a:cs typeface="Times New Roman"/>
                      </a:endParaRPr>
                    </a:p>
                  </a:txBody>
                  <a:tcPr marL="68580" marR="68580" marT="0" marB="0">
                    <a:lnL w="12700" cap="flat" cmpd="sng" algn="ctr">
                      <a:solidFill>
                        <a:srgbClr val="000000"/>
                      </a:solidFill>
                      <a:prstDash val="solid"/>
                      <a:round/>
                      <a:headEnd type="none" w="med" len="med"/>
                      <a:tailEnd type="none" w="med" len="med"/>
                    </a:lnL>
                    <a:lnR w="12700" cap="flat" cmpd="sng" algn="ctr">
                      <a:solidFill>
                        <a:srgbClr val="000000"/>
                      </a:solidFill>
                      <a:prstDash val="solid"/>
                      <a:round/>
                      <a:headEnd type="none" w="med" len="med"/>
                      <a:tailEnd type="none" w="med" len="med"/>
                    </a:lnR>
                    <a:lnT w="12700" cap="flat" cmpd="sng" algn="ctr">
                      <a:solidFill>
                        <a:srgbClr val="000000"/>
                      </a:solidFill>
                      <a:prstDash val="solid"/>
                      <a:round/>
                      <a:headEnd type="none" w="med" len="med"/>
                      <a:tailEnd type="none" w="med" len="med"/>
                    </a:lnT>
                    <a:lnB w="12700" cap="flat" cmpd="sng" algn="ctr">
                      <a:solidFill>
                        <a:srgbClr val="000000"/>
                      </a:solidFill>
                      <a:prstDash val="solid"/>
                      <a:round/>
                      <a:headEnd type="none" w="med" len="med"/>
                      <a:tailEnd type="none" w="med" len="med"/>
                    </a:lnB>
                  </a:tcPr>
                </a:tc>
                <a:extLst>
                  <a:ext uri="{0D108BD9-81ED-4DB2-BD59-A6C34878D82A}">
                    <a16:rowId xmlns:a16="http://schemas.microsoft.com/office/drawing/2014/main" val="10001"/>
                  </a:ext>
                </a:extLst>
              </a:tr>
            </a:tbl>
          </a:graphicData>
        </a:graphic>
      </p:graphicFrame>
      <p:sp>
        <p:nvSpPr>
          <p:cNvPr id="4" name="Rectangle 3"/>
          <p:cNvSpPr/>
          <p:nvPr/>
        </p:nvSpPr>
        <p:spPr>
          <a:xfrm>
            <a:off x="2735592" y="1392679"/>
            <a:ext cx="572593" cy="752065"/>
          </a:xfrm>
          <a:prstGeom prst="rect">
            <a:avLst/>
          </a:prstGeom>
        </p:spPr>
        <p:txBody>
          <a:bodyPr wrap="none">
            <a:spAutoFit/>
          </a:bodyPr>
          <a:lstStyle/>
          <a:p>
            <a:pPr algn="just">
              <a:lnSpc>
                <a:spcPct val="150000"/>
              </a:lnSpc>
              <a:spcAft>
                <a:spcPts val="800"/>
              </a:spcAft>
              <a:tabLst>
                <a:tab pos="90170" algn="l"/>
                <a:tab pos="180340" algn="l"/>
              </a:tabLst>
            </a:pPr>
            <a:r>
              <a:rPr lang="en-US" sz="3200" dirty="0">
                <a:solidFill>
                  <a:prstClr val="black"/>
                </a:solidFill>
                <a:latin typeface="Times New Roman"/>
                <a:ea typeface="Calibri"/>
                <a:cs typeface="Times New Roman"/>
              </a:rPr>
              <a:t>a. </a:t>
            </a:r>
            <a:endParaRPr lang="en-US" sz="3200" dirty="0">
              <a:solidFill>
                <a:prstClr val="black"/>
              </a:solidFill>
              <a:ea typeface="Calibri"/>
              <a:cs typeface="Times New Roman"/>
            </a:endParaRPr>
          </a:p>
        </p:txBody>
      </p:sp>
      <p:pic>
        <p:nvPicPr>
          <p:cNvPr id="6146" name="Picture 2"/>
          <p:cNvPicPr>
            <a:picLocks noChangeAspect="1" noChangeArrowheads="1"/>
          </p:cNvPicPr>
          <p:nvPr/>
        </p:nvPicPr>
        <p:blipFill>
          <a:blip r:embed="rId5" cstate="print">
            <a:extLst>
              <a:ext uri="{28A0092B-C50C-407E-A947-70E740481C1C}">
                <a14:useLocalDpi xmlns:a14="http://schemas.microsoft.com/office/drawing/2010/main" val="0"/>
              </a:ext>
            </a:extLst>
          </a:blip>
          <a:srcRect/>
          <a:stretch>
            <a:fillRect/>
          </a:stretch>
        </p:blipFill>
        <p:spPr bwMode="auto">
          <a:xfrm>
            <a:off x="7688878" y="2474979"/>
            <a:ext cx="3392086" cy="190804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6147" name="Picture 3"/>
          <p:cNvPicPr>
            <a:picLocks noChangeAspect="1" noChangeArrowheads="1"/>
          </p:cNvPicPr>
          <p:nvPr/>
        </p:nvPicPr>
        <p:blipFill>
          <a:blip r:embed="rId6" cstate="print">
            <a:extLst>
              <a:ext uri="{28A0092B-C50C-407E-A947-70E740481C1C}">
                <a14:useLocalDpi xmlns:a14="http://schemas.microsoft.com/office/drawing/2010/main" val="0"/>
              </a:ext>
            </a:extLst>
          </a:blip>
          <a:srcRect/>
          <a:stretch>
            <a:fillRect/>
          </a:stretch>
        </p:blipFill>
        <p:spPr bwMode="auto">
          <a:xfrm>
            <a:off x="7790689" y="5124450"/>
            <a:ext cx="3290276" cy="141931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1075952949"/>
      </p:ext>
    </p:extLst>
  </p:cSld>
  <p:clrMapOvr>
    <a:masterClrMapping/>
  </p:clrMapOvr>
  <mc:AlternateContent xmlns:mc="http://schemas.openxmlformats.org/markup-compatibility/2006" xmlns:p14="http://schemas.microsoft.com/office/powerpoint/2010/main">
    <mc:Choice Requires="p14">
      <p:transition spd="slow" p14:dur="1500">
        <p:split orient="vert"/>
      </p:transition>
    </mc:Choice>
    <mc:Fallback xmlns="">
      <p:transition spd="slow">
        <p:split orient="vert"/>
      </p:transition>
    </mc:Fallback>
  </mc:AlternateContent>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16" presetClass="entr" presetSubtype="21" fill="hold" nodeType="withEffect">
                                  <p:stCondLst>
                                    <p:cond delay="0"/>
                                  </p:stCondLst>
                                  <p:childTnLst>
                                    <p:set>
                                      <p:cBhvr>
                                        <p:cTn id="6" dur="1" fill="hold">
                                          <p:stCondLst>
                                            <p:cond delay="0"/>
                                          </p:stCondLst>
                                        </p:cTn>
                                        <p:tgtEl>
                                          <p:spTgt spid="17"/>
                                        </p:tgtEl>
                                        <p:attrNameLst>
                                          <p:attrName>style.visibility</p:attrName>
                                        </p:attrNameLst>
                                      </p:cBhvr>
                                      <p:to>
                                        <p:strVal val="visible"/>
                                      </p:to>
                                    </p:set>
                                    <p:animEffect transition="in" filter="barn(inVertical)">
                                      <p:cBhvr>
                                        <p:cTn id="7" dur="500"/>
                                        <p:tgtEl>
                                          <p:spTgt spid="17"/>
                                        </p:tgtEl>
                                      </p:cBhvr>
                                    </p:animEffect>
                                  </p:childTnLst>
                                </p:cTn>
                              </p:par>
                              <p:par>
                                <p:cTn id="8" presetID="16" presetClass="entr" presetSubtype="21" fill="hold" grpId="0" nodeType="withEffect">
                                  <p:stCondLst>
                                    <p:cond delay="0"/>
                                  </p:stCondLst>
                                  <p:childTnLst>
                                    <p:set>
                                      <p:cBhvr>
                                        <p:cTn id="9" dur="1" fill="hold">
                                          <p:stCondLst>
                                            <p:cond delay="0"/>
                                          </p:stCondLst>
                                        </p:cTn>
                                        <p:tgtEl>
                                          <p:spTgt spid="2"/>
                                        </p:tgtEl>
                                        <p:attrNameLst>
                                          <p:attrName>style.visibility</p:attrName>
                                        </p:attrNameLst>
                                      </p:cBhvr>
                                      <p:to>
                                        <p:strVal val="visible"/>
                                      </p:to>
                                    </p:set>
                                    <p:animEffect transition="in" filter="barn(inVertical)">
                                      <p:cBhvr>
                                        <p:cTn id="10" dur="500"/>
                                        <p:tgtEl>
                                          <p:spTgt spid="2"/>
                                        </p:tgtEl>
                                      </p:cBhvr>
                                    </p:animEffect>
                                  </p:childTnLst>
                                </p:cTn>
                              </p:par>
                              <p:par>
                                <p:cTn id="11" presetID="16" presetClass="entr" presetSubtype="21" fill="hold" nodeType="withEffect">
                                  <p:stCondLst>
                                    <p:cond delay="0"/>
                                  </p:stCondLst>
                                  <p:childTnLst>
                                    <p:set>
                                      <p:cBhvr>
                                        <p:cTn id="12" dur="1" fill="hold">
                                          <p:stCondLst>
                                            <p:cond delay="0"/>
                                          </p:stCondLst>
                                        </p:cTn>
                                        <p:tgtEl>
                                          <p:spTgt spid="16"/>
                                        </p:tgtEl>
                                        <p:attrNameLst>
                                          <p:attrName>style.visibility</p:attrName>
                                        </p:attrNameLst>
                                      </p:cBhvr>
                                      <p:to>
                                        <p:strVal val="visible"/>
                                      </p:to>
                                    </p:set>
                                    <p:animEffect transition="in" filter="barn(inVertical)">
                                      <p:cBhvr>
                                        <p:cTn id="13" dur="500"/>
                                        <p:tgtEl>
                                          <p:spTgt spid="16"/>
                                        </p:tgtEl>
                                      </p:cBhvr>
                                    </p:animEffect>
                                  </p:childTnLst>
                                </p:cTn>
                              </p:par>
                            </p:childTnLst>
                          </p:cTn>
                        </p:par>
                      </p:childTnLst>
                    </p:cTn>
                  </p:par>
                  <p:par>
                    <p:cTn id="14" fill="hold">
                      <p:stCondLst>
                        <p:cond delay="indefinite"/>
                      </p:stCondLst>
                      <p:childTnLst>
                        <p:par>
                          <p:cTn id="15" fill="hold">
                            <p:stCondLst>
                              <p:cond delay="0"/>
                            </p:stCondLst>
                            <p:childTnLst>
                              <p:par>
                                <p:cTn id="16" presetID="16" presetClass="entr" presetSubtype="21" fill="hold" grpId="0" nodeType="clickEffect">
                                  <p:stCondLst>
                                    <p:cond delay="0"/>
                                  </p:stCondLst>
                                  <p:childTnLst>
                                    <p:set>
                                      <p:cBhvr>
                                        <p:cTn id="17" dur="1" fill="hold">
                                          <p:stCondLst>
                                            <p:cond delay="0"/>
                                          </p:stCondLst>
                                        </p:cTn>
                                        <p:tgtEl>
                                          <p:spTgt spid="4"/>
                                        </p:tgtEl>
                                        <p:attrNameLst>
                                          <p:attrName>style.visibility</p:attrName>
                                        </p:attrNameLst>
                                      </p:cBhvr>
                                      <p:to>
                                        <p:strVal val="visible"/>
                                      </p:to>
                                    </p:set>
                                    <p:animEffect transition="in" filter="barn(inVertical)">
                                      <p:cBhvr>
                                        <p:cTn id="18" dur="500"/>
                                        <p:tgtEl>
                                          <p:spTgt spid="4"/>
                                        </p:tgtEl>
                                      </p:cBhvr>
                                    </p:animEffect>
                                  </p:childTnLst>
                                </p:cTn>
                              </p:par>
                            </p:childTnLst>
                          </p:cTn>
                        </p:par>
                      </p:childTnLst>
                    </p:cTn>
                  </p:par>
                  <p:par>
                    <p:cTn id="19" fill="hold">
                      <p:stCondLst>
                        <p:cond delay="indefinite"/>
                      </p:stCondLst>
                      <p:childTnLst>
                        <p:par>
                          <p:cTn id="20" fill="hold">
                            <p:stCondLst>
                              <p:cond delay="0"/>
                            </p:stCondLst>
                            <p:childTnLst>
                              <p:par>
                                <p:cTn id="21" presetID="16" presetClass="entr" presetSubtype="21" fill="hold" nodeType="clickEffect">
                                  <p:stCondLst>
                                    <p:cond delay="0"/>
                                  </p:stCondLst>
                                  <p:childTnLst>
                                    <p:set>
                                      <p:cBhvr>
                                        <p:cTn id="22" dur="1" fill="hold">
                                          <p:stCondLst>
                                            <p:cond delay="0"/>
                                          </p:stCondLst>
                                        </p:cTn>
                                        <p:tgtEl>
                                          <p:spTgt spid="3"/>
                                        </p:tgtEl>
                                        <p:attrNameLst>
                                          <p:attrName>style.visibility</p:attrName>
                                        </p:attrNameLst>
                                      </p:cBhvr>
                                      <p:to>
                                        <p:strVal val="visible"/>
                                      </p:to>
                                    </p:set>
                                    <p:animEffect transition="in" filter="barn(inVertical)">
                                      <p:cBhvr>
                                        <p:cTn id="23" dur="500"/>
                                        <p:tgtEl>
                                          <p:spTgt spid="3"/>
                                        </p:tgtEl>
                                      </p:cBhvr>
                                    </p:animEffect>
                                  </p:childTnLst>
                                </p:cTn>
                              </p:par>
                              <p:par>
                                <p:cTn id="24" presetID="16" presetClass="entr" presetSubtype="21" fill="hold" nodeType="withEffect">
                                  <p:stCondLst>
                                    <p:cond delay="0"/>
                                  </p:stCondLst>
                                  <p:childTnLst>
                                    <p:set>
                                      <p:cBhvr>
                                        <p:cTn id="25" dur="1" fill="hold">
                                          <p:stCondLst>
                                            <p:cond delay="0"/>
                                          </p:stCondLst>
                                        </p:cTn>
                                        <p:tgtEl>
                                          <p:spTgt spid="6146"/>
                                        </p:tgtEl>
                                        <p:attrNameLst>
                                          <p:attrName>style.visibility</p:attrName>
                                        </p:attrNameLst>
                                      </p:cBhvr>
                                      <p:to>
                                        <p:strVal val="visible"/>
                                      </p:to>
                                    </p:set>
                                    <p:animEffect transition="in" filter="barn(inVertical)">
                                      <p:cBhvr>
                                        <p:cTn id="26" dur="500"/>
                                        <p:tgtEl>
                                          <p:spTgt spid="6146"/>
                                        </p:tgtEl>
                                      </p:cBhvr>
                                    </p:animEffect>
                                  </p:childTnLst>
                                </p:cTn>
                              </p:par>
                              <p:par>
                                <p:cTn id="27" presetID="16" presetClass="entr" presetSubtype="21" fill="hold" nodeType="withEffect">
                                  <p:stCondLst>
                                    <p:cond delay="0"/>
                                  </p:stCondLst>
                                  <p:childTnLst>
                                    <p:set>
                                      <p:cBhvr>
                                        <p:cTn id="28" dur="1" fill="hold">
                                          <p:stCondLst>
                                            <p:cond delay="0"/>
                                          </p:stCondLst>
                                        </p:cTn>
                                        <p:tgtEl>
                                          <p:spTgt spid="6147"/>
                                        </p:tgtEl>
                                        <p:attrNameLst>
                                          <p:attrName>style.visibility</p:attrName>
                                        </p:attrNameLst>
                                      </p:cBhvr>
                                      <p:to>
                                        <p:strVal val="visible"/>
                                      </p:to>
                                    </p:set>
                                    <p:animEffect transition="in" filter="barn(inVertical)">
                                      <p:cBhvr>
                                        <p:cTn id="29" dur="500"/>
                                        <p:tgtEl>
                                          <p:spTgt spid="6147"/>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2" grpId="0"/>
      <p:bldP spid="4" grpId="0"/>
    </p:bldLst>
  </p:timing>
</p:sld>
</file>

<file path=ppt/slides/slide2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5" name="图片 4"/>
          <p:cNvPicPr>
            <a:picLocks noChangeAspect="1"/>
          </p:cNvPicPr>
          <p:nvPr/>
        </p:nvPicPr>
        <p:blipFill rotWithShape="1">
          <a:blip r:embed="rId3" cstate="print">
            <a:extLst>
              <a:ext uri="{28A0092B-C50C-407E-A947-70E740481C1C}">
                <a14:useLocalDpi xmlns:a14="http://schemas.microsoft.com/office/drawing/2010/main" val="0"/>
              </a:ext>
            </a:extLst>
          </a:blip>
          <a:srcRect b="14402"/>
          <a:stretch>
            <a:fillRect/>
          </a:stretch>
        </p:blipFill>
        <p:spPr>
          <a:xfrm>
            <a:off x="0" y="3"/>
            <a:ext cx="12192000" cy="6858001"/>
          </a:xfrm>
          <a:prstGeom prst="rect">
            <a:avLst/>
          </a:prstGeom>
        </p:spPr>
      </p:pic>
      <p:pic>
        <p:nvPicPr>
          <p:cNvPr id="16" name="图片 15"/>
          <p:cNvPicPr>
            <a:picLocks noChangeAspect="1"/>
          </p:cNvPicPr>
          <p:nvPr/>
        </p:nvPicPr>
        <p:blipFill rotWithShape="1">
          <a:blip r:embed="rId4">
            <a:extLst>
              <a:ext uri="{28A0092B-C50C-407E-A947-70E740481C1C}">
                <a14:useLocalDpi xmlns:a14="http://schemas.microsoft.com/office/drawing/2010/main" val="0"/>
              </a:ext>
            </a:extLst>
          </a:blip>
          <a:srcRect l="70595" t="16030" r="11513" b="45820"/>
          <a:stretch>
            <a:fillRect/>
          </a:stretch>
        </p:blipFill>
        <p:spPr>
          <a:xfrm>
            <a:off x="8886405" y="21593"/>
            <a:ext cx="1645359" cy="1973452"/>
          </a:xfrm>
          <a:prstGeom prst="rect">
            <a:avLst/>
          </a:prstGeom>
        </p:spPr>
      </p:pic>
      <p:pic>
        <p:nvPicPr>
          <p:cNvPr id="17" name="图片 16"/>
          <p:cNvPicPr>
            <a:picLocks noChangeAspect="1"/>
          </p:cNvPicPr>
          <p:nvPr/>
        </p:nvPicPr>
        <p:blipFill rotWithShape="1">
          <a:blip r:embed="rId4">
            <a:extLst>
              <a:ext uri="{28A0092B-C50C-407E-A947-70E740481C1C}">
                <a14:useLocalDpi xmlns:a14="http://schemas.microsoft.com/office/drawing/2010/main" val="0"/>
              </a:ext>
            </a:extLst>
          </a:blip>
          <a:srcRect l="70595" t="60052" r="9485"/>
          <a:stretch>
            <a:fillRect/>
          </a:stretch>
        </p:blipFill>
        <p:spPr>
          <a:xfrm>
            <a:off x="1403857" y="-56478"/>
            <a:ext cx="1618032" cy="1825190"/>
          </a:xfrm>
          <a:prstGeom prst="rect">
            <a:avLst/>
          </a:prstGeom>
        </p:spPr>
      </p:pic>
      <p:sp>
        <p:nvSpPr>
          <p:cNvPr id="2" name="Rectangle 1"/>
          <p:cNvSpPr/>
          <p:nvPr/>
        </p:nvSpPr>
        <p:spPr>
          <a:xfrm>
            <a:off x="3021889" y="21593"/>
            <a:ext cx="6148222" cy="834524"/>
          </a:xfrm>
          <a:prstGeom prst="rect">
            <a:avLst/>
          </a:prstGeom>
        </p:spPr>
        <p:txBody>
          <a:bodyPr wrap="none">
            <a:spAutoFit/>
          </a:bodyPr>
          <a:lstStyle/>
          <a:p>
            <a:pPr algn="just">
              <a:lnSpc>
                <a:spcPct val="150000"/>
              </a:lnSpc>
              <a:spcAft>
                <a:spcPts val="800"/>
              </a:spcAft>
              <a:tabLst>
                <a:tab pos="90170" algn="l"/>
                <a:tab pos="180340" algn="l"/>
              </a:tabLst>
            </a:pPr>
            <a:r>
              <a:rPr lang="en-US" sz="3600" b="1" dirty="0" err="1">
                <a:solidFill>
                  <a:prstClr val="black"/>
                </a:solidFill>
                <a:latin typeface="Times New Roman"/>
                <a:ea typeface="Calibri"/>
                <a:cs typeface="Times New Roman"/>
              </a:rPr>
              <a:t>Bài</a:t>
            </a:r>
            <a:r>
              <a:rPr lang="en-US" sz="3600" b="1" dirty="0">
                <a:solidFill>
                  <a:prstClr val="black"/>
                </a:solidFill>
                <a:latin typeface="Times New Roman"/>
                <a:ea typeface="Calibri"/>
                <a:cs typeface="Times New Roman"/>
              </a:rPr>
              <a:t> </a:t>
            </a:r>
            <a:r>
              <a:rPr lang="en-US" sz="3600" b="1" dirty="0" err="1">
                <a:solidFill>
                  <a:prstClr val="black"/>
                </a:solidFill>
                <a:latin typeface="Times New Roman"/>
                <a:ea typeface="Calibri"/>
                <a:cs typeface="Times New Roman"/>
              </a:rPr>
              <a:t>tập</a:t>
            </a:r>
            <a:r>
              <a:rPr lang="en-US" sz="3600" b="1" dirty="0">
                <a:solidFill>
                  <a:prstClr val="black"/>
                </a:solidFill>
                <a:latin typeface="Times New Roman"/>
                <a:ea typeface="Calibri"/>
                <a:cs typeface="Times New Roman"/>
              </a:rPr>
              <a:t> 1 SGK </a:t>
            </a:r>
            <a:r>
              <a:rPr lang="en-US" sz="3600" b="1" dirty="0" err="1">
                <a:solidFill>
                  <a:prstClr val="black"/>
                </a:solidFill>
                <a:latin typeface="Times New Roman"/>
                <a:ea typeface="Calibri"/>
                <a:cs typeface="Times New Roman"/>
              </a:rPr>
              <a:t>trang</a:t>
            </a:r>
            <a:r>
              <a:rPr lang="en-US" sz="3600" b="1" dirty="0">
                <a:solidFill>
                  <a:prstClr val="black"/>
                </a:solidFill>
                <a:latin typeface="Times New Roman"/>
                <a:ea typeface="Calibri"/>
                <a:cs typeface="Times New Roman"/>
              </a:rPr>
              <a:t> 113 – 114</a:t>
            </a:r>
            <a:endParaRPr lang="en-US" sz="3600" dirty="0">
              <a:solidFill>
                <a:prstClr val="black"/>
              </a:solidFill>
              <a:ea typeface="Calibri"/>
              <a:cs typeface="Times New Roman"/>
            </a:endParaRPr>
          </a:p>
        </p:txBody>
      </p:sp>
      <p:sp>
        <p:nvSpPr>
          <p:cNvPr id="4" name="Rectangle 3"/>
          <p:cNvSpPr/>
          <p:nvPr/>
        </p:nvSpPr>
        <p:spPr>
          <a:xfrm>
            <a:off x="1836773" y="1407662"/>
            <a:ext cx="6588663" cy="1672253"/>
          </a:xfrm>
          <a:prstGeom prst="rect">
            <a:avLst/>
          </a:prstGeom>
        </p:spPr>
        <p:txBody>
          <a:bodyPr wrap="none">
            <a:spAutoFit/>
          </a:bodyPr>
          <a:lstStyle/>
          <a:p>
            <a:pPr algn="just">
              <a:lnSpc>
                <a:spcPct val="150000"/>
              </a:lnSpc>
              <a:spcAft>
                <a:spcPts val="800"/>
              </a:spcAft>
              <a:tabLst>
                <a:tab pos="90170" algn="l"/>
                <a:tab pos="180340" algn="l"/>
              </a:tabLst>
            </a:pPr>
            <a:r>
              <a:rPr lang="vi-VN" sz="3200" dirty="0">
                <a:solidFill>
                  <a:prstClr val="black"/>
                </a:solidFill>
                <a:latin typeface="Times New Roman"/>
                <a:ea typeface="Calibri"/>
                <a:cs typeface="Times New Roman"/>
              </a:rPr>
              <a:t>b. Biện pháp tu từ được sử dụng: ẩn dụ</a:t>
            </a:r>
          </a:p>
          <a:p>
            <a:pPr algn="just">
              <a:lnSpc>
                <a:spcPct val="150000"/>
              </a:lnSpc>
              <a:spcAft>
                <a:spcPts val="800"/>
              </a:spcAft>
              <a:tabLst>
                <a:tab pos="90170" algn="l"/>
                <a:tab pos="180340" algn="l"/>
              </a:tabLst>
            </a:pPr>
            <a:r>
              <a:rPr lang="en-US" sz="3200" dirty="0">
                <a:solidFill>
                  <a:prstClr val="black"/>
                </a:solidFill>
                <a:latin typeface="Times New Roman"/>
                <a:ea typeface="Calibri"/>
                <a:cs typeface="Times New Roman"/>
              </a:rPr>
              <a:t> </a:t>
            </a:r>
            <a:endParaRPr lang="en-US" sz="3200" dirty="0">
              <a:solidFill>
                <a:prstClr val="black"/>
              </a:solidFill>
              <a:ea typeface="Calibri"/>
              <a:cs typeface="Times New Roman"/>
            </a:endParaRPr>
          </a:p>
        </p:txBody>
      </p:sp>
      <p:pic>
        <p:nvPicPr>
          <p:cNvPr id="6146" name="Picture 2"/>
          <p:cNvPicPr>
            <a:picLocks noChangeAspect="1" noChangeArrowheads="1"/>
          </p:cNvPicPr>
          <p:nvPr/>
        </p:nvPicPr>
        <p:blipFill>
          <a:blip r:embed="rId5" cstate="print">
            <a:extLst>
              <a:ext uri="{28A0092B-C50C-407E-A947-70E740481C1C}">
                <a14:useLocalDpi xmlns:a14="http://schemas.microsoft.com/office/drawing/2010/main" val="0"/>
              </a:ext>
            </a:extLst>
          </a:blip>
          <a:srcRect/>
          <a:stretch>
            <a:fillRect/>
          </a:stretch>
        </p:blipFill>
        <p:spPr bwMode="auto">
          <a:xfrm>
            <a:off x="7688878" y="2474979"/>
            <a:ext cx="3392086" cy="190804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6147" name="Picture 3"/>
          <p:cNvPicPr>
            <a:picLocks noChangeAspect="1" noChangeArrowheads="1"/>
          </p:cNvPicPr>
          <p:nvPr/>
        </p:nvPicPr>
        <p:blipFill>
          <a:blip r:embed="rId6" cstate="print">
            <a:extLst>
              <a:ext uri="{28A0092B-C50C-407E-A947-70E740481C1C}">
                <a14:useLocalDpi xmlns:a14="http://schemas.microsoft.com/office/drawing/2010/main" val="0"/>
              </a:ext>
            </a:extLst>
          </a:blip>
          <a:srcRect/>
          <a:stretch>
            <a:fillRect/>
          </a:stretch>
        </p:blipFill>
        <p:spPr bwMode="auto">
          <a:xfrm>
            <a:off x="7790689" y="5124450"/>
            <a:ext cx="3290276" cy="141931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
        <p:nvSpPr>
          <p:cNvPr id="10" name="Rectangle 9"/>
          <p:cNvSpPr/>
          <p:nvPr/>
        </p:nvSpPr>
        <p:spPr>
          <a:xfrm>
            <a:off x="975360" y="2699111"/>
            <a:ext cx="6096000" cy="2031325"/>
          </a:xfrm>
          <a:prstGeom prst="rect">
            <a:avLst/>
          </a:prstGeom>
        </p:spPr>
        <p:txBody>
          <a:bodyPr>
            <a:spAutoFit/>
          </a:bodyPr>
          <a:lstStyle/>
          <a:p>
            <a:pPr lvl="0" algn="just">
              <a:lnSpc>
                <a:spcPct val="150000"/>
              </a:lnSpc>
              <a:spcAft>
                <a:spcPts val="800"/>
              </a:spcAft>
              <a:tabLst>
                <a:tab pos="90170" algn="l"/>
                <a:tab pos="180340" algn="l"/>
              </a:tabLst>
            </a:pPr>
            <a:r>
              <a:rPr lang="en-US" sz="2800" dirty="0">
                <a:solidFill>
                  <a:prstClr val="black"/>
                </a:solidFill>
                <a:latin typeface="Times New Roman"/>
                <a:ea typeface="Calibri"/>
                <a:cs typeface="Times New Roman"/>
                <a:sym typeface="Wingdings"/>
              </a:rPr>
              <a:t></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Tác</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dụng</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làm</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tăng</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sức</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gợi</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hình</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gợi</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cảm</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cho</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sự</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diễn</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đạt</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cụ</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thể</a:t>
            </a:r>
            <a:r>
              <a:rPr lang="en-US" sz="2800" dirty="0">
                <a:solidFill>
                  <a:prstClr val="black"/>
                </a:solidFill>
                <a:latin typeface="Times New Roman"/>
                <a:ea typeface="Calibri"/>
                <a:cs typeface="Times New Roman"/>
              </a:rPr>
              <a:t> ở </a:t>
            </a:r>
            <a:r>
              <a:rPr lang="en-US" sz="2800" dirty="0" err="1">
                <a:solidFill>
                  <a:prstClr val="black"/>
                </a:solidFill>
                <a:latin typeface="Times New Roman"/>
                <a:ea typeface="Calibri"/>
                <a:cs typeface="Times New Roman"/>
              </a:rPr>
              <a:t>đây</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là</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tăng</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vẻ</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đẹp</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cho</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hình</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ảnh</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thiên</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nhiên</a:t>
            </a:r>
            <a:r>
              <a:rPr lang="en-US" sz="2800" dirty="0">
                <a:solidFill>
                  <a:prstClr val="black"/>
                </a:solidFill>
                <a:latin typeface="Times New Roman"/>
                <a:ea typeface="Calibri"/>
                <a:cs typeface="Times New Roman"/>
              </a:rPr>
              <a:t> ở </a:t>
            </a:r>
            <a:r>
              <a:rPr lang="en-US" sz="2800" dirty="0" err="1">
                <a:solidFill>
                  <a:prstClr val="black"/>
                </a:solidFill>
                <a:latin typeface="Times New Roman"/>
                <a:ea typeface="Calibri"/>
                <a:cs typeface="Times New Roman"/>
              </a:rPr>
              <a:t>Cô</a:t>
            </a:r>
            <a:r>
              <a:rPr lang="en-US" sz="2800" dirty="0">
                <a:solidFill>
                  <a:prstClr val="black"/>
                </a:solidFill>
                <a:latin typeface="Times New Roman"/>
                <a:ea typeface="Calibri"/>
                <a:cs typeface="Times New Roman"/>
              </a:rPr>
              <a:t> </a:t>
            </a:r>
            <a:r>
              <a:rPr lang="en-US" sz="2800" dirty="0" err="1">
                <a:solidFill>
                  <a:prstClr val="black"/>
                </a:solidFill>
                <a:latin typeface="Times New Roman"/>
                <a:ea typeface="Calibri"/>
                <a:cs typeface="Times New Roman"/>
              </a:rPr>
              <a:t>Tô</a:t>
            </a:r>
            <a:r>
              <a:rPr lang="en-US" sz="2800" dirty="0">
                <a:solidFill>
                  <a:prstClr val="black"/>
                </a:solidFill>
                <a:latin typeface="Times New Roman"/>
                <a:ea typeface="Calibri"/>
                <a:cs typeface="Times New Roman"/>
              </a:rPr>
              <a:t>.</a:t>
            </a:r>
            <a:endParaRPr lang="en-US" sz="2800" dirty="0">
              <a:solidFill>
                <a:prstClr val="black"/>
              </a:solidFill>
              <a:ea typeface="Calibri"/>
              <a:cs typeface="Times New Roman"/>
            </a:endParaRPr>
          </a:p>
        </p:txBody>
      </p:sp>
      <p:pic>
        <p:nvPicPr>
          <p:cNvPr id="7170" name="Picture 2"/>
          <p:cNvPicPr>
            <a:picLocks noChangeAspect="1" noChangeArrowheads="1"/>
          </p:cNvPicPr>
          <p:nvPr/>
        </p:nvPicPr>
        <p:blipFill>
          <a:blip r:embed="rId7">
            <a:extLst>
              <a:ext uri="{28A0092B-C50C-407E-A947-70E740481C1C}">
                <a14:useLocalDpi xmlns:a14="http://schemas.microsoft.com/office/drawing/2010/main" val="0"/>
              </a:ext>
            </a:extLst>
          </a:blip>
          <a:srcRect/>
          <a:stretch>
            <a:fillRect/>
          </a:stretch>
        </p:blipFill>
        <p:spPr bwMode="auto">
          <a:xfrm>
            <a:off x="3631710" y="5124450"/>
            <a:ext cx="2998787" cy="153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7171" name="Picture 3"/>
          <p:cNvPicPr>
            <a:picLocks noChangeAspect="1" noChangeArrowheads="1"/>
          </p:cNvPicPr>
          <p:nvPr/>
        </p:nvPicPr>
        <p:blipFill>
          <a:blip r:embed="rId8">
            <a:extLst>
              <a:ext uri="{28A0092B-C50C-407E-A947-70E740481C1C}">
                <a14:useLocalDpi xmlns:a14="http://schemas.microsoft.com/office/drawing/2010/main" val="0"/>
              </a:ext>
            </a:extLst>
          </a:blip>
          <a:srcRect/>
          <a:stretch>
            <a:fillRect/>
          </a:stretch>
        </p:blipFill>
        <p:spPr bwMode="auto">
          <a:xfrm>
            <a:off x="337379" y="5038725"/>
            <a:ext cx="2998787" cy="162242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1390615332"/>
      </p:ext>
    </p:extLst>
  </p:cSld>
  <p:clrMapOvr>
    <a:masterClrMapping/>
  </p:clrMapOvr>
  <mc:AlternateContent xmlns:mc="http://schemas.openxmlformats.org/markup-compatibility/2006" xmlns:p14="http://schemas.microsoft.com/office/powerpoint/2010/main">
    <mc:Choice Requires="p14">
      <p:transition spd="slow" p14:dur="1500">
        <p:split orient="vert"/>
      </p:transition>
    </mc:Choice>
    <mc:Fallback xmlns="">
      <p:transition spd="slow">
        <p:split orient="vert"/>
      </p:transition>
    </mc:Fallback>
  </mc:AlternateContent>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16" presetClass="entr" presetSubtype="21" fill="hold" nodeType="withEffect">
                                  <p:stCondLst>
                                    <p:cond delay="0"/>
                                  </p:stCondLst>
                                  <p:childTnLst>
                                    <p:set>
                                      <p:cBhvr>
                                        <p:cTn id="6" dur="1" fill="hold">
                                          <p:stCondLst>
                                            <p:cond delay="0"/>
                                          </p:stCondLst>
                                        </p:cTn>
                                        <p:tgtEl>
                                          <p:spTgt spid="17"/>
                                        </p:tgtEl>
                                        <p:attrNameLst>
                                          <p:attrName>style.visibility</p:attrName>
                                        </p:attrNameLst>
                                      </p:cBhvr>
                                      <p:to>
                                        <p:strVal val="visible"/>
                                      </p:to>
                                    </p:set>
                                    <p:animEffect transition="in" filter="barn(inVertical)">
                                      <p:cBhvr>
                                        <p:cTn id="7" dur="500"/>
                                        <p:tgtEl>
                                          <p:spTgt spid="17"/>
                                        </p:tgtEl>
                                      </p:cBhvr>
                                    </p:animEffect>
                                  </p:childTnLst>
                                </p:cTn>
                              </p:par>
                              <p:par>
                                <p:cTn id="8" presetID="16" presetClass="entr" presetSubtype="21" fill="hold" grpId="0" nodeType="withEffect">
                                  <p:stCondLst>
                                    <p:cond delay="0"/>
                                  </p:stCondLst>
                                  <p:childTnLst>
                                    <p:set>
                                      <p:cBhvr>
                                        <p:cTn id="9" dur="1" fill="hold">
                                          <p:stCondLst>
                                            <p:cond delay="0"/>
                                          </p:stCondLst>
                                        </p:cTn>
                                        <p:tgtEl>
                                          <p:spTgt spid="2"/>
                                        </p:tgtEl>
                                        <p:attrNameLst>
                                          <p:attrName>style.visibility</p:attrName>
                                        </p:attrNameLst>
                                      </p:cBhvr>
                                      <p:to>
                                        <p:strVal val="visible"/>
                                      </p:to>
                                    </p:set>
                                    <p:animEffect transition="in" filter="barn(inVertical)">
                                      <p:cBhvr>
                                        <p:cTn id="10" dur="500"/>
                                        <p:tgtEl>
                                          <p:spTgt spid="2"/>
                                        </p:tgtEl>
                                      </p:cBhvr>
                                    </p:animEffect>
                                  </p:childTnLst>
                                </p:cTn>
                              </p:par>
                              <p:par>
                                <p:cTn id="11" presetID="16" presetClass="entr" presetSubtype="21" fill="hold" nodeType="withEffect">
                                  <p:stCondLst>
                                    <p:cond delay="0"/>
                                  </p:stCondLst>
                                  <p:childTnLst>
                                    <p:set>
                                      <p:cBhvr>
                                        <p:cTn id="12" dur="1" fill="hold">
                                          <p:stCondLst>
                                            <p:cond delay="0"/>
                                          </p:stCondLst>
                                        </p:cTn>
                                        <p:tgtEl>
                                          <p:spTgt spid="16"/>
                                        </p:tgtEl>
                                        <p:attrNameLst>
                                          <p:attrName>style.visibility</p:attrName>
                                        </p:attrNameLst>
                                      </p:cBhvr>
                                      <p:to>
                                        <p:strVal val="visible"/>
                                      </p:to>
                                    </p:set>
                                    <p:animEffect transition="in" filter="barn(inVertical)">
                                      <p:cBhvr>
                                        <p:cTn id="13" dur="500"/>
                                        <p:tgtEl>
                                          <p:spTgt spid="16"/>
                                        </p:tgtEl>
                                      </p:cBhvr>
                                    </p:animEffect>
                                  </p:childTnLst>
                                </p:cTn>
                              </p:par>
                            </p:childTnLst>
                          </p:cTn>
                        </p:par>
                      </p:childTnLst>
                    </p:cTn>
                  </p:par>
                  <p:par>
                    <p:cTn id="14" fill="hold">
                      <p:stCondLst>
                        <p:cond delay="indefinite"/>
                      </p:stCondLst>
                      <p:childTnLst>
                        <p:par>
                          <p:cTn id="15" fill="hold">
                            <p:stCondLst>
                              <p:cond delay="0"/>
                            </p:stCondLst>
                            <p:childTnLst>
                              <p:par>
                                <p:cTn id="16" presetID="16" presetClass="entr" presetSubtype="21" fill="hold" grpId="0" nodeType="clickEffect">
                                  <p:stCondLst>
                                    <p:cond delay="0"/>
                                  </p:stCondLst>
                                  <p:childTnLst>
                                    <p:set>
                                      <p:cBhvr>
                                        <p:cTn id="17" dur="1" fill="hold">
                                          <p:stCondLst>
                                            <p:cond delay="0"/>
                                          </p:stCondLst>
                                        </p:cTn>
                                        <p:tgtEl>
                                          <p:spTgt spid="4"/>
                                        </p:tgtEl>
                                        <p:attrNameLst>
                                          <p:attrName>style.visibility</p:attrName>
                                        </p:attrNameLst>
                                      </p:cBhvr>
                                      <p:to>
                                        <p:strVal val="visible"/>
                                      </p:to>
                                    </p:set>
                                    <p:animEffect transition="in" filter="barn(inVertical)">
                                      <p:cBhvr>
                                        <p:cTn id="18" dur="500"/>
                                        <p:tgtEl>
                                          <p:spTgt spid="4"/>
                                        </p:tgtEl>
                                      </p:cBhvr>
                                    </p:animEffect>
                                  </p:childTnLst>
                                </p:cTn>
                              </p:par>
                            </p:childTnLst>
                          </p:cTn>
                        </p:par>
                      </p:childTnLst>
                    </p:cTn>
                  </p:par>
                  <p:par>
                    <p:cTn id="19" fill="hold">
                      <p:stCondLst>
                        <p:cond delay="indefinite"/>
                      </p:stCondLst>
                      <p:childTnLst>
                        <p:par>
                          <p:cTn id="20" fill="hold">
                            <p:stCondLst>
                              <p:cond delay="0"/>
                            </p:stCondLst>
                            <p:childTnLst>
                              <p:par>
                                <p:cTn id="21" presetID="16" presetClass="entr" presetSubtype="21" fill="hold" nodeType="clickEffect">
                                  <p:stCondLst>
                                    <p:cond delay="0"/>
                                  </p:stCondLst>
                                  <p:childTnLst>
                                    <p:set>
                                      <p:cBhvr>
                                        <p:cTn id="22" dur="1" fill="hold">
                                          <p:stCondLst>
                                            <p:cond delay="0"/>
                                          </p:stCondLst>
                                        </p:cTn>
                                        <p:tgtEl>
                                          <p:spTgt spid="6146"/>
                                        </p:tgtEl>
                                        <p:attrNameLst>
                                          <p:attrName>style.visibility</p:attrName>
                                        </p:attrNameLst>
                                      </p:cBhvr>
                                      <p:to>
                                        <p:strVal val="visible"/>
                                      </p:to>
                                    </p:set>
                                    <p:animEffect transition="in" filter="barn(inVertical)">
                                      <p:cBhvr>
                                        <p:cTn id="23" dur="500"/>
                                        <p:tgtEl>
                                          <p:spTgt spid="6146"/>
                                        </p:tgtEl>
                                      </p:cBhvr>
                                    </p:animEffect>
                                  </p:childTnLst>
                                </p:cTn>
                              </p:par>
                              <p:par>
                                <p:cTn id="24" presetID="16" presetClass="entr" presetSubtype="21" fill="hold" nodeType="withEffect">
                                  <p:stCondLst>
                                    <p:cond delay="0"/>
                                  </p:stCondLst>
                                  <p:childTnLst>
                                    <p:set>
                                      <p:cBhvr>
                                        <p:cTn id="25" dur="1" fill="hold">
                                          <p:stCondLst>
                                            <p:cond delay="0"/>
                                          </p:stCondLst>
                                        </p:cTn>
                                        <p:tgtEl>
                                          <p:spTgt spid="6147"/>
                                        </p:tgtEl>
                                        <p:attrNameLst>
                                          <p:attrName>style.visibility</p:attrName>
                                        </p:attrNameLst>
                                      </p:cBhvr>
                                      <p:to>
                                        <p:strVal val="visible"/>
                                      </p:to>
                                    </p:set>
                                    <p:animEffect transition="in" filter="barn(inVertical)">
                                      <p:cBhvr>
                                        <p:cTn id="26" dur="500"/>
                                        <p:tgtEl>
                                          <p:spTgt spid="6147"/>
                                        </p:tgtEl>
                                      </p:cBhvr>
                                    </p:animEffect>
                                  </p:childTnLst>
                                </p:cTn>
                              </p:par>
                              <p:par>
                                <p:cTn id="27" presetID="16" presetClass="entr" presetSubtype="21" fill="hold" nodeType="withEffect">
                                  <p:stCondLst>
                                    <p:cond delay="0"/>
                                  </p:stCondLst>
                                  <p:childTnLst>
                                    <p:set>
                                      <p:cBhvr>
                                        <p:cTn id="28" dur="1" fill="hold">
                                          <p:stCondLst>
                                            <p:cond delay="0"/>
                                          </p:stCondLst>
                                        </p:cTn>
                                        <p:tgtEl>
                                          <p:spTgt spid="7170"/>
                                        </p:tgtEl>
                                        <p:attrNameLst>
                                          <p:attrName>style.visibility</p:attrName>
                                        </p:attrNameLst>
                                      </p:cBhvr>
                                      <p:to>
                                        <p:strVal val="visible"/>
                                      </p:to>
                                    </p:set>
                                    <p:animEffect transition="in" filter="barn(inVertical)">
                                      <p:cBhvr>
                                        <p:cTn id="29" dur="500"/>
                                        <p:tgtEl>
                                          <p:spTgt spid="7170"/>
                                        </p:tgtEl>
                                      </p:cBhvr>
                                    </p:animEffect>
                                  </p:childTnLst>
                                </p:cTn>
                              </p:par>
                              <p:par>
                                <p:cTn id="30" presetID="16" presetClass="entr" presetSubtype="21" fill="hold" nodeType="withEffect">
                                  <p:stCondLst>
                                    <p:cond delay="0"/>
                                  </p:stCondLst>
                                  <p:childTnLst>
                                    <p:set>
                                      <p:cBhvr>
                                        <p:cTn id="31" dur="1" fill="hold">
                                          <p:stCondLst>
                                            <p:cond delay="0"/>
                                          </p:stCondLst>
                                        </p:cTn>
                                        <p:tgtEl>
                                          <p:spTgt spid="7171"/>
                                        </p:tgtEl>
                                        <p:attrNameLst>
                                          <p:attrName>style.visibility</p:attrName>
                                        </p:attrNameLst>
                                      </p:cBhvr>
                                      <p:to>
                                        <p:strVal val="visible"/>
                                      </p:to>
                                    </p:set>
                                    <p:animEffect transition="in" filter="barn(inVertical)">
                                      <p:cBhvr>
                                        <p:cTn id="32" dur="500"/>
                                        <p:tgtEl>
                                          <p:spTgt spid="7171"/>
                                        </p:tgtEl>
                                      </p:cBhvr>
                                    </p:animEffect>
                                  </p:childTnLst>
                                </p:cTn>
                              </p:par>
                            </p:childTnLst>
                          </p:cTn>
                        </p:par>
                      </p:childTnLst>
                    </p:cTn>
                  </p:par>
                  <p:par>
                    <p:cTn id="33" fill="hold">
                      <p:stCondLst>
                        <p:cond delay="indefinite"/>
                      </p:stCondLst>
                      <p:childTnLst>
                        <p:par>
                          <p:cTn id="34" fill="hold">
                            <p:stCondLst>
                              <p:cond delay="0"/>
                            </p:stCondLst>
                            <p:childTnLst>
                              <p:par>
                                <p:cTn id="35" presetID="16" presetClass="entr" presetSubtype="21" fill="hold" grpId="0" nodeType="clickEffect">
                                  <p:stCondLst>
                                    <p:cond delay="0"/>
                                  </p:stCondLst>
                                  <p:childTnLst>
                                    <p:set>
                                      <p:cBhvr>
                                        <p:cTn id="36" dur="1" fill="hold">
                                          <p:stCondLst>
                                            <p:cond delay="0"/>
                                          </p:stCondLst>
                                        </p:cTn>
                                        <p:tgtEl>
                                          <p:spTgt spid="10"/>
                                        </p:tgtEl>
                                        <p:attrNameLst>
                                          <p:attrName>style.visibility</p:attrName>
                                        </p:attrNameLst>
                                      </p:cBhvr>
                                      <p:to>
                                        <p:strVal val="visible"/>
                                      </p:to>
                                    </p:set>
                                    <p:animEffect transition="in" filter="barn(inVertical)">
                                      <p:cBhvr>
                                        <p:cTn id="37" dur="500"/>
                                        <p:tgtEl>
                                          <p:spTgt spid="10"/>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2" grpId="0"/>
      <p:bldP spid="4" grpId="0"/>
      <p:bldP spid="10" grpId="0"/>
    </p:bldLst>
  </p:timing>
</p:sld>
</file>

<file path=ppt/slides/slide2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5" name="图片 4"/>
          <p:cNvPicPr>
            <a:picLocks noChangeAspect="1"/>
          </p:cNvPicPr>
          <p:nvPr/>
        </p:nvPicPr>
        <p:blipFill rotWithShape="1">
          <a:blip r:embed="rId3" cstate="print">
            <a:extLst>
              <a:ext uri="{28A0092B-C50C-407E-A947-70E740481C1C}">
                <a14:useLocalDpi xmlns:a14="http://schemas.microsoft.com/office/drawing/2010/main" val="0"/>
              </a:ext>
            </a:extLst>
          </a:blip>
          <a:srcRect b="14402"/>
          <a:stretch>
            <a:fillRect/>
          </a:stretch>
        </p:blipFill>
        <p:spPr>
          <a:xfrm>
            <a:off x="0" y="3"/>
            <a:ext cx="12192000" cy="6858001"/>
          </a:xfrm>
          <a:prstGeom prst="rect">
            <a:avLst/>
          </a:prstGeom>
        </p:spPr>
      </p:pic>
      <p:pic>
        <p:nvPicPr>
          <p:cNvPr id="16" name="图片 15"/>
          <p:cNvPicPr>
            <a:picLocks noChangeAspect="1"/>
          </p:cNvPicPr>
          <p:nvPr/>
        </p:nvPicPr>
        <p:blipFill rotWithShape="1">
          <a:blip r:embed="rId4">
            <a:extLst>
              <a:ext uri="{28A0092B-C50C-407E-A947-70E740481C1C}">
                <a14:useLocalDpi xmlns:a14="http://schemas.microsoft.com/office/drawing/2010/main" val="0"/>
              </a:ext>
            </a:extLst>
          </a:blip>
          <a:srcRect l="70595" t="16030" r="11513" b="45820"/>
          <a:stretch>
            <a:fillRect/>
          </a:stretch>
        </p:blipFill>
        <p:spPr>
          <a:xfrm>
            <a:off x="8886405" y="21593"/>
            <a:ext cx="1645359" cy="1973452"/>
          </a:xfrm>
          <a:prstGeom prst="rect">
            <a:avLst/>
          </a:prstGeom>
        </p:spPr>
      </p:pic>
      <p:pic>
        <p:nvPicPr>
          <p:cNvPr id="17" name="图片 16"/>
          <p:cNvPicPr>
            <a:picLocks noChangeAspect="1"/>
          </p:cNvPicPr>
          <p:nvPr/>
        </p:nvPicPr>
        <p:blipFill rotWithShape="1">
          <a:blip r:embed="rId4">
            <a:extLst>
              <a:ext uri="{28A0092B-C50C-407E-A947-70E740481C1C}">
                <a14:useLocalDpi xmlns:a14="http://schemas.microsoft.com/office/drawing/2010/main" val="0"/>
              </a:ext>
            </a:extLst>
          </a:blip>
          <a:srcRect l="70595" t="60052" r="9485"/>
          <a:stretch>
            <a:fillRect/>
          </a:stretch>
        </p:blipFill>
        <p:spPr>
          <a:xfrm>
            <a:off x="1836772" y="3"/>
            <a:ext cx="1618032" cy="1165950"/>
          </a:xfrm>
          <a:prstGeom prst="rect">
            <a:avLst/>
          </a:prstGeom>
        </p:spPr>
      </p:pic>
      <p:sp>
        <p:nvSpPr>
          <p:cNvPr id="2" name="Rectangle 1"/>
          <p:cNvSpPr/>
          <p:nvPr/>
        </p:nvSpPr>
        <p:spPr>
          <a:xfrm>
            <a:off x="3586242" y="21593"/>
            <a:ext cx="5019516" cy="834524"/>
          </a:xfrm>
          <a:prstGeom prst="rect">
            <a:avLst/>
          </a:prstGeom>
        </p:spPr>
        <p:txBody>
          <a:bodyPr wrap="none">
            <a:spAutoFit/>
          </a:bodyPr>
          <a:lstStyle/>
          <a:p>
            <a:pPr algn="just">
              <a:lnSpc>
                <a:spcPct val="150000"/>
              </a:lnSpc>
              <a:spcAft>
                <a:spcPts val="800"/>
              </a:spcAft>
              <a:tabLst>
                <a:tab pos="90170" algn="l"/>
                <a:tab pos="180340" algn="l"/>
              </a:tabLst>
            </a:pPr>
            <a:r>
              <a:rPr lang="en-US" sz="3600" b="1" dirty="0" err="1">
                <a:solidFill>
                  <a:prstClr val="black"/>
                </a:solidFill>
                <a:latin typeface="Times New Roman"/>
                <a:ea typeface="Calibri"/>
                <a:cs typeface="Times New Roman"/>
              </a:rPr>
              <a:t>Bài</a:t>
            </a:r>
            <a:r>
              <a:rPr lang="en-US" sz="3600" b="1" dirty="0">
                <a:solidFill>
                  <a:prstClr val="black"/>
                </a:solidFill>
                <a:latin typeface="Times New Roman"/>
                <a:ea typeface="Calibri"/>
                <a:cs typeface="Times New Roman"/>
              </a:rPr>
              <a:t> </a:t>
            </a:r>
            <a:r>
              <a:rPr lang="en-US" sz="3600" b="1" dirty="0" err="1">
                <a:solidFill>
                  <a:prstClr val="black"/>
                </a:solidFill>
                <a:latin typeface="Times New Roman"/>
                <a:ea typeface="Calibri"/>
                <a:cs typeface="Times New Roman"/>
              </a:rPr>
              <a:t>tập</a:t>
            </a:r>
            <a:r>
              <a:rPr lang="en-US" sz="3600" b="1" dirty="0">
                <a:solidFill>
                  <a:prstClr val="black"/>
                </a:solidFill>
                <a:latin typeface="Times New Roman"/>
                <a:ea typeface="Calibri"/>
                <a:cs typeface="Times New Roman"/>
              </a:rPr>
              <a:t> 2 SGK </a:t>
            </a:r>
            <a:r>
              <a:rPr lang="en-US" sz="3600" b="1" dirty="0" err="1">
                <a:solidFill>
                  <a:prstClr val="black"/>
                </a:solidFill>
                <a:latin typeface="Times New Roman"/>
                <a:ea typeface="Calibri"/>
                <a:cs typeface="Times New Roman"/>
              </a:rPr>
              <a:t>trang</a:t>
            </a:r>
            <a:r>
              <a:rPr lang="en-US" sz="3600" b="1" dirty="0">
                <a:solidFill>
                  <a:prstClr val="black"/>
                </a:solidFill>
                <a:latin typeface="Times New Roman"/>
                <a:ea typeface="Calibri"/>
                <a:cs typeface="Times New Roman"/>
              </a:rPr>
              <a:t> 114</a:t>
            </a:r>
            <a:endParaRPr lang="en-US" sz="3600" dirty="0">
              <a:solidFill>
                <a:prstClr val="black"/>
              </a:solidFill>
              <a:ea typeface="Calibri"/>
              <a:cs typeface="Times New Roman"/>
            </a:endParaRPr>
          </a:p>
        </p:txBody>
      </p:sp>
      <p:sp>
        <p:nvSpPr>
          <p:cNvPr id="4" name="Rectangle 3"/>
          <p:cNvSpPr/>
          <p:nvPr/>
        </p:nvSpPr>
        <p:spPr>
          <a:xfrm>
            <a:off x="691415" y="1165953"/>
            <a:ext cx="8879376" cy="2410916"/>
          </a:xfrm>
          <a:prstGeom prst="rect">
            <a:avLst/>
          </a:prstGeom>
        </p:spPr>
        <p:txBody>
          <a:bodyPr wrap="square">
            <a:spAutoFit/>
          </a:bodyPr>
          <a:lstStyle/>
          <a:p>
            <a:pPr algn="just">
              <a:lnSpc>
                <a:spcPct val="150000"/>
              </a:lnSpc>
              <a:spcAft>
                <a:spcPts val="800"/>
              </a:spcAft>
              <a:tabLst>
                <a:tab pos="90170" algn="l"/>
                <a:tab pos="180340" algn="l"/>
              </a:tabLst>
            </a:pPr>
            <a:r>
              <a:rPr lang="en-US" sz="3200" dirty="0">
                <a:latin typeface="Times New Roman"/>
                <a:ea typeface="Calibri"/>
                <a:cs typeface="Times New Roman"/>
              </a:rPr>
              <a:t>a. </a:t>
            </a:r>
            <a:r>
              <a:rPr lang="en-US" sz="3200" i="1" dirty="0" err="1">
                <a:latin typeface="Times New Roman"/>
                <a:ea typeface="Calibri"/>
                <a:cs typeface="Times New Roman"/>
              </a:rPr>
              <a:t>Mỗi</a:t>
            </a:r>
            <a:r>
              <a:rPr lang="en-US" sz="3200" i="1" dirty="0">
                <a:latin typeface="Times New Roman"/>
                <a:ea typeface="Calibri"/>
                <a:cs typeface="Times New Roman"/>
              </a:rPr>
              <a:t> </a:t>
            </a:r>
            <a:r>
              <a:rPr lang="en-US" sz="3200" i="1" dirty="0" err="1">
                <a:latin typeface="Times New Roman"/>
                <a:ea typeface="Calibri"/>
                <a:cs typeface="Times New Roman"/>
              </a:rPr>
              <a:t>viên</a:t>
            </a:r>
            <a:r>
              <a:rPr lang="en-US" sz="3200" i="1" dirty="0">
                <a:latin typeface="Times New Roman"/>
                <a:ea typeface="Calibri"/>
                <a:cs typeface="Times New Roman"/>
              </a:rPr>
              <a:t> </a:t>
            </a:r>
            <a:r>
              <a:rPr lang="en-US" sz="3200" i="1" dirty="0" err="1">
                <a:latin typeface="Times New Roman"/>
                <a:ea typeface="Calibri"/>
                <a:cs typeface="Times New Roman"/>
              </a:rPr>
              <a:t>cát</a:t>
            </a:r>
            <a:r>
              <a:rPr lang="en-US" sz="3200" i="1" dirty="0">
                <a:latin typeface="Times New Roman"/>
                <a:ea typeface="Calibri"/>
                <a:cs typeface="Times New Roman"/>
              </a:rPr>
              <a:t> </a:t>
            </a:r>
            <a:r>
              <a:rPr lang="en-US" sz="3200" i="1" dirty="0" err="1">
                <a:latin typeface="Times New Roman"/>
                <a:ea typeface="Calibri"/>
                <a:cs typeface="Times New Roman"/>
              </a:rPr>
              <a:t>bắn</a:t>
            </a:r>
            <a:r>
              <a:rPr lang="en-US" sz="3200" i="1" dirty="0">
                <a:latin typeface="Times New Roman"/>
                <a:ea typeface="Calibri"/>
                <a:cs typeface="Times New Roman"/>
              </a:rPr>
              <a:t> </a:t>
            </a:r>
            <a:r>
              <a:rPr lang="en-US" sz="3200" i="1" dirty="0" err="1">
                <a:latin typeface="Times New Roman"/>
                <a:ea typeface="Calibri"/>
                <a:cs typeface="Times New Roman"/>
              </a:rPr>
              <a:t>vào</a:t>
            </a:r>
            <a:r>
              <a:rPr lang="en-US" sz="3200" i="1" dirty="0">
                <a:latin typeface="Times New Roman"/>
                <a:ea typeface="Calibri"/>
                <a:cs typeface="Times New Roman"/>
              </a:rPr>
              <a:t> </a:t>
            </a:r>
            <a:r>
              <a:rPr lang="en-US" sz="3200" i="1" dirty="0" err="1">
                <a:latin typeface="Times New Roman"/>
                <a:ea typeface="Calibri"/>
                <a:cs typeface="Times New Roman"/>
              </a:rPr>
              <a:t>má</a:t>
            </a:r>
            <a:r>
              <a:rPr lang="en-US" sz="3200" i="1" dirty="0">
                <a:latin typeface="Times New Roman"/>
                <a:ea typeface="Calibri"/>
                <a:cs typeface="Times New Roman"/>
              </a:rPr>
              <a:t> </a:t>
            </a:r>
            <a:r>
              <a:rPr lang="en-US" sz="3200" i="1" dirty="0" err="1">
                <a:latin typeface="Times New Roman"/>
                <a:ea typeface="Calibri"/>
                <a:cs typeface="Times New Roman"/>
              </a:rPr>
              <a:t>vào</a:t>
            </a:r>
            <a:r>
              <a:rPr lang="en-US" sz="3200" i="1" dirty="0">
                <a:latin typeface="Times New Roman"/>
                <a:ea typeface="Calibri"/>
                <a:cs typeface="Times New Roman"/>
              </a:rPr>
              <a:t> </a:t>
            </a:r>
            <a:r>
              <a:rPr lang="en-US" sz="3200" i="1" dirty="0" err="1">
                <a:latin typeface="Times New Roman"/>
                <a:ea typeface="Calibri"/>
                <a:cs typeface="Times New Roman"/>
              </a:rPr>
              <a:t>gáy</a:t>
            </a:r>
            <a:r>
              <a:rPr lang="en-US" sz="3200" i="1" dirty="0">
                <a:latin typeface="Times New Roman"/>
                <a:ea typeface="Calibri"/>
                <a:cs typeface="Times New Roman"/>
              </a:rPr>
              <a:t> </a:t>
            </a:r>
            <a:r>
              <a:rPr lang="en-US" sz="3200" i="1" dirty="0" err="1">
                <a:latin typeface="Times New Roman"/>
                <a:ea typeface="Calibri"/>
                <a:cs typeface="Times New Roman"/>
              </a:rPr>
              <a:t>lúc</a:t>
            </a:r>
            <a:r>
              <a:rPr lang="en-US" sz="3200" i="1" dirty="0">
                <a:latin typeface="Times New Roman"/>
                <a:ea typeface="Calibri"/>
                <a:cs typeface="Times New Roman"/>
              </a:rPr>
              <a:t> </a:t>
            </a:r>
            <a:r>
              <a:rPr lang="en-US" sz="3200" i="1" dirty="0" err="1">
                <a:latin typeface="Times New Roman"/>
                <a:ea typeface="Calibri"/>
                <a:cs typeface="Times New Roman"/>
              </a:rPr>
              <a:t>này</a:t>
            </a:r>
            <a:r>
              <a:rPr lang="en-US" sz="3200" i="1" dirty="0">
                <a:latin typeface="Times New Roman"/>
                <a:ea typeface="Calibri"/>
                <a:cs typeface="Times New Roman"/>
              </a:rPr>
              <a:t> </a:t>
            </a:r>
            <a:r>
              <a:rPr lang="en-US" sz="3200" i="1" dirty="0" err="1">
                <a:latin typeface="Times New Roman"/>
                <a:ea typeface="Calibri"/>
                <a:cs typeface="Times New Roman"/>
              </a:rPr>
              <a:t>buốt</a:t>
            </a:r>
            <a:r>
              <a:rPr lang="en-US" sz="3200" i="1" dirty="0">
                <a:latin typeface="Times New Roman"/>
                <a:ea typeface="Calibri"/>
                <a:cs typeface="Times New Roman"/>
              </a:rPr>
              <a:t> </a:t>
            </a:r>
            <a:r>
              <a:rPr lang="en-US" sz="3200" i="1" dirty="0" err="1">
                <a:latin typeface="Times New Roman"/>
                <a:ea typeface="Calibri"/>
                <a:cs typeface="Times New Roman"/>
              </a:rPr>
              <a:t>như</a:t>
            </a:r>
            <a:r>
              <a:rPr lang="en-US" sz="3200" i="1" dirty="0">
                <a:latin typeface="Times New Roman"/>
                <a:ea typeface="Calibri"/>
                <a:cs typeface="Times New Roman"/>
              </a:rPr>
              <a:t> </a:t>
            </a:r>
            <a:r>
              <a:rPr lang="en-US" sz="3200" i="1" dirty="0" err="1">
                <a:latin typeface="Times New Roman"/>
                <a:ea typeface="Calibri"/>
                <a:cs typeface="Times New Roman"/>
              </a:rPr>
              <a:t>một</a:t>
            </a:r>
            <a:r>
              <a:rPr lang="en-US" sz="3200" i="1" dirty="0">
                <a:latin typeface="Times New Roman"/>
                <a:ea typeface="Calibri"/>
                <a:cs typeface="Times New Roman"/>
              </a:rPr>
              <a:t> </a:t>
            </a:r>
            <a:r>
              <a:rPr lang="en-US" sz="3200" i="1" dirty="0" err="1">
                <a:latin typeface="Times New Roman"/>
                <a:ea typeface="Calibri"/>
                <a:cs typeface="Times New Roman"/>
              </a:rPr>
              <a:t>viên</a:t>
            </a:r>
            <a:r>
              <a:rPr lang="en-US" sz="3200" i="1" dirty="0">
                <a:latin typeface="Times New Roman"/>
                <a:ea typeface="Calibri"/>
                <a:cs typeface="Times New Roman"/>
              </a:rPr>
              <a:t> </a:t>
            </a:r>
            <a:r>
              <a:rPr lang="en-US" sz="3200" i="1" dirty="0" err="1">
                <a:latin typeface="Times New Roman"/>
                <a:ea typeface="Calibri"/>
                <a:cs typeface="Times New Roman"/>
              </a:rPr>
              <a:t>đạn</a:t>
            </a:r>
            <a:r>
              <a:rPr lang="en-US" sz="3200" i="1" dirty="0">
                <a:latin typeface="Times New Roman"/>
                <a:ea typeface="Calibri"/>
                <a:cs typeface="Times New Roman"/>
              </a:rPr>
              <a:t> </a:t>
            </a:r>
            <a:r>
              <a:rPr lang="en-US" sz="3200" i="1" dirty="0" err="1">
                <a:latin typeface="Times New Roman"/>
                <a:ea typeface="Calibri"/>
                <a:cs typeface="Times New Roman"/>
              </a:rPr>
              <a:t>mũi</a:t>
            </a:r>
            <a:r>
              <a:rPr lang="en-US" sz="3200" i="1" dirty="0">
                <a:latin typeface="Times New Roman"/>
                <a:ea typeface="Calibri"/>
                <a:cs typeface="Times New Roman"/>
              </a:rPr>
              <a:t> </a:t>
            </a:r>
            <a:r>
              <a:rPr lang="en-US" sz="3200" i="1" dirty="0" err="1">
                <a:latin typeface="Times New Roman"/>
                <a:ea typeface="Calibri"/>
                <a:cs typeface="Times New Roman"/>
              </a:rPr>
              <a:t>kim</a:t>
            </a:r>
            <a:r>
              <a:rPr lang="en-US" sz="3200" i="1" dirty="0">
                <a:latin typeface="Times New Roman"/>
                <a:ea typeface="Calibri"/>
                <a:cs typeface="Times New Roman"/>
              </a:rPr>
              <a:t>.</a:t>
            </a:r>
            <a:endParaRPr lang="en-US" sz="2400" dirty="0">
              <a:ea typeface="Calibri"/>
              <a:cs typeface="Times New Roman"/>
            </a:endParaRPr>
          </a:p>
          <a:p>
            <a:pPr algn="just">
              <a:lnSpc>
                <a:spcPct val="150000"/>
              </a:lnSpc>
              <a:spcAft>
                <a:spcPts val="800"/>
              </a:spcAft>
              <a:tabLst>
                <a:tab pos="90170" algn="l"/>
                <a:tab pos="180340" algn="l"/>
              </a:tabLst>
            </a:pPr>
            <a:r>
              <a:rPr lang="en-US" sz="3200" dirty="0">
                <a:solidFill>
                  <a:prstClr val="black"/>
                </a:solidFill>
                <a:latin typeface="Times New Roman"/>
                <a:ea typeface="Calibri"/>
                <a:cs typeface="Times New Roman"/>
              </a:rPr>
              <a:t> </a:t>
            </a:r>
            <a:endParaRPr lang="en-US" sz="3200" dirty="0">
              <a:solidFill>
                <a:prstClr val="black"/>
              </a:solidFill>
              <a:ea typeface="Calibri"/>
              <a:cs typeface="Times New Roman"/>
            </a:endParaRPr>
          </a:p>
        </p:txBody>
      </p:sp>
      <p:sp>
        <p:nvSpPr>
          <p:cNvPr id="10" name="Rectangle 9"/>
          <p:cNvSpPr/>
          <p:nvPr/>
        </p:nvSpPr>
        <p:spPr>
          <a:xfrm>
            <a:off x="691415" y="2907327"/>
            <a:ext cx="6096000" cy="669542"/>
          </a:xfrm>
          <a:prstGeom prst="rect">
            <a:avLst/>
          </a:prstGeom>
        </p:spPr>
        <p:txBody>
          <a:bodyPr>
            <a:spAutoFit/>
          </a:bodyPr>
          <a:lstStyle/>
          <a:p>
            <a:pPr algn="just">
              <a:lnSpc>
                <a:spcPct val="150000"/>
              </a:lnSpc>
              <a:spcAft>
                <a:spcPts val="800"/>
              </a:spcAft>
              <a:tabLst>
                <a:tab pos="90170" algn="l"/>
                <a:tab pos="180340" algn="l"/>
              </a:tabLst>
            </a:pPr>
            <a:r>
              <a:rPr lang="en-US" sz="2800" dirty="0">
                <a:latin typeface="Times New Roman"/>
                <a:ea typeface="Calibri"/>
              </a:rPr>
              <a:t>- </a:t>
            </a:r>
            <a:r>
              <a:rPr lang="en-US" sz="2800" dirty="0" err="1">
                <a:latin typeface="Times New Roman"/>
                <a:ea typeface="Calibri"/>
              </a:rPr>
              <a:t>Biện</a:t>
            </a:r>
            <a:r>
              <a:rPr lang="en-US" sz="2800" dirty="0">
                <a:latin typeface="Times New Roman"/>
                <a:ea typeface="Calibri"/>
              </a:rPr>
              <a:t> </a:t>
            </a:r>
            <a:r>
              <a:rPr lang="en-US" sz="2800" dirty="0" err="1">
                <a:latin typeface="Times New Roman"/>
                <a:ea typeface="Calibri"/>
              </a:rPr>
              <a:t>pháp</a:t>
            </a:r>
            <a:r>
              <a:rPr lang="en-US" sz="2800" dirty="0">
                <a:latin typeface="Times New Roman"/>
                <a:ea typeface="Calibri"/>
              </a:rPr>
              <a:t> </a:t>
            </a:r>
            <a:r>
              <a:rPr lang="en-US" sz="2800" dirty="0" err="1">
                <a:latin typeface="Times New Roman"/>
                <a:ea typeface="Calibri"/>
              </a:rPr>
              <a:t>tu</a:t>
            </a:r>
            <a:r>
              <a:rPr lang="en-US" sz="2800" dirty="0">
                <a:latin typeface="Times New Roman"/>
                <a:ea typeface="Calibri"/>
              </a:rPr>
              <a:t> </a:t>
            </a:r>
            <a:r>
              <a:rPr lang="en-US" sz="2800" dirty="0" err="1">
                <a:latin typeface="Times New Roman"/>
                <a:ea typeface="Calibri"/>
              </a:rPr>
              <a:t>từ</a:t>
            </a:r>
            <a:r>
              <a:rPr lang="en-US" sz="2800" dirty="0">
                <a:latin typeface="Times New Roman"/>
                <a:ea typeface="Calibri"/>
              </a:rPr>
              <a:t>: so </a:t>
            </a:r>
            <a:r>
              <a:rPr lang="en-US" sz="2800" dirty="0" err="1">
                <a:latin typeface="Times New Roman"/>
                <a:ea typeface="Calibri"/>
              </a:rPr>
              <a:t>sánh</a:t>
            </a:r>
            <a:r>
              <a:rPr lang="en-US" sz="2800" dirty="0">
                <a:latin typeface="Times New Roman"/>
                <a:ea typeface="Calibri"/>
              </a:rPr>
              <a:t>. </a:t>
            </a:r>
            <a:endParaRPr lang="en-US" sz="2800" dirty="0">
              <a:solidFill>
                <a:prstClr val="black"/>
              </a:solidFill>
              <a:ea typeface="Calibri"/>
              <a:cs typeface="Times New Roman"/>
            </a:endParaRPr>
          </a:p>
        </p:txBody>
      </p:sp>
      <p:pic>
        <p:nvPicPr>
          <p:cNvPr id="8195" name="Picture 3"/>
          <p:cNvPicPr>
            <a:picLocks noChangeAspect="1" noChangeArrowheads="1"/>
          </p:cNvPicPr>
          <p:nvPr/>
        </p:nvPicPr>
        <p:blipFill>
          <a:blip r:embed="rId5">
            <a:extLst>
              <a:ext uri="{BEBA8EAE-BF5A-486C-A8C5-ECC9F3942E4B}">
                <a14:imgProps xmlns:a14="http://schemas.microsoft.com/office/drawing/2010/main">
                  <a14:imgLayer r:embed="rId6">
                    <a14:imgEffect>
                      <a14:backgroundRemoval t="10000" b="90000" l="10000" r="90000"/>
                    </a14:imgEffect>
                  </a14:imgLayer>
                </a14:imgProps>
              </a:ext>
              <a:ext uri="{28A0092B-C50C-407E-A947-70E740481C1C}">
                <a14:useLocalDpi xmlns:a14="http://schemas.microsoft.com/office/drawing/2010/main" val="0"/>
              </a:ext>
            </a:extLst>
          </a:blip>
          <a:srcRect/>
          <a:stretch>
            <a:fillRect/>
          </a:stretch>
        </p:blipFill>
        <p:spPr bwMode="auto">
          <a:xfrm rot="17831978">
            <a:off x="8124789" y="1795332"/>
            <a:ext cx="4152980" cy="30511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14" name="Picture 3"/>
          <p:cNvPicPr>
            <a:picLocks noChangeAspect="1" noChangeArrowheads="1"/>
          </p:cNvPicPr>
          <p:nvPr/>
        </p:nvPicPr>
        <p:blipFill>
          <a:blip r:embed="rId5">
            <a:extLst>
              <a:ext uri="{BEBA8EAE-BF5A-486C-A8C5-ECC9F3942E4B}">
                <a14:imgProps xmlns:a14="http://schemas.microsoft.com/office/drawing/2010/main">
                  <a14:imgLayer r:embed="rId6">
                    <a14:imgEffect>
                      <a14:backgroundRemoval t="10000" b="90000" l="10000" r="90000"/>
                    </a14:imgEffect>
                  </a14:imgLayer>
                </a14:imgProps>
              </a:ext>
              <a:ext uri="{28A0092B-C50C-407E-A947-70E740481C1C}">
                <a14:useLocalDpi xmlns:a14="http://schemas.microsoft.com/office/drawing/2010/main" val="0"/>
              </a:ext>
            </a:extLst>
          </a:blip>
          <a:srcRect/>
          <a:stretch>
            <a:fillRect/>
          </a:stretch>
        </p:blipFill>
        <p:spPr bwMode="auto">
          <a:xfrm rot="17831978">
            <a:off x="6809914" y="2453700"/>
            <a:ext cx="4152980" cy="30511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
        <p:nvSpPr>
          <p:cNvPr id="3" name="Rectangle 2"/>
          <p:cNvSpPr/>
          <p:nvPr/>
        </p:nvSpPr>
        <p:spPr>
          <a:xfrm>
            <a:off x="691414" y="3979287"/>
            <a:ext cx="6623785" cy="1384995"/>
          </a:xfrm>
          <a:prstGeom prst="rect">
            <a:avLst/>
          </a:prstGeom>
        </p:spPr>
        <p:txBody>
          <a:bodyPr wrap="square">
            <a:spAutoFit/>
          </a:bodyPr>
          <a:lstStyle/>
          <a:p>
            <a:pPr algn="just"/>
            <a:r>
              <a:rPr lang="en-US" sz="2800" dirty="0">
                <a:latin typeface="+mj-lt"/>
              </a:rPr>
              <a:t>-&gt; </a:t>
            </a:r>
            <a:r>
              <a:rPr lang="vi-VN" sz="2800" dirty="0">
                <a:latin typeface="+mj-lt"/>
              </a:rPr>
              <a:t>So sánh hợp lý vì hạt cát nhỏ, viên đạn mũi kim cũng nhỏ, khi bắn chỉ tập trung làm đau buốt một điểm..</a:t>
            </a:r>
          </a:p>
        </p:txBody>
      </p:sp>
      <p:sp>
        <p:nvSpPr>
          <p:cNvPr id="6" name="Rounded Rectangular Callout 5"/>
          <p:cNvSpPr/>
          <p:nvPr/>
        </p:nvSpPr>
        <p:spPr>
          <a:xfrm>
            <a:off x="6787415" y="2551397"/>
            <a:ext cx="4848991" cy="2154966"/>
          </a:xfrm>
          <a:prstGeom prst="wedgeRoundRectCallout">
            <a:avLst>
              <a:gd name="adj1" fmla="val -118892"/>
              <a:gd name="adj2" fmla="val -15576"/>
              <a:gd name="adj3" fmla="val 16667"/>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vi-VN" sz="2800" dirty="0">
                <a:latin typeface="Times New Roman" pitchFamily="18" charset="0"/>
                <a:cs typeface="Times New Roman" pitchFamily="18" charset="0"/>
              </a:rPr>
              <a:t>so sánh việc cát bắn vào má (do gió bão) mạnh và đau buốt như bị viên đạn mũi kim bắn vào</a:t>
            </a:r>
          </a:p>
        </p:txBody>
      </p:sp>
      <p:sp>
        <p:nvSpPr>
          <p:cNvPr id="18" name="Rounded Rectangular Callout 17"/>
          <p:cNvSpPr/>
          <p:nvPr/>
        </p:nvSpPr>
        <p:spPr>
          <a:xfrm>
            <a:off x="2952027" y="225064"/>
            <a:ext cx="4143716" cy="2154966"/>
          </a:xfrm>
          <a:prstGeom prst="wedgeRoundRectCallout">
            <a:avLst>
              <a:gd name="adj1" fmla="val -35416"/>
              <a:gd name="adj2" fmla="val 87960"/>
              <a:gd name="adj3" fmla="val 16667"/>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vi-VN" sz="2800" dirty="0">
                <a:latin typeface="+mj-lt"/>
              </a:rPr>
              <a:t>So sánh mỗi một hạt cát như một viên đạn mũi kim</a:t>
            </a:r>
          </a:p>
        </p:txBody>
      </p:sp>
      <p:pic>
        <p:nvPicPr>
          <p:cNvPr id="8196" name="Picture 4"/>
          <p:cNvPicPr>
            <a:picLocks noChangeAspect="1" noChangeArrowheads="1"/>
          </p:cNvPicPr>
          <p:nvPr/>
        </p:nvPicPr>
        <p:blipFill>
          <a:blip r:embed="rId7">
            <a:extLst>
              <a:ext uri="{28A0092B-C50C-407E-A947-70E740481C1C}">
                <a14:useLocalDpi xmlns:a14="http://schemas.microsoft.com/office/drawing/2010/main" val="0"/>
              </a:ext>
            </a:extLst>
          </a:blip>
          <a:srcRect/>
          <a:stretch>
            <a:fillRect/>
          </a:stretch>
        </p:blipFill>
        <p:spPr bwMode="auto">
          <a:xfrm>
            <a:off x="8762994" y="4807952"/>
            <a:ext cx="3429006" cy="180022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
        <p:nvSpPr>
          <p:cNvPr id="7" name="Rectangle 6"/>
          <p:cNvSpPr/>
          <p:nvPr/>
        </p:nvSpPr>
        <p:spPr>
          <a:xfrm>
            <a:off x="691415" y="3635028"/>
            <a:ext cx="6096000" cy="2246769"/>
          </a:xfrm>
          <a:prstGeom prst="rect">
            <a:avLst/>
          </a:prstGeom>
        </p:spPr>
        <p:txBody>
          <a:bodyPr>
            <a:spAutoFit/>
          </a:bodyPr>
          <a:lstStyle/>
          <a:p>
            <a:pPr algn="just"/>
            <a:r>
              <a:rPr lang="vi-VN" sz="2800" dirty="0">
                <a:latin typeface="+mj-lt"/>
              </a:rPr>
              <a:t>- Tác dụng: Làm tăng sức gợi hình gợi cảm cho sự diễn đạt. Cụ thể là làm rõ và cụ thể hóa cảm giác bị cát bắn vào mặt. Từ đó cho thấy sự dữ dội của cơn bão ở Cô Tô.</a:t>
            </a:r>
            <a:endParaRPr lang="en-US" sz="2800" dirty="0">
              <a:latin typeface="+mj-lt"/>
            </a:endParaRPr>
          </a:p>
        </p:txBody>
      </p:sp>
    </p:spTree>
    <p:extLst>
      <p:ext uri="{BB962C8B-B14F-4D97-AF65-F5344CB8AC3E}">
        <p14:creationId xmlns:p14="http://schemas.microsoft.com/office/powerpoint/2010/main" val="2184241823"/>
      </p:ext>
    </p:extLst>
  </p:cSld>
  <p:clrMapOvr>
    <a:masterClrMapping/>
  </p:clrMapOvr>
  <mc:AlternateContent xmlns:mc="http://schemas.openxmlformats.org/markup-compatibility/2006" xmlns:p14="http://schemas.microsoft.com/office/powerpoint/2010/main">
    <mc:Choice Requires="p14">
      <p:transition spd="slow" p14:dur="1500">
        <p:split orient="vert"/>
      </p:transition>
    </mc:Choice>
    <mc:Fallback xmlns="">
      <p:transition spd="slow">
        <p:split orient="vert"/>
      </p:transition>
    </mc:Fallback>
  </mc:AlternateContent>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16" presetClass="entr" presetSubtype="21" fill="hold" nodeType="withEffect">
                                  <p:stCondLst>
                                    <p:cond delay="0"/>
                                  </p:stCondLst>
                                  <p:childTnLst>
                                    <p:set>
                                      <p:cBhvr>
                                        <p:cTn id="6" dur="1" fill="hold">
                                          <p:stCondLst>
                                            <p:cond delay="0"/>
                                          </p:stCondLst>
                                        </p:cTn>
                                        <p:tgtEl>
                                          <p:spTgt spid="17"/>
                                        </p:tgtEl>
                                        <p:attrNameLst>
                                          <p:attrName>style.visibility</p:attrName>
                                        </p:attrNameLst>
                                      </p:cBhvr>
                                      <p:to>
                                        <p:strVal val="visible"/>
                                      </p:to>
                                    </p:set>
                                    <p:animEffect transition="in" filter="barn(inVertical)">
                                      <p:cBhvr>
                                        <p:cTn id="7" dur="500"/>
                                        <p:tgtEl>
                                          <p:spTgt spid="17"/>
                                        </p:tgtEl>
                                      </p:cBhvr>
                                    </p:animEffect>
                                  </p:childTnLst>
                                </p:cTn>
                              </p:par>
                              <p:par>
                                <p:cTn id="8" presetID="16" presetClass="entr" presetSubtype="21" fill="hold" grpId="0" nodeType="withEffect">
                                  <p:stCondLst>
                                    <p:cond delay="0"/>
                                  </p:stCondLst>
                                  <p:childTnLst>
                                    <p:set>
                                      <p:cBhvr>
                                        <p:cTn id="9" dur="1" fill="hold">
                                          <p:stCondLst>
                                            <p:cond delay="0"/>
                                          </p:stCondLst>
                                        </p:cTn>
                                        <p:tgtEl>
                                          <p:spTgt spid="2"/>
                                        </p:tgtEl>
                                        <p:attrNameLst>
                                          <p:attrName>style.visibility</p:attrName>
                                        </p:attrNameLst>
                                      </p:cBhvr>
                                      <p:to>
                                        <p:strVal val="visible"/>
                                      </p:to>
                                    </p:set>
                                    <p:animEffect transition="in" filter="barn(inVertical)">
                                      <p:cBhvr>
                                        <p:cTn id="10" dur="500"/>
                                        <p:tgtEl>
                                          <p:spTgt spid="2"/>
                                        </p:tgtEl>
                                      </p:cBhvr>
                                    </p:animEffect>
                                  </p:childTnLst>
                                </p:cTn>
                              </p:par>
                              <p:par>
                                <p:cTn id="11" presetID="16" presetClass="entr" presetSubtype="21" fill="hold" nodeType="withEffect">
                                  <p:stCondLst>
                                    <p:cond delay="0"/>
                                  </p:stCondLst>
                                  <p:childTnLst>
                                    <p:set>
                                      <p:cBhvr>
                                        <p:cTn id="12" dur="1" fill="hold">
                                          <p:stCondLst>
                                            <p:cond delay="0"/>
                                          </p:stCondLst>
                                        </p:cTn>
                                        <p:tgtEl>
                                          <p:spTgt spid="16"/>
                                        </p:tgtEl>
                                        <p:attrNameLst>
                                          <p:attrName>style.visibility</p:attrName>
                                        </p:attrNameLst>
                                      </p:cBhvr>
                                      <p:to>
                                        <p:strVal val="visible"/>
                                      </p:to>
                                    </p:set>
                                    <p:animEffect transition="in" filter="barn(inVertical)">
                                      <p:cBhvr>
                                        <p:cTn id="13" dur="500"/>
                                        <p:tgtEl>
                                          <p:spTgt spid="16"/>
                                        </p:tgtEl>
                                      </p:cBhvr>
                                    </p:animEffect>
                                  </p:childTnLst>
                                </p:cTn>
                              </p:par>
                            </p:childTnLst>
                          </p:cTn>
                        </p:par>
                      </p:childTnLst>
                    </p:cTn>
                  </p:par>
                  <p:par>
                    <p:cTn id="14" fill="hold">
                      <p:stCondLst>
                        <p:cond delay="indefinite"/>
                      </p:stCondLst>
                      <p:childTnLst>
                        <p:par>
                          <p:cTn id="15" fill="hold">
                            <p:stCondLst>
                              <p:cond delay="0"/>
                            </p:stCondLst>
                            <p:childTnLst>
                              <p:par>
                                <p:cTn id="16" presetID="16" presetClass="entr" presetSubtype="21" fill="hold" grpId="0" nodeType="clickEffect">
                                  <p:stCondLst>
                                    <p:cond delay="0"/>
                                  </p:stCondLst>
                                  <p:childTnLst>
                                    <p:set>
                                      <p:cBhvr>
                                        <p:cTn id="17" dur="1" fill="hold">
                                          <p:stCondLst>
                                            <p:cond delay="0"/>
                                          </p:stCondLst>
                                        </p:cTn>
                                        <p:tgtEl>
                                          <p:spTgt spid="4"/>
                                        </p:tgtEl>
                                        <p:attrNameLst>
                                          <p:attrName>style.visibility</p:attrName>
                                        </p:attrNameLst>
                                      </p:cBhvr>
                                      <p:to>
                                        <p:strVal val="visible"/>
                                      </p:to>
                                    </p:set>
                                    <p:animEffect transition="in" filter="barn(inVertical)">
                                      <p:cBhvr>
                                        <p:cTn id="18" dur="500"/>
                                        <p:tgtEl>
                                          <p:spTgt spid="4"/>
                                        </p:tgtEl>
                                      </p:cBhvr>
                                    </p:animEffect>
                                  </p:childTnLst>
                                </p:cTn>
                              </p:par>
                            </p:childTnLst>
                          </p:cTn>
                        </p:par>
                      </p:childTnLst>
                    </p:cTn>
                  </p:par>
                  <p:par>
                    <p:cTn id="19" fill="hold">
                      <p:stCondLst>
                        <p:cond delay="indefinite"/>
                      </p:stCondLst>
                      <p:childTnLst>
                        <p:par>
                          <p:cTn id="20" fill="hold">
                            <p:stCondLst>
                              <p:cond delay="0"/>
                            </p:stCondLst>
                            <p:childTnLst>
                              <p:par>
                                <p:cTn id="21" presetID="16" presetClass="entr" presetSubtype="21" fill="hold" grpId="0" nodeType="clickEffect">
                                  <p:stCondLst>
                                    <p:cond delay="0"/>
                                  </p:stCondLst>
                                  <p:childTnLst>
                                    <p:set>
                                      <p:cBhvr>
                                        <p:cTn id="22" dur="1" fill="hold">
                                          <p:stCondLst>
                                            <p:cond delay="0"/>
                                          </p:stCondLst>
                                        </p:cTn>
                                        <p:tgtEl>
                                          <p:spTgt spid="10"/>
                                        </p:tgtEl>
                                        <p:attrNameLst>
                                          <p:attrName>style.visibility</p:attrName>
                                        </p:attrNameLst>
                                      </p:cBhvr>
                                      <p:to>
                                        <p:strVal val="visible"/>
                                      </p:to>
                                    </p:set>
                                    <p:animEffect transition="in" filter="barn(inVertical)">
                                      <p:cBhvr>
                                        <p:cTn id="23" dur="500"/>
                                        <p:tgtEl>
                                          <p:spTgt spid="10"/>
                                        </p:tgtEl>
                                      </p:cBhvr>
                                    </p:animEffect>
                                  </p:childTnLst>
                                </p:cTn>
                              </p:par>
                            </p:childTnLst>
                          </p:cTn>
                        </p:par>
                      </p:childTnLst>
                    </p:cTn>
                  </p:par>
                  <p:par>
                    <p:cTn id="24" fill="hold">
                      <p:stCondLst>
                        <p:cond delay="indefinite"/>
                      </p:stCondLst>
                      <p:childTnLst>
                        <p:par>
                          <p:cTn id="25" fill="hold">
                            <p:stCondLst>
                              <p:cond delay="0"/>
                            </p:stCondLst>
                            <p:childTnLst>
                              <p:par>
                                <p:cTn id="26" presetID="16" presetClass="entr" presetSubtype="21" fill="hold" grpId="0" nodeType="clickEffect">
                                  <p:stCondLst>
                                    <p:cond delay="0"/>
                                  </p:stCondLst>
                                  <p:childTnLst>
                                    <p:set>
                                      <p:cBhvr>
                                        <p:cTn id="27" dur="1" fill="hold">
                                          <p:stCondLst>
                                            <p:cond delay="0"/>
                                          </p:stCondLst>
                                        </p:cTn>
                                        <p:tgtEl>
                                          <p:spTgt spid="18"/>
                                        </p:tgtEl>
                                        <p:attrNameLst>
                                          <p:attrName>style.visibility</p:attrName>
                                        </p:attrNameLst>
                                      </p:cBhvr>
                                      <p:to>
                                        <p:strVal val="visible"/>
                                      </p:to>
                                    </p:set>
                                    <p:animEffect transition="in" filter="barn(inVertical)">
                                      <p:cBhvr>
                                        <p:cTn id="28" dur="500"/>
                                        <p:tgtEl>
                                          <p:spTgt spid="18"/>
                                        </p:tgtEl>
                                      </p:cBhvr>
                                    </p:animEffect>
                                  </p:childTnLst>
                                </p:cTn>
                              </p:par>
                            </p:childTnLst>
                          </p:cTn>
                        </p:par>
                      </p:childTnLst>
                    </p:cTn>
                  </p:par>
                  <p:par>
                    <p:cTn id="29" fill="hold">
                      <p:stCondLst>
                        <p:cond delay="indefinite"/>
                      </p:stCondLst>
                      <p:childTnLst>
                        <p:par>
                          <p:cTn id="30" fill="hold">
                            <p:stCondLst>
                              <p:cond delay="0"/>
                            </p:stCondLst>
                            <p:childTnLst>
                              <p:par>
                                <p:cTn id="31" presetID="16" presetClass="entr" presetSubtype="21" fill="hold" grpId="0" nodeType="clickEffect">
                                  <p:stCondLst>
                                    <p:cond delay="0"/>
                                  </p:stCondLst>
                                  <p:childTnLst>
                                    <p:set>
                                      <p:cBhvr>
                                        <p:cTn id="32" dur="1" fill="hold">
                                          <p:stCondLst>
                                            <p:cond delay="0"/>
                                          </p:stCondLst>
                                        </p:cTn>
                                        <p:tgtEl>
                                          <p:spTgt spid="6"/>
                                        </p:tgtEl>
                                        <p:attrNameLst>
                                          <p:attrName>style.visibility</p:attrName>
                                        </p:attrNameLst>
                                      </p:cBhvr>
                                      <p:to>
                                        <p:strVal val="visible"/>
                                      </p:to>
                                    </p:set>
                                    <p:animEffect transition="in" filter="barn(inVertical)">
                                      <p:cBhvr>
                                        <p:cTn id="33" dur="500"/>
                                        <p:tgtEl>
                                          <p:spTgt spid="6"/>
                                        </p:tgtEl>
                                      </p:cBhvr>
                                    </p:animEffect>
                                  </p:childTnLst>
                                </p:cTn>
                              </p:par>
                            </p:childTnLst>
                          </p:cTn>
                        </p:par>
                      </p:childTnLst>
                    </p:cTn>
                  </p:par>
                  <p:par>
                    <p:cTn id="34" fill="hold">
                      <p:stCondLst>
                        <p:cond delay="indefinite"/>
                      </p:stCondLst>
                      <p:childTnLst>
                        <p:par>
                          <p:cTn id="35" fill="hold">
                            <p:stCondLst>
                              <p:cond delay="0"/>
                            </p:stCondLst>
                            <p:childTnLst>
                              <p:par>
                                <p:cTn id="36" presetID="16" presetClass="entr" presetSubtype="21" fill="hold" nodeType="clickEffect">
                                  <p:stCondLst>
                                    <p:cond delay="0"/>
                                  </p:stCondLst>
                                  <p:childTnLst>
                                    <p:set>
                                      <p:cBhvr>
                                        <p:cTn id="37" dur="1" fill="hold">
                                          <p:stCondLst>
                                            <p:cond delay="0"/>
                                          </p:stCondLst>
                                        </p:cTn>
                                        <p:tgtEl>
                                          <p:spTgt spid="5"/>
                                        </p:tgtEl>
                                        <p:attrNameLst>
                                          <p:attrName>style.visibility</p:attrName>
                                        </p:attrNameLst>
                                      </p:cBhvr>
                                      <p:to>
                                        <p:strVal val="visible"/>
                                      </p:to>
                                    </p:set>
                                    <p:animEffect transition="in" filter="barn(inVertical)">
                                      <p:cBhvr>
                                        <p:cTn id="38" dur="500"/>
                                        <p:tgtEl>
                                          <p:spTgt spid="5"/>
                                        </p:tgtEl>
                                      </p:cBhvr>
                                    </p:animEffect>
                                  </p:childTnLst>
                                </p:cTn>
                              </p:par>
                              <p:par>
                                <p:cTn id="39" presetID="16" presetClass="entr" presetSubtype="21" fill="hold" nodeType="withEffect">
                                  <p:stCondLst>
                                    <p:cond delay="0"/>
                                  </p:stCondLst>
                                  <p:childTnLst>
                                    <p:set>
                                      <p:cBhvr>
                                        <p:cTn id="40" dur="1" fill="hold">
                                          <p:stCondLst>
                                            <p:cond delay="0"/>
                                          </p:stCondLst>
                                        </p:cTn>
                                        <p:tgtEl>
                                          <p:spTgt spid="14"/>
                                        </p:tgtEl>
                                        <p:attrNameLst>
                                          <p:attrName>style.visibility</p:attrName>
                                        </p:attrNameLst>
                                      </p:cBhvr>
                                      <p:to>
                                        <p:strVal val="visible"/>
                                      </p:to>
                                    </p:set>
                                    <p:animEffect transition="in" filter="barn(inVertical)">
                                      <p:cBhvr>
                                        <p:cTn id="41" dur="500"/>
                                        <p:tgtEl>
                                          <p:spTgt spid="14"/>
                                        </p:tgtEl>
                                      </p:cBhvr>
                                    </p:animEffect>
                                  </p:childTnLst>
                                </p:cTn>
                              </p:par>
                              <p:par>
                                <p:cTn id="42" presetID="16" presetClass="entr" presetSubtype="21" fill="hold" nodeType="withEffect">
                                  <p:stCondLst>
                                    <p:cond delay="0"/>
                                  </p:stCondLst>
                                  <p:childTnLst>
                                    <p:set>
                                      <p:cBhvr>
                                        <p:cTn id="43" dur="1" fill="hold">
                                          <p:stCondLst>
                                            <p:cond delay="0"/>
                                          </p:stCondLst>
                                        </p:cTn>
                                        <p:tgtEl>
                                          <p:spTgt spid="8195"/>
                                        </p:tgtEl>
                                        <p:attrNameLst>
                                          <p:attrName>style.visibility</p:attrName>
                                        </p:attrNameLst>
                                      </p:cBhvr>
                                      <p:to>
                                        <p:strVal val="visible"/>
                                      </p:to>
                                    </p:set>
                                    <p:animEffect transition="in" filter="barn(inVertical)">
                                      <p:cBhvr>
                                        <p:cTn id="44" dur="500"/>
                                        <p:tgtEl>
                                          <p:spTgt spid="8195"/>
                                        </p:tgtEl>
                                      </p:cBhvr>
                                    </p:animEffect>
                                  </p:childTnLst>
                                </p:cTn>
                              </p:par>
                              <p:par>
                                <p:cTn id="45" presetID="16" presetClass="entr" presetSubtype="21" fill="hold" nodeType="withEffect">
                                  <p:stCondLst>
                                    <p:cond delay="0"/>
                                  </p:stCondLst>
                                  <p:childTnLst>
                                    <p:set>
                                      <p:cBhvr>
                                        <p:cTn id="46" dur="1" fill="hold">
                                          <p:stCondLst>
                                            <p:cond delay="0"/>
                                          </p:stCondLst>
                                        </p:cTn>
                                        <p:tgtEl>
                                          <p:spTgt spid="8196"/>
                                        </p:tgtEl>
                                        <p:attrNameLst>
                                          <p:attrName>style.visibility</p:attrName>
                                        </p:attrNameLst>
                                      </p:cBhvr>
                                      <p:to>
                                        <p:strVal val="visible"/>
                                      </p:to>
                                    </p:set>
                                    <p:animEffect transition="in" filter="barn(inVertical)">
                                      <p:cBhvr>
                                        <p:cTn id="47" dur="500"/>
                                        <p:tgtEl>
                                          <p:spTgt spid="8196"/>
                                        </p:tgtEl>
                                      </p:cBhvr>
                                    </p:animEffect>
                                  </p:childTnLst>
                                </p:cTn>
                              </p:par>
                            </p:childTnLst>
                          </p:cTn>
                        </p:par>
                      </p:childTnLst>
                    </p:cTn>
                  </p:par>
                  <p:par>
                    <p:cTn id="48" fill="hold">
                      <p:stCondLst>
                        <p:cond delay="indefinite"/>
                      </p:stCondLst>
                      <p:childTnLst>
                        <p:par>
                          <p:cTn id="49" fill="hold">
                            <p:stCondLst>
                              <p:cond delay="0"/>
                            </p:stCondLst>
                            <p:childTnLst>
                              <p:par>
                                <p:cTn id="50" presetID="10" presetClass="exit" presetSubtype="0" fill="hold" grpId="1" nodeType="clickEffect">
                                  <p:stCondLst>
                                    <p:cond delay="0"/>
                                  </p:stCondLst>
                                  <p:childTnLst>
                                    <p:animEffect transition="out" filter="fade">
                                      <p:cBhvr>
                                        <p:cTn id="51" dur="500"/>
                                        <p:tgtEl>
                                          <p:spTgt spid="18"/>
                                        </p:tgtEl>
                                      </p:cBhvr>
                                    </p:animEffect>
                                    <p:set>
                                      <p:cBhvr>
                                        <p:cTn id="52" dur="1" fill="hold">
                                          <p:stCondLst>
                                            <p:cond delay="499"/>
                                          </p:stCondLst>
                                        </p:cTn>
                                        <p:tgtEl>
                                          <p:spTgt spid="18"/>
                                        </p:tgtEl>
                                        <p:attrNameLst>
                                          <p:attrName>style.visibility</p:attrName>
                                        </p:attrNameLst>
                                      </p:cBhvr>
                                      <p:to>
                                        <p:strVal val="hidden"/>
                                      </p:to>
                                    </p:set>
                                  </p:childTnLst>
                                </p:cTn>
                              </p:par>
                            </p:childTnLst>
                          </p:cTn>
                        </p:par>
                      </p:childTnLst>
                    </p:cTn>
                  </p:par>
                  <p:par>
                    <p:cTn id="53" fill="hold">
                      <p:stCondLst>
                        <p:cond delay="indefinite"/>
                      </p:stCondLst>
                      <p:childTnLst>
                        <p:par>
                          <p:cTn id="54" fill="hold">
                            <p:stCondLst>
                              <p:cond delay="0"/>
                            </p:stCondLst>
                            <p:childTnLst>
                              <p:par>
                                <p:cTn id="55" presetID="10" presetClass="exit" presetSubtype="0" fill="hold" grpId="1" nodeType="clickEffect">
                                  <p:stCondLst>
                                    <p:cond delay="0"/>
                                  </p:stCondLst>
                                  <p:childTnLst>
                                    <p:animEffect transition="out" filter="fade">
                                      <p:cBhvr>
                                        <p:cTn id="56" dur="500"/>
                                        <p:tgtEl>
                                          <p:spTgt spid="6"/>
                                        </p:tgtEl>
                                      </p:cBhvr>
                                    </p:animEffect>
                                    <p:set>
                                      <p:cBhvr>
                                        <p:cTn id="57" dur="1" fill="hold">
                                          <p:stCondLst>
                                            <p:cond delay="499"/>
                                          </p:stCondLst>
                                        </p:cTn>
                                        <p:tgtEl>
                                          <p:spTgt spid="6"/>
                                        </p:tgtEl>
                                        <p:attrNameLst>
                                          <p:attrName>style.visibility</p:attrName>
                                        </p:attrNameLst>
                                      </p:cBhvr>
                                      <p:to>
                                        <p:strVal val="hidden"/>
                                      </p:to>
                                    </p:set>
                                  </p:childTnLst>
                                </p:cTn>
                              </p:par>
                            </p:childTnLst>
                          </p:cTn>
                        </p:par>
                      </p:childTnLst>
                    </p:cTn>
                  </p:par>
                  <p:par>
                    <p:cTn id="58" fill="hold">
                      <p:stCondLst>
                        <p:cond delay="indefinite"/>
                      </p:stCondLst>
                      <p:childTnLst>
                        <p:par>
                          <p:cTn id="59" fill="hold">
                            <p:stCondLst>
                              <p:cond delay="0"/>
                            </p:stCondLst>
                            <p:childTnLst>
                              <p:par>
                                <p:cTn id="60" presetID="16" presetClass="entr" presetSubtype="21" fill="hold" grpId="0" nodeType="clickEffect">
                                  <p:stCondLst>
                                    <p:cond delay="0"/>
                                  </p:stCondLst>
                                  <p:childTnLst>
                                    <p:set>
                                      <p:cBhvr>
                                        <p:cTn id="61" dur="1" fill="hold">
                                          <p:stCondLst>
                                            <p:cond delay="0"/>
                                          </p:stCondLst>
                                        </p:cTn>
                                        <p:tgtEl>
                                          <p:spTgt spid="3"/>
                                        </p:tgtEl>
                                        <p:attrNameLst>
                                          <p:attrName>style.visibility</p:attrName>
                                        </p:attrNameLst>
                                      </p:cBhvr>
                                      <p:to>
                                        <p:strVal val="visible"/>
                                      </p:to>
                                    </p:set>
                                    <p:animEffect transition="in" filter="barn(inVertical)">
                                      <p:cBhvr>
                                        <p:cTn id="62" dur="500"/>
                                        <p:tgtEl>
                                          <p:spTgt spid="3"/>
                                        </p:tgtEl>
                                      </p:cBhvr>
                                    </p:animEffect>
                                  </p:childTnLst>
                                </p:cTn>
                              </p:par>
                            </p:childTnLst>
                          </p:cTn>
                        </p:par>
                      </p:childTnLst>
                    </p:cTn>
                  </p:par>
                  <p:par>
                    <p:cTn id="63" fill="hold">
                      <p:stCondLst>
                        <p:cond delay="indefinite"/>
                      </p:stCondLst>
                      <p:childTnLst>
                        <p:par>
                          <p:cTn id="64" fill="hold">
                            <p:stCondLst>
                              <p:cond delay="0"/>
                            </p:stCondLst>
                            <p:childTnLst>
                              <p:par>
                                <p:cTn id="65" presetID="2" presetClass="exit" presetSubtype="4" fill="hold" grpId="1" nodeType="clickEffect">
                                  <p:stCondLst>
                                    <p:cond delay="0"/>
                                  </p:stCondLst>
                                  <p:childTnLst>
                                    <p:anim calcmode="lin" valueType="num">
                                      <p:cBhvr additive="base">
                                        <p:cTn id="66" dur="500"/>
                                        <p:tgtEl>
                                          <p:spTgt spid="3"/>
                                        </p:tgtEl>
                                        <p:attrNameLst>
                                          <p:attrName>ppt_x</p:attrName>
                                        </p:attrNameLst>
                                      </p:cBhvr>
                                      <p:tavLst>
                                        <p:tav tm="0">
                                          <p:val>
                                            <p:strVal val="ppt_x"/>
                                          </p:val>
                                        </p:tav>
                                        <p:tav tm="100000">
                                          <p:val>
                                            <p:strVal val="ppt_x"/>
                                          </p:val>
                                        </p:tav>
                                      </p:tavLst>
                                    </p:anim>
                                    <p:anim calcmode="lin" valueType="num">
                                      <p:cBhvr additive="base">
                                        <p:cTn id="67" dur="500"/>
                                        <p:tgtEl>
                                          <p:spTgt spid="3"/>
                                        </p:tgtEl>
                                        <p:attrNameLst>
                                          <p:attrName>ppt_y</p:attrName>
                                        </p:attrNameLst>
                                      </p:cBhvr>
                                      <p:tavLst>
                                        <p:tav tm="0">
                                          <p:val>
                                            <p:strVal val="ppt_y"/>
                                          </p:val>
                                        </p:tav>
                                        <p:tav tm="100000">
                                          <p:val>
                                            <p:strVal val="1+ppt_h/2"/>
                                          </p:val>
                                        </p:tav>
                                      </p:tavLst>
                                    </p:anim>
                                    <p:set>
                                      <p:cBhvr>
                                        <p:cTn id="68" dur="1" fill="hold">
                                          <p:stCondLst>
                                            <p:cond delay="499"/>
                                          </p:stCondLst>
                                        </p:cTn>
                                        <p:tgtEl>
                                          <p:spTgt spid="3"/>
                                        </p:tgtEl>
                                        <p:attrNameLst>
                                          <p:attrName>style.visibility</p:attrName>
                                        </p:attrNameLst>
                                      </p:cBhvr>
                                      <p:to>
                                        <p:strVal val="hidden"/>
                                      </p:to>
                                    </p:set>
                                  </p:childTnLst>
                                </p:cTn>
                              </p:par>
                            </p:childTnLst>
                          </p:cTn>
                        </p:par>
                      </p:childTnLst>
                    </p:cTn>
                  </p:par>
                  <p:par>
                    <p:cTn id="69" fill="hold">
                      <p:stCondLst>
                        <p:cond delay="indefinite"/>
                      </p:stCondLst>
                      <p:childTnLst>
                        <p:par>
                          <p:cTn id="70" fill="hold">
                            <p:stCondLst>
                              <p:cond delay="0"/>
                            </p:stCondLst>
                            <p:childTnLst>
                              <p:par>
                                <p:cTn id="71" presetID="16" presetClass="entr" presetSubtype="21" fill="hold" nodeType="clickEffect">
                                  <p:stCondLst>
                                    <p:cond delay="0"/>
                                  </p:stCondLst>
                                  <p:childTnLst>
                                    <p:set>
                                      <p:cBhvr>
                                        <p:cTn id="72" dur="1" fill="hold">
                                          <p:stCondLst>
                                            <p:cond delay="0"/>
                                          </p:stCondLst>
                                        </p:cTn>
                                        <p:tgtEl>
                                          <p:spTgt spid="7">
                                            <p:txEl>
                                              <p:pRg st="0" end="0"/>
                                            </p:txEl>
                                          </p:spTgt>
                                        </p:tgtEl>
                                        <p:attrNameLst>
                                          <p:attrName>style.visibility</p:attrName>
                                        </p:attrNameLst>
                                      </p:cBhvr>
                                      <p:to>
                                        <p:strVal val="visible"/>
                                      </p:to>
                                    </p:set>
                                    <p:animEffect transition="in" filter="barn(inVertical)">
                                      <p:cBhvr>
                                        <p:cTn id="73" dur="500"/>
                                        <p:tgtEl>
                                          <p:spTgt spid="7">
                                            <p:txEl>
                                              <p:pRg st="0" end="0"/>
                                            </p:txEl>
                                          </p:spTgt>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2" grpId="0"/>
      <p:bldP spid="4" grpId="0"/>
      <p:bldP spid="10" grpId="0"/>
      <p:bldP spid="3" grpId="0"/>
      <p:bldP spid="3" grpId="1"/>
      <p:bldP spid="6" grpId="0" animBg="1"/>
      <p:bldP spid="6" grpId="1" animBg="1"/>
      <p:bldP spid="18" grpId="0" animBg="1"/>
      <p:bldP spid="18" grpId="1" animBg="1"/>
    </p:bldLst>
  </p:timing>
</p:sld>
</file>

<file path=ppt/slides/slide2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5" name="图片 4"/>
          <p:cNvPicPr>
            <a:picLocks noChangeAspect="1"/>
          </p:cNvPicPr>
          <p:nvPr/>
        </p:nvPicPr>
        <p:blipFill rotWithShape="1">
          <a:blip r:embed="rId3" cstate="print">
            <a:extLst>
              <a:ext uri="{28A0092B-C50C-407E-A947-70E740481C1C}">
                <a14:useLocalDpi xmlns:a14="http://schemas.microsoft.com/office/drawing/2010/main" val="0"/>
              </a:ext>
            </a:extLst>
          </a:blip>
          <a:srcRect b="14402"/>
          <a:stretch>
            <a:fillRect/>
          </a:stretch>
        </p:blipFill>
        <p:spPr>
          <a:xfrm>
            <a:off x="0" y="-280766"/>
            <a:ext cx="12192000" cy="6858001"/>
          </a:xfrm>
          <a:prstGeom prst="rect">
            <a:avLst/>
          </a:prstGeom>
        </p:spPr>
      </p:pic>
      <p:pic>
        <p:nvPicPr>
          <p:cNvPr id="16" name="图片 15"/>
          <p:cNvPicPr>
            <a:picLocks noChangeAspect="1"/>
          </p:cNvPicPr>
          <p:nvPr/>
        </p:nvPicPr>
        <p:blipFill rotWithShape="1">
          <a:blip r:embed="rId4">
            <a:extLst>
              <a:ext uri="{28A0092B-C50C-407E-A947-70E740481C1C}">
                <a14:useLocalDpi xmlns:a14="http://schemas.microsoft.com/office/drawing/2010/main" val="0"/>
              </a:ext>
            </a:extLst>
          </a:blip>
          <a:srcRect l="70595" t="16030" r="11513" b="45820"/>
          <a:stretch>
            <a:fillRect/>
          </a:stretch>
        </p:blipFill>
        <p:spPr>
          <a:xfrm>
            <a:off x="8762994" y="-38814"/>
            <a:ext cx="1645359" cy="1204767"/>
          </a:xfrm>
          <a:prstGeom prst="rect">
            <a:avLst/>
          </a:prstGeom>
        </p:spPr>
      </p:pic>
      <p:pic>
        <p:nvPicPr>
          <p:cNvPr id="17" name="图片 16"/>
          <p:cNvPicPr>
            <a:picLocks noChangeAspect="1"/>
          </p:cNvPicPr>
          <p:nvPr/>
        </p:nvPicPr>
        <p:blipFill rotWithShape="1">
          <a:blip r:embed="rId4">
            <a:extLst>
              <a:ext uri="{28A0092B-C50C-407E-A947-70E740481C1C}">
                <a14:useLocalDpi xmlns:a14="http://schemas.microsoft.com/office/drawing/2010/main" val="0"/>
              </a:ext>
            </a:extLst>
          </a:blip>
          <a:srcRect l="70595" t="60052" r="9485"/>
          <a:stretch>
            <a:fillRect/>
          </a:stretch>
        </p:blipFill>
        <p:spPr>
          <a:xfrm>
            <a:off x="1836772" y="3"/>
            <a:ext cx="1618032" cy="1165950"/>
          </a:xfrm>
          <a:prstGeom prst="rect">
            <a:avLst/>
          </a:prstGeom>
        </p:spPr>
      </p:pic>
      <p:sp>
        <p:nvSpPr>
          <p:cNvPr id="2" name="Rectangle 1"/>
          <p:cNvSpPr/>
          <p:nvPr/>
        </p:nvSpPr>
        <p:spPr>
          <a:xfrm>
            <a:off x="3586242" y="21593"/>
            <a:ext cx="5019516" cy="834524"/>
          </a:xfrm>
          <a:prstGeom prst="rect">
            <a:avLst/>
          </a:prstGeom>
        </p:spPr>
        <p:txBody>
          <a:bodyPr wrap="none">
            <a:spAutoFit/>
          </a:bodyPr>
          <a:lstStyle/>
          <a:p>
            <a:pPr algn="just">
              <a:lnSpc>
                <a:spcPct val="150000"/>
              </a:lnSpc>
              <a:spcAft>
                <a:spcPts val="800"/>
              </a:spcAft>
              <a:tabLst>
                <a:tab pos="90170" algn="l"/>
                <a:tab pos="180340" algn="l"/>
              </a:tabLst>
            </a:pPr>
            <a:r>
              <a:rPr lang="en-US" sz="3600" b="1" dirty="0" err="1">
                <a:solidFill>
                  <a:prstClr val="black"/>
                </a:solidFill>
                <a:latin typeface="Times New Roman"/>
                <a:ea typeface="Calibri"/>
                <a:cs typeface="Times New Roman"/>
              </a:rPr>
              <a:t>Bài</a:t>
            </a:r>
            <a:r>
              <a:rPr lang="en-US" sz="3600" b="1" dirty="0">
                <a:solidFill>
                  <a:prstClr val="black"/>
                </a:solidFill>
                <a:latin typeface="Times New Roman"/>
                <a:ea typeface="Calibri"/>
                <a:cs typeface="Times New Roman"/>
              </a:rPr>
              <a:t> </a:t>
            </a:r>
            <a:r>
              <a:rPr lang="en-US" sz="3600" b="1" dirty="0" err="1">
                <a:solidFill>
                  <a:prstClr val="black"/>
                </a:solidFill>
                <a:latin typeface="Times New Roman"/>
                <a:ea typeface="Calibri"/>
                <a:cs typeface="Times New Roman"/>
              </a:rPr>
              <a:t>tập</a:t>
            </a:r>
            <a:r>
              <a:rPr lang="en-US" sz="3600" b="1" dirty="0">
                <a:solidFill>
                  <a:prstClr val="black"/>
                </a:solidFill>
                <a:latin typeface="Times New Roman"/>
                <a:ea typeface="Calibri"/>
                <a:cs typeface="Times New Roman"/>
              </a:rPr>
              <a:t> 2 SGK </a:t>
            </a:r>
            <a:r>
              <a:rPr lang="en-US" sz="3600" b="1" dirty="0" err="1">
                <a:solidFill>
                  <a:prstClr val="black"/>
                </a:solidFill>
                <a:latin typeface="Times New Roman"/>
                <a:ea typeface="Calibri"/>
                <a:cs typeface="Times New Roman"/>
              </a:rPr>
              <a:t>trang</a:t>
            </a:r>
            <a:r>
              <a:rPr lang="en-US" sz="3600" b="1" dirty="0">
                <a:solidFill>
                  <a:prstClr val="black"/>
                </a:solidFill>
                <a:latin typeface="Times New Roman"/>
                <a:ea typeface="Calibri"/>
                <a:cs typeface="Times New Roman"/>
              </a:rPr>
              <a:t> 114</a:t>
            </a:r>
            <a:endParaRPr lang="en-US" sz="3600" dirty="0">
              <a:solidFill>
                <a:prstClr val="black"/>
              </a:solidFill>
              <a:ea typeface="Calibri"/>
              <a:cs typeface="Times New Roman"/>
            </a:endParaRPr>
          </a:p>
        </p:txBody>
      </p:sp>
      <p:sp>
        <p:nvSpPr>
          <p:cNvPr id="4" name="Rectangle 3"/>
          <p:cNvSpPr/>
          <p:nvPr/>
        </p:nvSpPr>
        <p:spPr>
          <a:xfrm>
            <a:off x="691415" y="1165953"/>
            <a:ext cx="8879376" cy="1307537"/>
          </a:xfrm>
          <a:prstGeom prst="rect">
            <a:avLst/>
          </a:prstGeom>
        </p:spPr>
        <p:txBody>
          <a:bodyPr wrap="square">
            <a:spAutoFit/>
          </a:bodyPr>
          <a:lstStyle/>
          <a:p>
            <a:pPr algn="just">
              <a:lnSpc>
                <a:spcPct val="150000"/>
              </a:lnSpc>
              <a:spcAft>
                <a:spcPts val="800"/>
              </a:spcAft>
              <a:tabLst>
                <a:tab pos="90170" algn="l"/>
                <a:tab pos="180340" algn="l"/>
              </a:tabLst>
            </a:pPr>
            <a:r>
              <a:rPr lang="vi-VN" sz="2800" i="1" dirty="0">
                <a:solidFill>
                  <a:prstClr val="black"/>
                </a:solidFill>
                <a:latin typeface="Times New Roman"/>
                <a:ea typeface="Calibri"/>
                <a:cs typeface="Times New Roman"/>
              </a:rPr>
              <a:t>b. Hình như gió bão chờ chúng tôi lọt hết vào trận địa cánh cung bãi cát, rồi mới tăng thêm hỏa lực của gió.</a:t>
            </a:r>
          </a:p>
        </p:txBody>
      </p:sp>
      <p:sp>
        <p:nvSpPr>
          <p:cNvPr id="10" name="Rectangle 9"/>
          <p:cNvSpPr/>
          <p:nvPr/>
        </p:nvSpPr>
        <p:spPr>
          <a:xfrm>
            <a:off x="691414" y="2537995"/>
            <a:ext cx="6096000" cy="669542"/>
          </a:xfrm>
          <a:prstGeom prst="rect">
            <a:avLst/>
          </a:prstGeom>
        </p:spPr>
        <p:txBody>
          <a:bodyPr>
            <a:spAutoFit/>
          </a:bodyPr>
          <a:lstStyle/>
          <a:p>
            <a:pPr algn="just">
              <a:lnSpc>
                <a:spcPct val="150000"/>
              </a:lnSpc>
              <a:spcAft>
                <a:spcPts val="800"/>
              </a:spcAft>
              <a:tabLst>
                <a:tab pos="90170" algn="l"/>
                <a:tab pos="180340" algn="l"/>
              </a:tabLst>
            </a:pPr>
            <a:r>
              <a:rPr lang="en-US" sz="2800" dirty="0">
                <a:solidFill>
                  <a:prstClr val="black"/>
                </a:solidFill>
                <a:latin typeface="Times New Roman"/>
                <a:ea typeface="Calibri"/>
              </a:rPr>
              <a:t>- </a:t>
            </a:r>
            <a:r>
              <a:rPr lang="en-US" sz="2800" dirty="0" err="1">
                <a:solidFill>
                  <a:prstClr val="black"/>
                </a:solidFill>
                <a:latin typeface="Times New Roman"/>
                <a:ea typeface="Calibri"/>
              </a:rPr>
              <a:t>Biện</a:t>
            </a:r>
            <a:r>
              <a:rPr lang="en-US" sz="2800" dirty="0">
                <a:solidFill>
                  <a:prstClr val="black"/>
                </a:solidFill>
                <a:latin typeface="Times New Roman"/>
                <a:ea typeface="Calibri"/>
              </a:rPr>
              <a:t> </a:t>
            </a:r>
            <a:r>
              <a:rPr lang="en-US" sz="2800" dirty="0" err="1">
                <a:solidFill>
                  <a:prstClr val="black"/>
                </a:solidFill>
                <a:latin typeface="Times New Roman"/>
                <a:ea typeface="Calibri"/>
              </a:rPr>
              <a:t>pháp</a:t>
            </a:r>
            <a:r>
              <a:rPr lang="en-US" sz="2800" dirty="0">
                <a:solidFill>
                  <a:prstClr val="black"/>
                </a:solidFill>
                <a:latin typeface="Times New Roman"/>
                <a:ea typeface="Calibri"/>
              </a:rPr>
              <a:t> </a:t>
            </a:r>
            <a:r>
              <a:rPr lang="en-US" sz="2800" dirty="0" err="1">
                <a:solidFill>
                  <a:prstClr val="black"/>
                </a:solidFill>
                <a:latin typeface="Times New Roman"/>
                <a:ea typeface="Calibri"/>
              </a:rPr>
              <a:t>tu</a:t>
            </a:r>
            <a:r>
              <a:rPr lang="en-US" sz="2800" dirty="0">
                <a:solidFill>
                  <a:prstClr val="black"/>
                </a:solidFill>
                <a:latin typeface="Times New Roman"/>
                <a:ea typeface="Calibri"/>
              </a:rPr>
              <a:t> </a:t>
            </a:r>
            <a:r>
              <a:rPr lang="en-US" sz="2800" dirty="0" err="1">
                <a:solidFill>
                  <a:prstClr val="black"/>
                </a:solidFill>
                <a:latin typeface="Times New Roman"/>
                <a:ea typeface="Calibri"/>
              </a:rPr>
              <a:t>từ</a:t>
            </a:r>
            <a:r>
              <a:rPr lang="en-US" sz="2800" dirty="0">
                <a:solidFill>
                  <a:prstClr val="black"/>
                </a:solidFill>
                <a:latin typeface="Times New Roman"/>
                <a:ea typeface="Calibri"/>
              </a:rPr>
              <a:t>: </a:t>
            </a:r>
            <a:r>
              <a:rPr lang="en-US" sz="2800" dirty="0" err="1">
                <a:solidFill>
                  <a:prstClr val="black"/>
                </a:solidFill>
                <a:latin typeface="Times New Roman"/>
                <a:ea typeface="Calibri"/>
              </a:rPr>
              <a:t>Ẩn</a:t>
            </a:r>
            <a:r>
              <a:rPr lang="en-US" sz="2800" dirty="0">
                <a:solidFill>
                  <a:prstClr val="black"/>
                </a:solidFill>
                <a:latin typeface="Times New Roman"/>
                <a:ea typeface="Calibri"/>
              </a:rPr>
              <a:t> </a:t>
            </a:r>
            <a:r>
              <a:rPr lang="en-US" sz="2800" dirty="0" err="1">
                <a:solidFill>
                  <a:prstClr val="black"/>
                </a:solidFill>
                <a:latin typeface="Times New Roman"/>
                <a:ea typeface="Calibri"/>
              </a:rPr>
              <a:t>dụ</a:t>
            </a:r>
            <a:r>
              <a:rPr lang="en-US" sz="2800" dirty="0">
                <a:solidFill>
                  <a:prstClr val="black"/>
                </a:solidFill>
                <a:latin typeface="Times New Roman"/>
                <a:ea typeface="Calibri"/>
              </a:rPr>
              <a:t>  </a:t>
            </a:r>
            <a:endParaRPr lang="en-US" sz="2800" dirty="0">
              <a:solidFill>
                <a:prstClr val="black"/>
              </a:solidFill>
              <a:ea typeface="Calibri"/>
              <a:cs typeface="Times New Roman"/>
            </a:endParaRPr>
          </a:p>
        </p:txBody>
      </p:sp>
      <p:pic>
        <p:nvPicPr>
          <p:cNvPr id="9219" name="Picture 3"/>
          <p:cNvPicPr>
            <a:picLocks noChangeAspect="1" noChangeArrowheads="1"/>
          </p:cNvPicPr>
          <p:nvPr/>
        </p:nvPicPr>
        <p:blipFill>
          <a:blip r:embed="rId5">
            <a:extLst>
              <a:ext uri="{BEBA8EAE-BF5A-486C-A8C5-ECC9F3942E4B}">
                <a14:imgProps xmlns:a14="http://schemas.microsoft.com/office/drawing/2010/main">
                  <a14:imgLayer r:embed="rId6">
                    <a14:imgEffect>
                      <a14:backgroundRemoval t="2294" b="100000" l="0" r="99394">
                        <a14:foregroundMark x1="51970" y1="29358" x2="51970" y2="29358"/>
                        <a14:foregroundMark x1="53788" y1="25000" x2="53788" y2="25000"/>
                        <a14:foregroundMark x1="53788" y1="28899" x2="53788" y2="28899"/>
                        <a14:foregroundMark x1="53182" y1="33716" x2="53182" y2="33716"/>
                        <a14:foregroundMark x1="52273" y1="39450" x2="52273" y2="39450"/>
                        <a14:foregroundMark x1="60000" y1="44037" x2="60000" y2="44037"/>
                        <a14:foregroundMark x1="63788" y1="42661" x2="63788" y2="42661"/>
                        <a14:foregroundMark x1="65758" y1="45413" x2="65758" y2="45413"/>
                        <a14:foregroundMark x1="67273" y1="49771" x2="67273" y2="49771"/>
                        <a14:foregroundMark x1="64545" y1="58716" x2="64545" y2="58716"/>
                        <a14:foregroundMark x1="60152" y1="55963" x2="60152" y2="55963"/>
                        <a14:foregroundMark x1="58182" y1="43578" x2="58182" y2="43578"/>
                        <a14:foregroundMark x1="63182" y1="37844" x2="65758" y2="36468"/>
                        <a14:foregroundMark x1="69242" y1="34174" x2="70152" y2="32798"/>
                        <a14:foregroundMark x1="69848" y1="24083" x2="69848" y2="24083"/>
                        <a14:foregroundMark x1="66970" y1="18349" x2="64848" y2="13303"/>
                        <a14:foregroundMark x1="59394" y1="5734" x2="59394" y2="5734"/>
                        <a14:foregroundMark x1="56364" y1="5505" x2="56364" y2="5505"/>
                        <a14:foregroundMark x1="47879" y1="6651" x2="47879" y2="6651"/>
                        <a14:foregroundMark x1="40606" y1="10780" x2="39091" y2="12385"/>
                        <a14:foregroundMark x1="31515" y1="17890" x2="31515" y2="17890"/>
                        <a14:foregroundMark x1="28333" y1="21330" x2="28333" y2="21330"/>
                        <a14:foregroundMark x1="26515" y1="28899" x2="26515" y2="30275"/>
                        <a14:foregroundMark x1="25606" y1="37844" x2="25606" y2="37844"/>
                        <a14:foregroundMark x1="24848" y1="43578" x2="24848" y2="46560"/>
                        <a14:foregroundMark x1="24848" y1="47477" x2="24848" y2="47477"/>
                        <a14:foregroundMark x1="22727" y1="50229" x2="22727" y2="50229"/>
                        <a14:foregroundMark x1="19242" y1="49771" x2="19242" y2="49771"/>
                        <a14:foregroundMark x1="8636" y1="48853" x2="8636" y2="48853"/>
                        <a14:foregroundMark x1="7273" y1="48853" x2="6667" y2="50688"/>
                        <a14:foregroundMark x1="5758" y1="53670" x2="5758" y2="53670"/>
                        <a14:foregroundMark x1="5455" y1="58257" x2="11667" y2="57798"/>
                        <a14:foregroundMark x1="14242" y1="56881" x2="14242" y2="56881"/>
                        <a14:foregroundMark x1="19242" y1="56422" x2="22424" y2="55505"/>
                        <a14:foregroundMark x1="24848" y1="55505" x2="24848" y2="55505"/>
                        <a14:foregroundMark x1="25606" y1="55505" x2="28030" y2="54587"/>
                        <a14:foregroundMark x1="30000" y1="54128" x2="30909" y2="53670"/>
                        <a14:foregroundMark x1="33030" y1="52752" x2="35000" y2="51147"/>
                        <a14:foregroundMark x1="37424" y1="47018" x2="37424" y2="47018"/>
                        <a14:foregroundMark x1="38485" y1="39220" x2="38788" y2="36927"/>
                        <a14:foregroundMark x1="38788" y1="32339" x2="38788" y2="30734"/>
                        <a14:foregroundMark x1="38788" y1="24541" x2="38788" y2="24541"/>
                        <a14:foregroundMark x1="36212" y1="24541" x2="33636" y2="30734"/>
                        <a14:foregroundMark x1="33333" y1="32110" x2="33333" y2="32110"/>
                        <a14:foregroundMark x1="33030" y1="33257" x2="33030" y2="33257"/>
                        <a14:foregroundMark x1="34091" y1="22706" x2="31212" y2="39908"/>
                        <a14:foregroundMark x1="29394" y1="44495" x2="29394" y2="44495"/>
                        <a14:foregroundMark x1="33030" y1="40826" x2="33030" y2="40826"/>
                        <a14:foregroundMark x1="33788" y1="40826" x2="33788" y2="40826"/>
                        <a14:foregroundMark x1="33030" y1="43119" x2="31818" y2="46101"/>
                        <a14:foregroundMark x1="25909" y1="49771" x2="25909" y2="49771"/>
                        <a14:foregroundMark x1="23333" y1="50229" x2="23333" y2="50229"/>
                        <a14:foregroundMark x1="16515" y1="50229" x2="16515" y2="50229"/>
                        <a14:foregroundMark x1="12727" y1="50229" x2="12727" y2="50229"/>
                        <a14:foregroundMark x1="11818" y1="50229" x2="11061" y2="50229"/>
                        <a14:foregroundMark x1="9545" y1="49771" x2="9545" y2="49771"/>
                        <a14:foregroundMark x1="6364" y1="50229" x2="6364" y2="50229"/>
                        <a14:foregroundMark x1="11364" y1="52064" x2="15758" y2="52752"/>
                        <a14:foregroundMark x1="16061" y1="52752" x2="19545" y2="54128"/>
                        <a14:foregroundMark x1="20606" y1="54128" x2="23333" y2="55046"/>
                        <a14:foregroundMark x1="26515" y1="55046" x2="26515" y2="55046"/>
                        <a14:foregroundMark x1="17727" y1="56422" x2="10455" y2="54587"/>
                        <a14:foregroundMark x1="8939" y1="54128" x2="8939" y2="54128"/>
                        <a14:foregroundMark x1="8939" y1="54128" x2="4848" y2="52064"/>
                        <a14:foregroundMark x1="3939" y1="51147" x2="3939" y2="51147"/>
                        <a14:foregroundMark x1="3636" y1="52752" x2="3636" y2="52752"/>
                        <a14:foregroundMark x1="4848" y1="58716" x2="6061" y2="60321"/>
                        <a14:foregroundMark x1="6364" y1="60780" x2="12424" y2="60321"/>
                        <a14:foregroundMark x1="13939" y1="59862" x2="17727" y2="60321"/>
                        <a14:foregroundMark x1="11364" y1="64450" x2="11364" y2="64450"/>
                        <a14:foregroundMark x1="11364" y1="64450" x2="27727" y2="59862"/>
                        <a14:foregroundMark x1="20152" y1="59862" x2="20152" y2="59862"/>
                        <a14:foregroundMark x1="7727" y1="60321" x2="37121" y2="47018"/>
                        <a14:foregroundMark x1="39394" y1="44037" x2="39394" y2="44037"/>
                        <a14:foregroundMark x1="40303" y1="37844" x2="40303" y2="37844"/>
                        <a14:foregroundMark x1="40606" y1="33257" x2="40606" y2="33257"/>
                        <a14:foregroundMark x1="40606" y1="25459" x2="40606" y2="25459"/>
                        <a14:foregroundMark x1="40606" y1="24083" x2="40606" y2="24083"/>
                        <a14:foregroundMark x1="40000" y1="19495" x2="40000" y2="19495"/>
                        <a14:foregroundMark x1="52879" y1="20413" x2="52879" y2="20413"/>
                        <a14:foregroundMark x1="49394" y1="26147" x2="49394" y2="23624"/>
                        <a14:foregroundMark x1="49394" y1="19954" x2="50000" y2="18349"/>
                        <a14:foregroundMark x1="52879" y1="13303" x2="55000" y2="9862"/>
                        <a14:foregroundMark x1="56364" y1="7110" x2="56364" y2="7110"/>
                        <a14:foregroundMark x1="56364" y1="7110" x2="56364" y2="7110"/>
                        <a14:foregroundMark x1="54394" y1="8028" x2="46970" y2="8486"/>
                        <a14:foregroundMark x1="46970" y1="8486" x2="46970" y2="8486"/>
                        <a14:foregroundMark x1="48182" y1="8028" x2="48788" y2="16055"/>
                        <a14:foregroundMark x1="46515" y1="23165" x2="46515" y2="24541"/>
                        <a14:foregroundMark x1="46515" y1="27982" x2="46515" y2="27982"/>
                        <a14:foregroundMark x1="48182" y1="25688" x2="48182" y2="25688"/>
                        <a14:foregroundMark x1="66061" y1="10780" x2="66061" y2="10780"/>
                        <a14:foregroundMark x1="66364" y1="11239" x2="66970" y2="19495"/>
                        <a14:foregroundMark x1="64545" y1="19495" x2="64545" y2="19495"/>
                        <a14:foregroundMark x1="58485" y1="16055" x2="58485" y2="16055"/>
                        <a14:foregroundMark x1="57273" y1="10780" x2="57273" y2="10780"/>
                        <a14:foregroundMark x1="57273" y1="9862" x2="58182" y2="23624"/>
                        <a14:foregroundMark x1="58182" y1="23624" x2="58182" y2="23624"/>
                        <a14:foregroundMark x1="58182" y1="23624" x2="58182" y2="23624"/>
                        <a14:foregroundMark x1="68485" y1="21330" x2="68485" y2="21330"/>
                        <a14:foregroundMark x1="68788" y1="18807" x2="68788" y2="18807"/>
                        <a14:foregroundMark x1="70455" y1="11239" x2="72273" y2="12385"/>
                        <a14:foregroundMark x1="71061" y1="22248" x2="72576" y2="20872"/>
                        <a14:foregroundMark x1="73333" y1="19954" x2="73333" y2="19954"/>
                        <a14:foregroundMark x1="74545" y1="19037" x2="74545" y2="19037"/>
                        <a14:foregroundMark x1="75758" y1="17431" x2="78939" y2="16972"/>
                        <a14:foregroundMark x1="80455" y1="16055" x2="81970" y2="16514"/>
                        <a14:foregroundMark x1="81970" y1="16514" x2="81970" y2="16514"/>
                        <a14:foregroundMark x1="81970" y1="17431" x2="80152" y2="32798"/>
                        <a14:foregroundMark x1="81364" y1="32110" x2="81364" y2="32110"/>
                        <a14:foregroundMark x1="83030" y1="31193" x2="83333" y2="35550"/>
                        <a14:foregroundMark x1="83333" y1="37844" x2="83333" y2="37844"/>
                        <a14:foregroundMark x1="89242" y1="35092" x2="89242" y2="35092"/>
                        <a14:foregroundMark x1="90455" y1="36009" x2="92424" y2="40367"/>
                        <a14:foregroundMark x1="92424" y1="40367" x2="93939" y2="42661"/>
                        <a14:foregroundMark x1="94545" y1="41743" x2="94848" y2="44495"/>
                        <a14:foregroundMark x1="92424" y1="44495" x2="92424" y2="44495"/>
                        <a14:foregroundMark x1="87424" y1="47477" x2="87424" y2="47477"/>
                        <a14:foregroundMark x1="83636" y1="41284" x2="78939" y2="42661"/>
                        <a14:foregroundMark x1="61667" y1="43578" x2="61667" y2="43578"/>
                        <a14:foregroundMark x1="56061" y1="41743" x2="49394" y2="53211"/>
                        <a14:foregroundMark x1="45909" y1="53211" x2="45909" y2="53211"/>
                        <a14:foregroundMark x1="40909" y1="52752" x2="40909" y2="52752"/>
                        <a14:foregroundMark x1="37727" y1="55046" x2="37727" y2="55046"/>
                        <a14:foregroundMark x1="37727" y1="55046" x2="38030" y2="57798"/>
                        <a14:foregroundMark x1="37727" y1="58257" x2="37727" y2="58257"/>
                        <a14:foregroundMark x1="45606" y1="45872" x2="48788" y2="50688"/>
                        <a14:foregroundMark x1="48182" y1="54128" x2="48182" y2="54128"/>
                        <a14:foregroundMark x1="38485" y1="54128" x2="38485" y2="54128"/>
                        <a14:foregroundMark x1="38485" y1="54128" x2="38485" y2="54128"/>
                        <a14:foregroundMark x1="36212" y1="46560" x2="38030" y2="47018"/>
                        <a14:foregroundMark x1="41818" y1="51147" x2="41818" y2="51147"/>
                        <a14:foregroundMark x1="45606" y1="55505" x2="45606" y2="55505"/>
                        <a14:foregroundMark x1="45909" y1="52523" x2="50000" y2="59174"/>
                        <a14:foregroundMark x1="50000" y1="59174" x2="52576" y2="65826"/>
                        <a14:foregroundMark x1="48788" y1="63532" x2="47273" y2="63073"/>
                        <a14:foregroundMark x1="38182" y1="60321" x2="38030" y2="61697"/>
                        <a14:foregroundMark x1="36515" y1="61239" x2="36515" y2="61239"/>
                        <a14:foregroundMark x1="33788" y1="59862" x2="27121" y2="57798"/>
                        <a14:foregroundMark x1="27121" y1="57798" x2="28333" y2="57798"/>
                        <a14:foregroundMark x1="28939" y1="59404" x2="30303" y2="63532"/>
                        <a14:foregroundMark x1="30000" y1="65826" x2="30606" y2="66972"/>
                        <a14:foregroundMark x1="31212" y1="66972" x2="32727" y2="66972"/>
                        <a14:foregroundMark x1="34394" y1="66514" x2="41515" y2="69725"/>
                        <a14:foregroundMark x1="42424" y1="68807" x2="42424" y2="68807"/>
                        <a14:foregroundMark x1="42879" y1="67431" x2="48485" y2="69266"/>
                        <a14:foregroundMark x1="48788" y1="69266" x2="46818" y2="75459"/>
                        <a14:foregroundMark x1="39394" y1="74541" x2="39394" y2="74541"/>
                        <a14:foregroundMark x1="37424" y1="73165" x2="33333" y2="70642"/>
                        <a14:foregroundMark x1="28030" y1="67431" x2="28030" y2="67431"/>
                        <a14:foregroundMark x1="28030" y1="67431" x2="28030" y2="67431"/>
                        <a14:foregroundMark x1="28030" y1="67431" x2="28030" y2="67431"/>
                        <a14:foregroundMark x1="27424" y1="68807" x2="27424" y2="68807"/>
                        <a14:foregroundMark x1="25909" y1="72477" x2="25909" y2="72477"/>
                        <a14:foregroundMark x1="25909" y1="72477" x2="25909" y2="72477"/>
                        <a14:foregroundMark x1="25909" y1="72477" x2="25909" y2="72477"/>
                        <a14:foregroundMark x1="26212" y1="72477" x2="31212" y2="73165"/>
                        <a14:foregroundMark x1="32121" y1="72706" x2="34697" y2="72706"/>
                        <a14:foregroundMark x1="35606" y1="73165" x2="39091" y2="80275"/>
                        <a14:foregroundMark x1="36818" y1="80734" x2="36818" y2="80734"/>
                        <a14:foregroundMark x1="33030" y1="80734" x2="33030" y2="80734"/>
                        <a14:foregroundMark x1="32727" y1="79817" x2="32727" y2="82110"/>
                        <a14:foregroundMark x1="32727" y1="82110" x2="32727" y2="82110"/>
                        <a14:foregroundMark x1="32727" y1="82569" x2="32727" y2="82569"/>
                        <a14:foregroundMark x1="33788" y1="83028" x2="33788" y2="83028"/>
                        <a14:foregroundMark x1="35303" y1="82569" x2="36818" y2="82569"/>
                        <a14:foregroundMark x1="38485" y1="82569" x2="42879" y2="81651"/>
                        <a14:foregroundMark x1="45909" y1="79358" x2="49697" y2="80734"/>
                        <a14:foregroundMark x1="49697" y1="80734" x2="53788" y2="79358"/>
                        <a14:foregroundMark x1="55000" y1="76376" x2="55000" y2="76376"/>
                        <a14:foregroundMark x1="55303" y1="75459" x2="58182" y2="82110"/>
                        <a14:foregroundMark x1="50909" y1="81651" x2="51667" y2="81651"/>
                        <a14:foregroundMark x1="51667" y1="81651" x2="53788" y2="82569"/>
                        <a14:foregroundMark x1="55000" y1="81193" x2="59091" y2="81193"/>
                        <a14:foregroundMark x1="62576" y1="75000" x2="64848" y2="72477"/>
                        <a14:foregroundMark x1="66061" y1="64450" x2="66061" y2="64450"/>
                        <a14:foregroundMark x1="66061" y1="58716" x2="66061" y2="58716"/>
                        <a14:foregroundMark x1="67273" y1="52064" x2="67576" y2="50688"/>
                        <a14:foregroundMark x1="68182" y1="45413" x2="68182" y2="45413"/>
                        <a14:foregroundMark x1="68939" y1="40367" x2="68939" y2="40367"/>
                        <a14:foregroundMark x1="68485" y1="34174" x2="68485" y2="34174"/>
                        <a14:foregroundMark x1="67273" y1="35092" x2="66061" y2="39450"/>
                        <a14:foregroundMark x1="60000" y1="44954" x2="58485" y2="45413"/>
                        <a14:foregroundMark x1="56970" y1="49312" x2="58182" y2="52752"/>
                        <a14:foregroundMark x1="57879" y1="56422" x2="57879" y2="56422"/>
                        <a14:foregroundMark x1="58485" y1="56422" x2="62879" y2="56422"/>
                        <a14:foregroundMark x1="66970" y1="56422" x2="73939" y2="58257"/>
                        <a14:foregroundMark x1="73939" y1="58257" x2="73939" y2="58257"/>
                        <a14:foregroundMark x1="75152" y1="58257" x2="78939" y2="57798"/>
                        <a14:foregroundMark x1="80455" y1="56881" x2="81667" y2="56881"/>
                        <a14:foregroundMark x1="81667" y1="56881" x2="82121" y2="58257"/>
                        <a14:foregroundMark x1="81364" y1="62615" x2="81364" y2="62615"/>
                        <a14:foregroundMark x1="78939" y1="66514" x2="78636" y2="67890"/>
                        <a14:foregroundMark x1="71667" y1="74541" x2="71667" y2="74541"/>
                        <a14:foregroundMark x1="70758" y1="76835" x2="71061" y2="79817"/>
                        <a14:foregroundMark x1="71364" y1="80275" x2="71364" y2="80275"/>
                        <a14:foregroundMark x1="71364" y1="80275" x2="72273" y2="80275"/>
                        <a14:foregroundMark x1="75758" y1="76376" x2="77576" y2="75917"/>
                        <a14:foregroundMark x1="78333" y1="73165" x2="84545" y2="66514"/>
                        <a14:foregroundMark x1="84545" y1="66514" x2="89545" y2="65367"/>
                        <a14:foregroundMark x1="89545" y1="65367" x2="91818" y2="67890"/>
                        <a14:foregroundMark x1="91818" y1="68349" x2="89545" y2="68349"/>
                        <a14:foregroundMark x1="76364" y1="72477" x2="76364" y2="72477"/>
                        <a14:foregroundMark x1="73333" y1="78211" x2="73333" y2="78211"/>
                        <a14:foregroundMark x1="66970" y1="81651" x2="66970" y2="81651"/>
                        <a14:foregroundMark x1="67273" y1="86009" x2="70152" y2="89220"/>
                        <a14:foregroundMark x1="70152" y1="87844" x2="70152" y2="87844"/>
                        <a14:foregroundMark x1="70455" y1="87385" x2="73636" y2="83945"/>
                        <a14:foregroundMark x1="76364" y1="82569" x2="76364" y2="82569"/>
                      </a14:backgroundRemoval>
                    </a14:imgEffect>
                  </a14:imgLayer>
                </a14:imgProps>
              </a:ext>
              <a:ext uri="{28A0092B-C50C-407E-A947-70E740481C1C}">
                <a14:useLocalDpi xmlns:a14="http://schemas.microsoft.com/office/drawing/2010/main" val="0"/>
              </a:ext>
            </a:extLst>
          </a:blip>
          <a:srcRect/>
          <a:stretch>
            <a:fillRect/>
          </a:stretch>
        </p:blipFill>
        <p:spPr bwMode="auto">
          <a:xfrm>
            <a:off x="8847622" y="1165953"/>
            <a:ext cx="3195308" cy="211070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9222" name="Picture 6"/>
          <p:cNvPicPr>
            <a:picLocks noChangeAspect="1" noChangeArrowheads="1"/>
          </p:cNvPicPr>
          <p:nvPr/>
        </p:nvPicPr>
        <p:blipFill>
          <a:blip r:embed="rId7" cstate="print">
            <a:extLst>
              <a:ext uri="{BEBA8EAE-BF5A-486C-A8C5-ECC9F3942E4B}">
                <a14:imgProps xmlns:a14="http://schemas.microsoft.com/office/drawing/2010/main">
                  <a14:imgLayer r:embed="rId8">
                    <a14:imgEffect>
                      <a14:backgroundRemoval t="2750" b="99083" l="10000" r="90000"/>
                    </a14:imgEffect>
                  </a14:imgLayer>
                </a14:imgProps>
              </a:ext>
              <a:ext uri="{28A0092B-C50C-407E-A947-70E740481C1C}">
                <a14:useLocalDpi xmlns:a14="http://schemas.microsoft.com/office/drawing/2010/main" val="0"/>
              </a:ext>
            </a:extLst>
          </a:blip>
          <a:srcRect/>
          <a:stretch>
            <a:fillRect/>
          </a:stretch>
        </p:blipFill>
        <p:spPr bwMode="auto">
          <a:xfrm>
            <a:off x="6074623" y="2243505"/>
            <a:ext cx="4333730" cy="43337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
        <p:nvSpPr>
          <p:cNvPr id="8" name="Rectangle 7"/>
          <p:cNvSpPr/>
          <p:nvPr/>
        </p:nvSpPr>
        <p:spPr>
          <a:xfrm>
            <a:off x="691415" y="3694693"/>
            <a:ext cx="6096000" cy="954107"/>
          </a:xfrm>
          <a:prstGeom prst="rect">
            <a:avLst/>
          </a:prstGeom>
        </p:spPr>
        <p:txBody>
          <a:bodyPr>
            <a:spAutoFit/>
          </a:bodyPr>
          <a:lstStyle/>
          <a:p>
            <a:pPr marL="457200" indent="-457200">
              <a:buFontTx/>
              <a:buChar char="-"/>
            </a:pPr>
            <a:r>
              <a:rPr lang="vi-VN" sz="2800" dirty="0">
                <a:latin typeface="Times New Roman" pitchFamily="18" charset="0"/>
                <a:cs typeface="Times New Roman" pitchFamily="18" charset="0"/>
              </a:rPr>
              <a:t>Tác dụng:</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Gợi</a:t>
            </a:r>
            <a:r>
              <a:rPr lang="en-US" sz="2800" dirty="0">
                <a:latin typeface="Times New Roman" pitchFamily="18" charset="0"/>
                <a:cs typeface="Times New Roman" pitchFamily="18" charset="0"/>
              </a:rPr>
              <a:t> ra </a:t>
            </a:r>
            <a:r>
              <a:rPr lang="en-US" sz="2800" dirty="0" err="1">
                <a:latin typeface="Times New Roman" pitchFamily="18" charset="0"/>
                <a:cs typeface="Times New Roman" pitchFamily="18" charset="0"/>
              </a:rPr>
              <a:t>sự</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nguy</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hiểm</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sức</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tàn</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phá</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khốc</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liệt</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của</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bão</a:t>
            </a:r>
            <a:r>
              <a:rPr lang="en-US" sz="2800" dirty="0">
                <a:latin typeface="Times New Roman" pitchFamily="18" charset="0"/>
                <a:cs typeface="Times New Roman" pitchFamily="18" charset="0"/>
              </a:rPr>
              <a:t> </a:t>
            </a:r>
            <a:r>
              <a:rPr lang="en-US" sz="2800" dirty="0" err="1">
                <a:latin typeface="Times New Roman" pitchFamily="18" charset="0"/>
                <a:cs typeface="Times New Roman" pitchFamily="18" charset="0"/>
              </a:rPr>
              <a:t>biển</a:t>
            </a:r>
            <a:endParaRPr lang="en-US" sz="2800" dirty="0">
              <a:latin typeface="Times New Roman" pitchFamily="18" charset="0"/>
              <a:cs typeface="Times New Roman" pitchFamily="18" charset="0"/>
            </a:endParaRPr>
          </a:p>
        </p:txBody>
      </p:sp>
      <p:pic>
        <p:nvPicPr>
          <p:cNvPr id="9224" name="Picture 8"/>
          <p:cNvPicPr>
            <a:picLocks noChangeAspect="1" noChangeArrowheads="1"/>
          </p:cNvPicPr>
          <p:nvPr/>
        </p:nvPicPr>
        <p:blipFill>
          <a:blip r:embed="rId9">
            <a:extLst>
              <a:ext uri="{28A0092B-C50C-407E-A947-70E740481C1C}">
                <a14:useLocalDpi xmlns:a14="http://schemas.microsoft.com/office/drawing/2010/main" val="0"/>
              </a:ext>
            </a:extLst>
          </a:blip>
          <a:srcRect/>
          <a:stretch>
            <a:fillRect/>
          </a:stretch>
        </p:blipFill>
        <p:spPr bwMode="auto">
          <a:xfrm>
            <a:off x="2709228" y="4809742"/>
            <a:ext cx="3386772" cy="1905059"/>
          </a:xfrm>
          <a:prstGeom prst="rect">
            <a:avLst/>
          </a:prstGeom>
          <a:ln>
            <a:noFill/>
          </a:ln>
          <a:effectLst>
            <a:softEdge rad="112500"/>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1681274839"/>
      </p:ext>
    </p:extLst>
  </p:cSld>
  <p:clrMapOvr>
    <a:masterClrMapping/>
  </p:clrMapOvr>
  <mc:AlternateContent xmlns:mc="http://schemas.openxmlformats.org/markup-compatibility/2006" xmlns:p14="http://schemas.microsoft.com/office/powerpoint/2010/main">
    <mc:Choice Requires="p14">
      <p:transition spd="slow" p14:dur="1500">
        <p:split orient="vert"/>
      </p:transition>
    </mc:Choice>
    <mc:Fallback xmlns="">
      <p:transition spd="slow">
        <p:split orient="vert"/>
      </p:transition>
    </mc:Fallback>
  </mc:AlternateContent>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16" presetClass="entr" presetSubtype="21" fill="hold" nodeType="withEffect">
                                  <p:stCondLst>
                                    <p:cond delay="0"/>
                                  </p:stCondLst>
                                  <p:childTnLst>
                                    <p:set>
                                      <p:cBhvr>
                                        <p:cTn id="6" dur="1" fill="hold">
                                          <p:stCondLst>
                                            <p:cond delay="0"/>
                                          </p:stCondLst>
                                        </p:cTn>
                                        <p:tgtEl>
                                          <p:spTgt spid="17"/>
                                        </p:tgtEl>
                                        <p:attrNameLst>
                                          <p:attrName>style.visibility</p:attrName>
                                        </p:attrNameLst>
                                      </p:cBhvr>
                                      <p:to>
                                        <p:strVal val="visible"/>
                                      </p:to>
                                    </p:set>
                                    <p:animEffect transition="in" filter="barn(inVertical)">
                                      <p:cBhvr>
                                        <p:cTn id="7" dur="500"/>
                                        <p:tgtEl>
                                          <p:spTgt spid="17"/>
                                        </p:tgtEl>
                                      </p:cBhvr>
                                    </p:animEffect>
                                  </p:childTnLst>
                                </p:cTn>
                              </p:par>
                              <p:par>
                                <p:cTn id="8" presetID="16" presetClass="entr" presetSubtype="21" fill="hold" grpId="0" nodeType="withEffect">
                                  <p:stCondLst>
                                    <p:cond delay="0"/>
                                  </p:stCondLst>
                                  <p:childTnLst>
                                    <p:set>
                                      <p:cBhvr>
                                        <p:cTn id="9" dur="1" fill="hold">
                                          <p:stCondLst>
                                            <p:cond delay="0"/>
                                          </p:stCondLst>
                                        </p:cTn>
                                        <p:tgtEl>
                                          <p:spTgt spid="2"/>
                                        </p:tgtEl>
                                        <p:attrNameLst>
                                          <p:attrName>style.visibility</p:attrName>
                                        </p:attrNameLst>
                                      </p:cBhvr>
                                      <p:to>
                                        <p:strVal val="visible"/>
                                      </p:to>
                                    </p:set>
                                    <p:animEffect transition="in" filter="barn(inVertical)">
                                      <p:cBhvr>
                                        <p:cTn id="10" dur="500"/>
                                        <p:tgtEl>
                                          <p:spTgt spid="2"/>
                                        </p:tgtEl>
                                      </p:cBhvr>
                                    </p:animEffect>
                                  </p:childTnLst>
                                </p:cTn>
                              </p:par>
                              <p:par>
                                <p:cTn id="11" presetID="16" presetClass="entr" presetSubtype="21" fill="hold" nodeType="withEffect">
                                  <p:stCondLst>
                                    <p:cond delay="0"/>
                                  </p:stCondLst>
                                  <p:childTnLst>
                                    <p:set>
                                      <p:cBhvr>
                                        <p:cTn id="12" dur="1" fill="hold">
                                          <p:stCondLst>
                                            <p:cond delay="0"/>
                                          </p:stCondLst>
                                        </p:cTn>
                                        <p:tgtEl>
                                          <p:spTgt spid="16"/>
                                        </p:tgtEl>
                                        <p:attrNameLst>
                                          <p:attrName>style.visibility</p:attrName>
                                        </p:attrNameLst>
                                      </p:cBhvr>
                                      <p:to>
                                        <p:strVal val="visible"/>
                                      </p:to>
                                    </p:set>
                                    <p:animEffect transition="in" filter="barn(inVertical)">
                                      <p:cBhvr>
                                        <p:cTn id="13" dur="500"/>
                                        <p:tgtEl>
                                          <p:spTgt spid="16"/>
                                        </p:tgtEl>
                                      </p:cBhvr>
                                    </p:animEffect>
                                  </p:childTnLst>
                                </p:cTn>
                              </p:par>
                            </p:childTnLst>
                          </p:cTn>
                        </p:par>
                      </p:childTnLst>
                    </p:cTn>
                  </p:par>
                  <p:par>
                    <p:cTn id="14" fill="hold">
                      <p:stCondLst>
                        <p:cond delay="indefinite"/>
                      </p:stCondLst>
                      <p:childTnLst>
                        <p:par>
                          <p:cTn id="15" fill="hold">
                            <p:stCondLst>
                              <p:cond delay="0"/>
                            </p:stCondLst>
                            <p:childTnLst>
                              <p:par>
                                <p:cTn id="16" presetID="16" presetClass="entr" presetSubtype="21" fill="hold" grpId="0" nodeType="clickEffect">
                                  <p:stCondLst>
                                    <p:cond delay="0"/>
                                  </p:stCondLst>
                                  <p:childTnLst>
                                    <p:set>
                                      <p:cBhvr>
                                        <p:cTn id="17" dur="1" fill="hold">
                                          <p:stCondLst>
                                            <p:cond delay="0"/>
                                          </p:stCondLst>
                                        </p:cTn>
                                        <p:tgtEl>
                                          <p:spTgt spid="4"/>
                                        </p:tgtEl>
                                        <p:attrNameLst>
                                          <p:attrName>style.visibility</p:attrName>
                                        </p:attrNameLst>
                                      </p:cBhvr>
                                      <p:to>
                                        <p:strVal val="visible"/>
                                      </p:to>
                                    </p:set>
                                    <p:animEffect transition="in" filter="barn(inVertical)">
                                      <p:cBhvr>
                                        <p:cTn id="18" dur="500"/>
                                        <p:tgtEl>
                                          <p:spTgt spid="4"/>
                                        </p:tgtEl>
                                      </p:cBhvr>
                                    </p:animEffect>
                                  </p:childTnLst>
                                </p:cTn>
                              </p:par>
                            </p:childTnLst>
                          </p:cTn>
                        </p:par>
                      </p:childTnLst>
                    </p:cTn>
                  </p:par>
                  <p:par>
                    <p:cTn id="19" fill="hold">
                      <p:stCondLst>
                        <p:cond delay="indefinite"/>
                      </p:stCondLst>
                      <p:childTnLst>
                        <p:par>
                          <p:cTn id="20" fill="hold">
                            <p:stCondLst>
                              <p:cond delay="0"/>
                            </p:stCondLst>
                            <p:childTnLst>
                              <p:par>
                                <p:cTn id="21" presetID="16" presetClass="entr" presetSubtype="21" fill="hold" grpId="0" nodeType="clickEffect">
                                  <p:stCondLst>
                                    <p:cond delay="0"/>
                                  </p:stCondLst>
                                  <p:childTnLst>
                                    <p:set>
                                      <p:cBhvr>
                                        <p:cTn id="22" dur="1" fill="hold">
                                          <p:stCondLst>
                                            <p:cond delay="0"/>
                                          </p:stCondLst>
                                        </p:cTn>
                                        <p:tgtEl>
                                          <p:spTgt spid="10"/>
                                        </p:tgtEl>
                                        <p:attrNameLst>
                                          <p:attrName>style.visibility</p:attrName>
                                        </p:attrNameLst>
                                      </p:cBhvr>
                                      <p:to>
                                        <p:strVal val="visible"/>
                                      </p:to>
                                    </p:set>
                                    <p:animEffect transition="in" filter="barn(inVertical)">
                                      <p:cBhvr>
                                        <p:cTn id="23" dur="500"/>
                                        <p:tgtEl>
                                          <p:spTgt spid="10"/>
                                        </p:tgtEl>
                                      </p:cBhvr>
                                    </p:animEffect>
                                  </p:childTnLst>
                                </p:cTn>
                              </p:par>
                            </p:childTnLst>
                          </p:cTn>
                        </p:par>
                      </p:childTnLst>
                    </p:cTn>
                  </p:par>
                  <p:par>
                    <p:cTn id="24" fill="hold">
                      <p:stCondLst>
                        <p:cond delay="indefinite"/>
                      </p:stCondLst>
                      <p:childTnLst>
                        <p:par>
                          <p:cTn id="25" fill="hold">
                            <p:stCondLst>
                              <p:cond delay="0"/>
                            </p:stCondLst>
                            <p:childTnLst>
                              <p:par>
                                <p:cTn id="26" presetID="16" presetClass="entr" presetSubtype="21" fill="hold" nodeType="clickEffect">
                                  <p:stCondLst>
                                    <p:cond delay="0"/>
                                  </p:stCondLst>
                                  <p:childTnLst>
                                    <p:set>
                                      <p:cBhvr>
                                        <p:cTn id="27" dur="1" fill="hold">
                                          <p:stCondLst>
                                            <p:cond delay="0"/>
                                          </p:stCondLst>
                                        </p:cTn>
                                        <p:tgtEl>
                                          <p:spTgt spid="5"/>
                                        </p:tgtEl>
                                        <p:attrNameLst>
                                          <p:attrName>style.visibility</p:attrName>
                                        </p:attrNameLst>
                                      </p:cBhvr>
                                      <p:to>
                                        <p:strVal val="visible"/>
                                      </p:to>
                                    </p:set>
                                    <p:animEffect transition="in" filter="barn(inVertical)">
                                      <p:cBhvr>
                                        <p:cTn id="28" dur="500"/>
                                        <p:tgtEl>
                                          <p:spTgt spid="5"/>
                                        </p:tgtEl>
                                      </p:cBhvr>
                                    </p:animEffect>
                                  </p:childTnLst>
                                </p:cTn>
                              </p:par>
                              <p:par>
                                <p:cTn id="29" presetID="16" presetClass="entr" presetSubtype="21" fill="hold" nodeType="withEffect">
                                  <p:stCondLst>
                                    <p:cond delay="0"/>
                                  </p:stCondLst>
                                  <p:childTnLst>
                                    <p:set>
                                      <p:cBhvr>
                                        <p:cTn id="30" dur="1" fill="hold">
                                          <p:stCondLst>
                                            <p:cond delay="0"/>
                                          </p:stCondLst>
                                        </p:cTn>
                                        <p:tgtEl>
                                          <p:spTgt spid="9222"/>
                                        </p:tgtEl>
                                        <p:attrNameLst>
                                          <p:attrName>style.visibility</p:attrName>
                                        </p:attrNameLst>
                                      </p:cBhvr>
                                      <p:to>
                                        <p:strVal val="visible"/>
                                      </p:to>
                                    </p:set>
                                    <p:animEffect transition="in" filter="barn(inVertical)">
                                      <p:cBhvr>
                                        <p:cTn id="31" dur="500"/>
                                        <p:tgtEl>
                                          <p:spTgt spid="9222"/>
                                        </p:tgtEl>
                                      </p:cBhvr>
                                    </p:animEffect>
                                  </p:childTnLst>
                                </p:cTn>
                              </p:par>
                              <p:par>
                                <p:cTn id="32" presetID="16" presetClass="entr" presetSubtype="21" fill="hold" nodeType="withEffect">
                                  <p:stCondLst>
                                    <p:cond delay="0"/>
                                  </p:stCondLst>
                                  <p:childTnLst>
                                    <p:set>
                                      <p:cBhvr>
                                        <p:cTn id="33" dur="1" fill="hold">
                                          <p:stCondLst>
                                            <p:cond delay="0"/>
                                          </p:stCondLst>
                                        </p:cTn>
                                        <p:tgtEl>
                                          <p:spTgt spid="9219"/>
                                        </p:tgtEl>
                                        <p:attrNameLst>
                                          <p:attrName>style.visibility</p:attrName>
                                        </p:attrNameLst>
                                      </p:cBhvr>
                                      <p:to>
                                        <p:strVal val="visible"/>
                                      </p:to>
                                    </p:set>
                                    <p:animEffect transition="in" filter="barn(inVertical)">
                                      <p:cBhvr>
                                        <p:cTn id="34" dur="500"/>
                                        <p:tgtEl>
                                          <p:spTgt spid="9219"/>
                                        </p:tgtEl>
                                      </p:cBhvr>
                                    </p:animEffect>
                                  </p:childTnLst>
                                </p:cTn>
                              </p:par>
                            </p:childTnLst>
                          </p:cTn>
                        </p:par>
                      </p:childTnLst>
                    </p:cTn>
                  </p:par>
                  <p:par>
                    <p:cTn id="35" fill="hold">
                      <p:stCondLst>
                        <p:cond delay="indefinite"/>
                      </p:stCondLst>
                      <p:childTnLst>
                        <p:par>
                          <p:cTn id="36" fill="hold">
                            <p:stCondLst>
                              <p:cond delay="0"/>
                            </p:stCondLst>
                            <p:childTnLst>
                              <p:par>
                                <p:cTn id="37" presetID="16" presetClass="entr" presetSubtype="21" fill="hold" grpId="0" nodeType="clickEffect">
                                  <p:stCondLst>
                                    <p:cond delay="0"/>
                                  </p:stCondLst>
                                  <p:childTnLst>
                                    <p:set>
                                      <p:cBhvr>
                                        <p:cTn id="38" dur="1" fill="hold">
                                          <p:stCondLst>
                                            <p:cond delay="0"/>
                                          </p:stCondLst>
                                        </p:cTn>
                                        <p:tgtEl>
                                          <p:spTgt spid="8"/>
                                        </p:tgtEl>
                                        <p:attrNameLst>
                                          <p:attrName>style.visibility</p:attrName>
                                        </p:attrNameLst>
                                      </p:cBhvr>
                                      <p:to>
                                        <p:strVal val="visible"/>
                                      </p:to>
                                    </p:set>
                                    <p:animEffect transition="in" filter="barn(inVertical)">
                                      <p:cBhvr>
                                        <p:cTn id="39" dur="500"/>
                                        <p:tgtEl>
                                          <p:spTgt spid="8"/>
                                        </p:tgtEl>
                                      </p:cBhvr>
                                    </p:animEffect>
                                  </p:childTnLst>
                                </p:cTn>
                              </p:par>
                            </p:childTnLst>
                          </p:cTn>
                        </p:par>
                      </p:childTnLst>
                    </p:cTn>
                  </p:par>
                  <p:par>
                    <p:cTn id="40" fill="hold">
                      <p:stCondLst>
                        <p:cond delay="indefinite"/>
                      </p:stCondLst>
                      <p:childTnLst>
                        <p:par>
                          <p:cTn id="41" fill="hold">
                            <p:stCondLst>
                              <p:cond delay="0"/>
                            </p:stCondLst>
                            <p:childTnLst>
                              <p:par>
                                <p:cTn id="42" presetID="16" presetClass="entr" presetSubtype="21" fill="hold" nodeType="clickEffect">
                                  <p:stCondLst>
                                    <p:cond delay="0"/>
                                  </p:stCondLst>
                                  <p:childTnLst>
                                    <p:set>
                                      <p:cBhvr>
                                        <p:cTn id="43" dur="1" fill="hold">
                                          <p:stCondLst>
                                            <p:cond delay="0"/>
                                          </p:stCondLst>
                                        </p:cTn>
                                        <p:tgtEl>
                                          <p:spTgt spid="9224"/>
                                        </p:tgtEl>
                                        <p:attrNameLst>
                                          <p:attrName>style.visibility</p:attrName>
                                        </p:attrNameLst>
                                      </p:cBhvr>
                                      <p:to>
                                        <p:strVal val="visible"/>
                                      </p:to>
                                    </p:set>
                                    <p:animEffect transition="in" filter="barn(inVertical)">
                                      <p:cBhvr>
                                        <p:cTn id="44" dur="500"/>
                                        <p:tgtEl>
                                          <p:spTgt spid="9224"/>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2" grpId="0"/>
      <p:bldP spid="4" grpId="0"/>
      <p:bldP spid="10" grpId="0"/>
      <p:bldP spid="8" grpId="0"/>
    </p:bldLst>
  </p:timing>
</p:sld>
</file>

<file path=ppt/slides/slide2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5" name="图片 4"/>
          <p:cNvPicPr>
            <a:picLocks noChangeAspect="1"/>
          </p:cNvPicPr>
          <p:nvPr/>
        </p:nvPicPr>
        <p:blipFill rotWithShape="1">
          <a:blip r:embed="rId3" cstate="print">
            <a:extLst>
              <a:ext uri="{28A0092B-C50C-407E-A947-70E740481C1C}">
                <a14:useLocalDpi xmlns:a14="http://schemas.microsoft.com/office/drawing/2010/main" val="0"/>
              </a:ext>
            </a:extLst>
          </a:blip>
          <a:srcRect b="14402"/>
          <a:stretch>
            <a:fillRect/>
          </a:stretch>
        </p:blipFill>
        <p:spPr>
          <a:xfrm>
            <a:off x="0" y="3"/>
            <a:ext cx="12192000" cy="6858001"/>
          </a:xfrm>
          <a:prstGeom prst="rect">
            <a:avLst/>
          </a:prstGeom>
        </p:spPr>
      </p:pic>
      <p:pic>
        <p:nvPicPr>
          <p:cNvPr id="16" name="图片 15"/>
          <p:cNvPicPr>
            <a:picLocks noChangeAspect="1"/>
          </p:cNvPicPr>
          <p:nvPr/>
        </p:nvPicPr>
        <p:blipFill rotWithShape="1">
          <a:blip r:embed="rId4" cstate="print">
            <a:extLst>
              <a:ext uri="{28A0092B-C50C-407E-A947-70E740481C1C}">
                <a14:useLocalDpi xmlns:a14="http://schemas.microsoft.com/office/drawing/2010/main" val="0"/>
              </a:ext>
            </a:extLst>
          </a:blip>
          <a:srcRect l="70595" t="16030" r="11513" b="45820"/>
          <a:stretch>
            <a:fillRect/>
          </a:stretch>
        </p:blipFill>
        <p:spPr>
          <a:xfrm>
            <a:off x="7493657" y="40081"/>
            <a:ext cx="1119540" cy="1342782"/>
          </a:xfrm>
          <a:prstGeom prst="rect">
            <a:avLst/>
          </a:prstGeom>
        </p:spPr>
      </p:pic>
      <p:pic>
        <p:nvPicPr>
          <p:cNvPr id="17" name="图片 16"/>
          <p:cNvPicPr>
            <a:picLocks noChangeAspect="1"/>
          </p:cNvPicPr>
          <p:nvPr/>
        </p:nvPicPr>
        <p:blipFill rotWithShape="1">
          <a:blip r:embed="rId5">
            <a:extLst>
              <a:ext uri="{28A0092B-C50C-407E-A947-70E740481C1C}">
                <a14:useLocalDpi xmlns:a14="http://schemas.microsoft.com/office/drawing/2010/main" val="0"/>
              </a:ext>
            </a:extLst>
          </a:blip>
          <a:srcRect l="70595" t="60052" r="9485"/>
          <a:stretch>
            <a:fillRect/>
          </a:stretch>
        </p:blipFill>
        <p:spPr>
          <a:xfrm>
            <a:off x="1661616" y="196551"/>
            <a:ext cx="1618032" cy="1186312"/>
          </a:xfrm>
          <a:prstGeom prst="rect">
            <a:avLst/>
          </a:prstGeom>
        </p:spPr>
      </p:pic>
      <p:sp>
        <p:nvSpPr>
          <p:cNvPr id="6" name="Rectangle 5"/>
          <p:cNvSpPr/>
          <p:nvPr/>
        </p:nvSpPr>
        <p:spPr>
          <a:xfrm>
            <a:off x="3048000" y="271726"/>
            <a:ext cx="6096000" cy="742511"/>
          </a:xfrm>
          <a:prstGeom prst="rect">
            <a:avLst/>
          </a:prstGeom>
        </p:spPr>
        <p:txBody>
          <a:bodyPr>
            <a:spAutoFit/>
          </a:bodyPr>
          <a:lstStyle/>
          <a:p>
            <a:pPr algn="just">
              <a:lnSpc>
                <a:spcPct val="150000"/>
              </a:lnSpc>
              <a:spcAft>
                <a:spcPts val="800"/>
              </a:spcAft>
              <a:tabLst>
                <a:tab pos="90170" algn="l"/>
                <a:tab pos="180340" algn="l"/>
              </a:tabLst>
            </a:pPr>
            <a:r>
              <a:rPr lang="fr-FR" sz="3200" b="1" dirty="0" err="1">
                <a:latin typeface="Times New Roman" pitchFamily="18" charset="0"/>
                <a:ea typeface="Calibri"/>
                <a:cs typeface="Times New Roman" pitchFamily="18" charset="0"/>
              </a:rPr>
              <a:t>Bài</a:t>
            </a:r>
            <a:r>
              <a:rPr lang="fr-FR" sz="3200" b="1" dirty="0">
                <a:latin typeface="Times New Roman" pitchFamily="18" charset="0"/>
                <a:ea typeface="Calibri"/>
                <a:cs typeface="Times New Roman" pitchFamily="18" charset="0"/>
              </a:rPr>
              <a:t> </a:t>
            </a:r>
            <a:r>
              <a:rPr lang="fr-FR" sz="3200" b="1" dirty="0" err="1">
                <a:latin typeface="Times New Roman" pitchFamily="18" charset="0"/>
                <a:ea typeface="Calibri"/>
                <a:cs typeface="Times New Roman" pitchFamily="18" charset="0"/>
              </a:rPr>
              <a:t>tập</a:t>
            </a:r>
            <a:r>
              <a:rPr lang="fr-FR" sz="3200" b="1" dirty="0">
                <a:latin typeface="Times New Roman" pitchFamily="18" charset="0"/>
                <a:ea typeface="Calibri"/>
                <a:cs typeface="Times New Roman" pitchFamily="18" charset="0"/>
              </a:rPr>
              <a:t> 3 SGK </a:t>
            </a:r>
            <a:r>
              <a:rPr lang="fr-FR" sz="3200" b="1" dirty="0" err="1">
                <a:latin typeface="Times New Roman" pitchFamily="18" charset="0"/>
                <a:ea typeface="Calibri"/>
                <a:cs typeface="Times New Roman" pitchFamily="18" charset="0"/>
              </a:rPr>
              <a:t>trang</a:t>
            </a:r>
            <a:r>
              <a:rPr lang="fr-FR" sz="3200" b="1" dirty="0">
                <a:latin typeface="Times New Roman" pitchFamily="18" charset="0"/>
                <a:ea typeface="Calibri"/>
                <a:cs typeface="Times New Roman" pitchFamily="18" charset="0"/>
              </a:rPr>
              <a:t> 114</a:t>
            </a:r>
            <a:endParaRPr lang="en-US" sz="3200" dirty="0">
              <a:latin typeface="Times New Roman" pitchFamily="18" charset="0"/>
              <a:ea typeface="Calibri"/>
              <a:cs typeface="Times New Roman" pitchFamily="18" charset="0"/>
            </a:endParaRPr>
          </a:p>
        </p:txBody>
      </p:sp>
      <p:sp>
        <p:nvSpPr>
          <p:cNvPr id="7" name="Rectangle 6"/>
          <p:cNvSpPr/>
          <p:nvPr/>
        </p:nvSpPr>
        <p:spPr>
          <a:xfrm>
            <a:off x="571461" y="1515236"/>
            <a:ext cx="10767099" cy="830997"/>
          </a:xfrm>
          <a:prstGeom prst="rect">
            <a:avLst/>
          </a:prstGeom>
        </p:spPr>
        <p:txBody>
          <a:bodyPr wrap="square">
            <a:spAutoFit/>
          </a:bodyPr>
          <a:lstStyle/>
          <a:p>
            <a:pPr lvl="0" algn="ctr">
              <a:tabLst>
                <a:tab pos="90170" algn="l"/>
                <a:tab pos="180340" algn="l"/>
              </a:tabLst>
            </a:pPr>
            <a:r>
              <a:rPr lang="fr-FR" sz="2400" dirty="0" err="1">
                <a:solidFill>
                  <a:prstClr val="black"/>
                </a:solidFill>
                <a:latin typeface="Times New Roman" pitchFamily="18" charset="0"/>
                <a:ea typeface="Calibri"/>
                <a:cs typeface="Times New Roman" pitchFamily="18" charset="0"/>
              </a:rPr>
              <a:t>Trong</a:t>
            </a:r>
            <a:r>
              <a:rPr lang="fr-FR" sz="2400"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Cô</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Tô</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Nguyễn</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Tuân</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sử</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dụng</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nhiều</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hình</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ảnh</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so</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sánh</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sinh</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động</a:t>
            </a:r>
            <a:r>
              <a:rPr lang="fr-FR" sz="2400" dirty="0">
                <a:solidFill>
                  <a:prstClr val="black"/>
                </a:solidFill>
                <a:latin typeface="Times New Roman" pitchFamily="18" charset="0"/>
                <a:ea typeface="Calibri"/>
                <a:cs typeface="Times New Roman" pitchFamily="18" charset="0"/>
              </a:rPr>
              <a:t>.</a:t>
            </a:r>
            <a:endParaRPr lang="en-US" sz="2400" dirty="0">
              <a:solidFill>
                <a:prstClr val="black"/>
              </a:solidFill>
              <a:latin typeface="Times New Roman" pitchFamily="18" charset="0"/>
              <a:ea typeface="Calibri"/>
              <a:cs typeface="Times New Roman" pitchFamily="18" charset="0"/>
            </a:endParaRPr>
          </a:p>
          <a:p>
            <a:pPr lvl="0" algn="ctr">
              <a:tabLst>
                <a:tab pos="90170" algn="l"/>
                <a:tab pos="180340" algn="l"/>
              </a:tabLst>
            </a:pPr>
            <a:r>
              <a:rPr lang="fr-FR" sz="2400" dirty="0">
                <a:solidFill>
                  <a:prstClr val="black"/>
                </a:solidFill>
                <a:latin typeface="Times New Roman" pitchFamily="18" charset="0"/>
                <a:ea typeface="Calibri"/>
                <a:cs typeface="Times New Roman" pitchFamily="18" charset="0"/>
              </a:rPr>
              <a:t>Ba </a:t>
            </a:r>
            <a:r>
              <a:rPr lang="fr-FR" sz="2400" dirty="0" err="1">
                <a:solidFill>
                  <a:prstClr val="black"/>
                </a:solidFill>
                <a:latin typeface="Times New Roman" pitchFamily="18" charset="0"/>
                <a:ea typeface="Calibri"/>
                <a:cs typeface="Times New Roman" pitchFamily="18" charset="0"/>
              </a:rPr>
              <a:t>câu</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văn</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sử</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dụng</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biện</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pháp</a:t>
            </a:r>
            <a:r>
              <a:rPr lang="fr-FR" sz="2400" dirty="0">
                <a:solidFill>
                  <a:prstClr val="black"/>
                </a:solidFill>
                <a:latin typeface="Times New Roman" pitchFamily="18" charset="0"/>
                <a:ea typeface="Calibri"/>
                <a:cs typeface="Times New Roman" pitchFamily="18" charset="0"/>
              </a:rPr>
              <a:t> tu </a:t>
            </a:r>
            <a:r>
              <a:rPr lang="fr-FR" sz="2400" dirty="0" err="1">
                <a:solidFill>
                  <a:prstClr val="black"/>
                </a:solidFill>
                <a:latin typeface="Times New Roman" pitchFamily="18" charset="0"/>
                <a:ea typeface="Calibri"/>
                <a:cs typeface="Times New Roman" pitchFamily="18" charset="0"/>
              </a:rPr>
              <a:t>từ</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so</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sánh</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trong</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đoạn</a:t>
            </a:r>
            <a:r>
              <a:rPr lang="fr-FR" sz="2400" dirty="0">
                <a:solidFill>
                  <a:prstClr val="black"/>
                </a:solidFill>
                <a:latin typeface="Times New Roman" pitchFamily="18" charset="0"/>
                <a:ea typeface="Calibri"/>
                <a:cs typeface="Times New Roman" pitchFamily="18" charset="0"/>
              </a:rPr>
              <a:t> 1</a:t>
            </a:r>
            <a:endParaRPr lang="en-US" sz="2400" dirty="0">
              <a:solidFill>
                <a:prstClr val="black"/>
              </a:solidFill>
              <a:latin typeface="Times New Roman" pitchFamily="18" charset="0"/>
              <a:ea typeface="Calibri"/>
              <a:cs typeface="Times New Roman" pitchFamily="18" charset="0"/>
            </a:endParaRPr>
          </a:p>
        </p:txBody>
      </p:sp>
      <p:sp>
        <p:nvSpPr>
          <p:cNvPr id="8" name="Rectangle 7"/>
          <p:cNvSpPr/>
          <p:nvPr/>
        </p:nvSpPr>
        <p:spPr>
          <a:xfrm>
            <a:off x="283920" y="2346233"/>
            <a:ext cx="5043984" cy="1200329"/>
          </a:xfrm>
          <a:prstGeom prst="rect">
            <a:avLst/>
          </a:prstGeom>
        </p:spPr>
        <p:txBody>
          <a:bodyPr wrap="square">
            <a:spAutoFit/>
          </a:bodyPr>
          <a:lstStyle/>
          <a:p>
            <a:pPr lvl="0" algn="just">
              <a:lnSpc>
                <a:spcPct val="150000"/>
              </a:lnSpc>
              <a:spcAft>
                <a:spcPts val="800"/>
              </a:spcAft>
              <a:tabLst>
                <a:tab pos="90170" algn="l"/>
                <a:tab pos="180340" algn="l"/>
              </a:tabLst>
            </a:pP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Mỗi</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viên</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cát</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bắn</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vào</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má</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vào</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gáy</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lúc</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này</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buốt</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như</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một</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viên</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đạn</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mũi</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kim</a:t>
            </a:r>
            <a:endParaRPr lang="en-US" sz="2400" dirty="0">
              <a:solidFill>
                <a:prstClr val="black"/>
              </a:solidFill>
              <a:latin typeface="Times New Roman" pitchFamily="18" charset="0"/>
              <a:ea typeface="Calibri"/>
              <a:cs typeface="Times New Roman" pitchFamily="18" charset="0"/>
            </a:endParaRPr>
          </a:p>
        </p:txBody>
      </p:sp>
      <p:sp>
        <p:nvSpPr>
          <p:cNvPr id="9" name="Rectangle 8"/>
          <p:cNvSpPr/>
          <p:nvPr/>
        </p:nvSpPr>
        <p:spPr>
          <a:xfrm>
            <a:off x="7128913" y="5706892"/>
            <a:ext cx="4502255" cy="646331"/>
          </a:xfrm>
          <a:prstGeom prst="rect">
            <a:avLst/>
          </a:prstGeom>
        </p:spPr>
        <p:txBody>
          <a:bodyPr wrap="square">
            <a:spAutoFit/>
          </a:bodyPr>
          <a:lstStyle/>
          <a:p>
            <a:pPr lvl="0" algn="just">
              <a:lnSpc>
                <a:spcPct val="150000"/>
              </a:lnSpc>
              <a:spcAft>
                <a:spcPts val="800"/>
              </a:spcAft>
            </a:pPr>
            <a:r>
              <a:rPr lang="fr-FR" sz="2400" dirty="0">
                <a:solidFill>
                  <a:prstClr val="black"/>
                </a:solidFill>
                <a:latin typeface="Times New Roman" pitchFamily="18" charset="0"/>
                <a:ea typeface="Calibri"/>
                <a:cs typeface="Times New Roman" pitchFamily="18" charset="0"/>
                <a:sym typeface="Wingdings"/>
              </a:rPr>
              <a:t></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sự</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kỳ</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quái</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ghê</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rợn</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đáng</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sợ</a:t>
            </a:r>
            <a:endParaRPr lang="en-US" sz="2400" dirty="0">
              <a:solidFill>
                <a:prstClr val="black"/>
              </a:solidFill>
              <a:latin typeface="Times New Roman" pitchFamily="18" charset="0"/>
              <a:ea typeface="Calibri"/>
              <a:cs typeface="Times New Roman" pitchFamily="18" charset="0"/>
            </a:endParaRPr>
          </a:p>
        </p:txBody>
      </p:sp>
      <p:sp>
        <p:nvSpPr>
          <p:cNvPr id="10" name="Rectangle 9"/>
          <p:cNvSpPr/>
          <p:nvPr/>
        </p:nvSpPr>
        <p:spPr>
          <a:xfrm>
            <a:off x="6096000" y="2623231"/>
            <a:ext cx="3914854" cy="646331"/>
          </a:xfrm>
          <a:prstGeom prst="rect">
            <a:avLst/>
          </a:prstGeom>
        </p:spPr>
        <p:txBody>
          <a:bodyPr wrap="none">
            <a:spAutoFit/>
          </a:bodyPr>
          <a:lstStyle/>
          <a:p>
            <a:pPr lvl="0" algn="just">
              <a:lnSpc>
                <a:spcPct val="150000"/>
              </a:lnSpc>
              <a:spcAft>
                <a:spcPts val="800"/>
              </a:spcAft>
              <a:tabLst>
                <a:tab pos="90170" algn="l"/>
                <a:tab pos="180340" algn="l"/>
              </a:tabLst>
            </a:pPr>
            <a:r>
              <a:rPr lang="fr-FR" sz="2400" dirty="0">
                <a:solidFill>
                  <a:prstClr val="black"/>
                </a:solidFill>
                <a:latin typeface="Times New Roman" pitchFamily="18" charset="0"/>
                <a:ea typeface="Calibri"/>
                <a:cs typeface="Times New Roman" pitchFamily="18" charset="0"/>
                <a:sym typeface="Wingdings"/>
              </a:rPr>
              <a:t></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Sự</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nguy</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hiểm</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của</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bão</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biển</a:t>
            </a:r>
            <a:endParaRPr lang="en-US" sz="2400" dirty="0">
              <a:solidFill>
                <a:prstClr val="black"/>
              </a:solidFill>
              <a:latin typeface="Times New Roman" pitchFamily="18" charset="0"/>
              <a:ea typeface="Calibri"/>
              <a:cs typeface="Times New Roman" pitchFamily="18" charset="0"/>
            </a:endParaRPr>
          </a:p>
        </p:txBody>
      </p:sp>
      <p:sp>
        <p:nvSpPr>
          <p:cNvPr id="11" name="Rectangle 10"/>
          <p:cNvSpPr/>
          <p:nvPr/>
        </p:nvSpPr>
        <p:spPr>
          <a:xfrm>
            <a:off x="377952" y="3709889"/>
            <a:ext cx="6096000" cy="1754326"/>
          </a:xfrm>
          <a:prstGeom prst="rect">
            <a:avLst/>
          </a:prstGeom>
        </p:spPr>
        <p:txBody>
          <a:bodyPr>
            <a:spAutoFit/>
          </a:bodyPr>
          <a:lstStyle/>
          <a:p>
            <a:pPr lvl="0" algn="just">
              <a:lnSpc>
                <a:spcPct val="150000"/>
              </a:lnSpc>
              <a:spcAft>
                <a:spcPts val="800"/>
              </a:spcAft>
              <a:tabLst>
                <a:tab pos="90170" algn="l"/>
                <a:tab pos="180340" algn="l"/>
              </a:tabLst>
            </a:pP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Sóng</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thúc</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lẫn</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nhau</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mà</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vào</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bờ</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âm</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âm</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rền</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rền</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như</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vua</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thủy</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cho</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các</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loài</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thủy</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tộc</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rung</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thêm</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trống</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trận</a:t>
            </a:r>
            <a:r>
              <a:rPr lang="fr-FR" sz="2400" i="1" dirty="0">
                <a:solidFill>
                  <a:prstClr val="black"/>
                </a:solidFill>
                <a:latin typeface="Times New Roman" pitchFamily="18" charset="0"/>
                <a:ea typeface="Calibri"/>
                <a:cs typeface="Times New Roman" pitchFamily="18" charset="0"/>
              </a:rPr>
              <a:t>.</a:t>
            </a:r>
            <a:endParaRPr lang="en-US" sz="2400" dirty="0">
              <a:solidFill>
                <a:prstClr val="black"/>
              </a:solidFill>
              <a:latin typeface="Times New Roman" pitchFamily="18" charset="0"/>
              <a:ea typeface="Calibri"/>
              <a:cs typeface="Times New Roman" pitchFamily="18" charset="0"/>
            </a:endParaRPr>
          </a:p>
        </p:txBody>
      </p:sp>
      <p:sp>
        <p:nvSpPr>
          <p:cNvPr id="12" name="Rectangle 11"/>
          <p:cNvSpPr/>
          <p:nvPr/>
        </p:nvSpPr>
        <p:spPr>
          <a:xfrm>
            <a:off x="6880821" y="3709889"/>
            <a:ext cx="4274859" cy="1200329"/>
          </a:xfrm>
          <a:prstGeom prst="rect">
            <a:avLst/>
          </a:prstGeom>
        </p:spPr>
        <p:txBody>
          <a:bodyPr wrap="square">
            <a:spAutoFit/>
          </a:bodyPr>
          <a:lstStyle/>
          <a:p>
            <a:pPr lvl="0" algn="just">
              <a:lnSpc>
                <a:spcPct val="150000"/>
              </a:lnSpc>
              <a:spcAft>
                <a:spcPts val="800"/>
              </a:spcAft>
              <a:tabLst>
                <a:tab pos="90170" algn="l"/>
                <a:tab pos="180340" algn="l"/>
              </a:tabLst>
            </a:pPr>
            <a:r>
              <a:rPr lang="fr-FR" sz="2400" dirty="0">
                <a:solidFill>
                  <a:prstClr val="black"/>
                </a:solidFill>
                <a:latin typeface="Times New Roman" pitchFamily="18" charset="0"/>
                <a:ea typeface="Calibri"/>
                <a:cs typeface="Times New Roman" pitchFamily="18" charset="0"/>
                <a:sym typeface="Wingdings"/>
              </a:rPr>
              <a:t></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tăng</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thêm</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sự</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dữ</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dội</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của</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những</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đợt</a:t>
            </a:r>
            <a:r>
              <a:rPr lang="fr-FR" sz="2400" dirty="0">
                <a:solidFill>
                  <a:prstClr val="black"/>
                </a:solidFill>
                <a:latin typeface="Times New Roman" pitchFamily="18" charset="0"/>
                <a:ea typeface="Calibri"/>
                <a:cs typeface="Times New Roman" pitchFamily="18" charset="0"/>
              </a:rPr>
              <a:t> </a:t>
            </a:r>
            <a:r>
              <a:rPr lang="fr-FR" sz="2400" dirty="0" err="1">
                <a:solidFill>
                  <a:prstClr val="black"/>
                </a:solidFill>
                <a:latin typeface="Times New Roman" pitchFamily="18" charset="0"/>
                <a:ea typeface="Calibri"/>
                <a:cs typeface="Times New Roman" pitchFamily="18" charset="0"/>
              </a:rPr>
              <a:t>sóng</a:t>
            </a:r>
            <a:r>
              <a:rPr lang="fr-FR" sz="2400" dirty="0">
                <a:solidFill>
                  <a:prstClr val="black"/>
                </a:solidFill>
                <a:latin typeface="Times New Roman" pitchFamily="18" charset="0"/>
                <a:ea typeface="Calibri"/>
                <a:cs typeface="Times New Roman" pitchFamily="18" charset="0"/>
              </a:rPr>
              <a:t>.</a:t>
            </a:r>
            <a:endParaRPr lang="en-US" sz="2400" dirty="0">
              <a:solidFill>
                <a:prstClr val="black"/>
              </a:solidFill>
              <a:latin typeface="Times New Roman" pitchFamily="18" charset="0"/>
              <a:ea typeface="Calibri"/>
              <a:cs typeface="Times New Roman" pitchFamily="18" charset="0"/>
            </a:endParaRPr>
          </a:p>
        </p:txBody>
      </p:sp>
      <p:sp>
        <p:nvSpPr>
          <p:cNvPr id="13" name="Rectangle 12"/>
          <p:cNvSpPr/>
          <p:nvPr/>
        </p:nvSpPr>
        <p:spPr>
          <a:xfrm>
            <a:off x="475488" y="5464215"/>
            <a:ext cx="6096000" cy="1200329"/>
          </a:xfrm>
          <a:prstGeom prst="rect">
            <a:avLst/>
          </a:prstGeom>
        </p:spPr>
        <p:txBody>
          <a:bodyPr>
            <a:spAutoFit/>
          </a:bodyPr>
          <a:lstStyle/>
          <a:p>
            <a:pPr lvl="0" algn="just">
              <a:lnSpc>
                <a:spcPct val="150000"/>
              </a:lnSpc>
              <a:spcAft>
                <a:spcPts val="800"/>
              </a:spcAft>
              <a:tabLst>
                <a:tab pos="90170" algn="l"/>
                <a:tab pos="180340" algn="l"/>
              </a:tabLst>
            </a:pP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Nó</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rít</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lên</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rú</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lên</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như</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cái</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kiểu</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người</a:t>
            </a:r>
            <a:r>
              <a:rPr lang="fr-FR" sz="2400" i="1" dirty="0">
                <a:solidFill>
                  <a:prstClr val="black"/>
                </a:solidFill>
                <a:latin typeface="Times New Roman" pitchFamily="18" charset="0"/>
                <a:ea typeface="Calibri"/>
                <a:cs typeface="Times New Roman" pitchFamily="18" charset="0"/>
              </a:rPr>
              <a:t> ta </a:t>
            </a:r>
            <a:r>
              <a:rPr lang="fr-FR" sz="2400" i="1" dirty="0" err="1">
                <a:solidFill>
                  <a:prstClr val="black"/>
                </a:solidFill>
                <a:latin typeface="Times New Roman" pitchFamily="18" charset="0"/>
                <a:ea typeface="Calibri"/>
                <a:cs typeface="Times New Roman" pitchFamily="18" charset="0"/>
              </a:rPr>
              <a:t>vẫn</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thường</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gọi</a:t>
            </a:r>
            <a:r>
              <a:rPr lang="fr-FR" sz="2400" i="1" dirty="0">
                <a:solidFill>
                  <a:prstClr val="black"/>
                </a:solidFill>
                <a:latin typeface="Times New Roman" pitchFamily="18" charset="0"/>
                <a:ea typeface="Calibri"/>
                <a:cs typeface="Times New Roman" pitchFamily="18" charset="0"/>
              </a:rPr>
              <a:t> là </a:t>
            </a:r>
            <a:r>
              <a:rPr lang="fr-FR" sz="2400" i="1" dirty="0" err="1">
                <a:solidFill>
                  <a:prstClr val="black"/>
                </a:solidFill>
                <a:latin typeface="Times New Roman" pitchFamily="18" charset="0"/>
                <a:ea typeface="Calibri"/>
                <a:cs typeface="Times New Roman" pitchFamily="18" charset="0"/>
              </a:rPr>
              <a:t>quỷ</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khốc</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thần</a:t>
            </a:r>
            <a:r>
              <a:rPr lang="fr-FR" sz="2400" i="1" dirty="0">
                <a:solidFill>
                  <a:prstClr val="black"/>
                </a:solidFill>
                <a:latin typeface="Times New Roman" pitchFamily="18" charset="0"/>
                <a:ea typeface="Calibri"/>
                <a:cs typeface="Times New Roman" pitchFamily="18" charset="0"/>
              </a:rPr>
              <a:t> </a:t>
            </a:r>
            <a:r>
              <a:rPr lang="fr-FR" sz="2400" i="1" dirty="0" err="1">
                <a:solidFill>
                  <a:prstClr val="black"/>
                </a:solidFill>
                <a:latin typeface="Times New Roman" pitchFamily="18" charset="0"/>
                <a:ea typeface="Calibri"/>
                <a:cs typeface="Times New Roman" pitchFamily="18" charset="0"/>
              </a:rPr>
              <a:t>linh</a:t>
            </a:r>
            <a:endParaRPr lang="en-US" sz="2400" dirty="0">
              <a:solidFill>
                <a:prstClr val="black"/>
              </a:solidFill>
              <a:latin typeface="Times New Roman" pitchFamily="18" charset="0"/>
              <a:ea typeface="Calibri"/>
              <a:cs typeface="Times New Roman" pitchFamily="18" charset="0"/>
            </a:endParaRPr>
          </a:p>
        </p:txBody>
      </p:sp>
      <p:pic>
        <p:nvPicPr>
          <p:cNvPr id="10242" name="Picture 2"/>
          <p:cNvPicPr>
            <a:picLocks noChangeAspect="1" noChangeArrowheads="1"/>
          </p:cNvPicPr>
          <p:nvPr/>
        </p:nvPicPr>
        <p:blipFill>
          <a:blip r:embed="rId6" cstate="print">
            <a:extLst>
              <a:ext uri="{28A0092B-C50C-407E-A947-70E740481C1C}">
                <a14:useLocalDpi xmlns:a14="http://schemas.microsoft.com/office/drawing/2010/main" val="0"/>
              </a:ext>
            </a:extLst>
          </a:blip>
          <a:srcRect/>
          <a:stretch>
            <a:fillRect/>
          </a:stretch>
        </p:blipFill>
        <p:spPr bwMode="auto">
          <a:xfrm>
            <a:off x="9825075" y="1103902"/>
            <a:ext cx="2359266" cy="260598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10243" name="Picture 3"/>
          <p:cNvPicPr>
            <a:picLocks noChangeAspect="1" noChangeArrowheads="1"/>
          </p:cNvPicPr>
          <p:nvPr/>
        </p:nvPicPr>
        <p:blipFill>
          <a:blip r:embed="rId7">
            <a:extLst>
              <a:ext uri="{28A0092B-C50C-407E-A947-70E740481C1C}">
                <a14:useLocalDpi xmlns:a14="http://schemas.microsoft.com/office/drawing/2010/main" val="0"/>
              </a:ext>
            </a:extLst>
          </a:blip>
          <a:srcRect/>
          <a:stretch>
            <a:fillRect/>
          </a:stretch>
        </p:blipFill>
        <p:spPr bwMode="auto">
          <a:xfrm>
            <a:off x="792480" y="711472"/>
            <a:ext cx="4223004" cy="28597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10244" name="Picture 4"/>
          <p:cNvPicPr>
            <a:picLocks noChangeAspect="1" noChangeArrowheads="1"/>
          </p:cNvPicPr>
          <p:nvPr/>
        </p:nvPicPr>
        <p:blipFill>
          <a:blip r:embed="rId8">
            <a:extLst>
              <a:ext uri="{28A0092B-C50C-407E-A947-70E740481C1C}">
                <a14:useLocalDpi xmlns:a14="http://schemas.microsoft.com/office/drawing/2010/main" val="0"/>
              </a:ext>
            </a:extLst>
          </a:blip>
          <a:srcRect/>
          <a:stretch>
            <a:fillRect/>
          </a:stretch>
        </p:blipFill>
        <p:spPr bwMode="auto">
          <a:xfrm>
            <a:off x="4430406" y="398074"/>
            <a:ext cx="4087092" cy="306531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10245" name="Picture 5"/>
          <p:cNvPicPr>
            <a:picLocks noChangeAspect="1" noChangeArrowheads="1"/>
          </p:cNvPicPr>
          <p:nvPr/>
        </p:nvPicPr>
        <p:blipFill>
          <a:blip r:embed="rId9">
            <a:extLst>
              <a:ext uri="{28A0092B-C50C-407E-A947-70E740481C1C}">
                <a14:useLocalDpi xmlns:a14="http://schemas.microsoft.com/office/drawing/2010/main" val="0"/>
              </a:ext>
            </a:extLst>
          </a:blip>
          <a:srcRect/>
          <a:stretch>
            <a:fillRect/>
          </a:stretch>
        </p:blipFill>
        <p:spPr bwMode="auto">
          <a:xfrm>
            <a:off x="1067143" y="1267968"/>
            <a:ext cx="4260762" cy="254870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10246" name="Picture 6"/>
          <p:cNvPicPr>
            <a:picLocks noChangeAspect="1" noChangeArrowheads="1"/>
          </p:cNvPicPr>
          <p:nvPr/>
        </p:nvPicPr>
        <p:blipFill>
          <a:blip r:embed="rId10">
            <a:extLst>
              <a:ext uri="{28A0092B-C50C-407E-A947-70E740481C1C}">
                <a14:useLocalDpi xmlns:a14="http://schemas.microsoft.com/office/drawing/2010/main" val="0"/>
              </a:ext>
            </a:extLst>
          </a:blip>
          <a:srcRect/>
          <a:stretch>
            <a:fillRect/>
          </a:stretch>
        </p:blipFill>
        <p:spPr bwMode="auto">
          <a:xfrm>
            <a:off x="4430406" y="1935159"/>
            <a:ext cx="3246437" cy="20224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10247" name="Picture 7"/>
          <p:cNvPicPr>
            <a:picLocks noChangeAspect="1" noChangeArrowheads="1"/>
          </p:cNvPicPr>
          <p:nvPr/>
        </p:nvPicPr>
        <p:blipFill>
          <a:blip r:embed="rId11" cstate="print">
            <a:extLst>
              <a:ext uri="{28A0092B-C50C-407E-A947-70E740481C1C}">
                <a14:useLocalDpi xmlns:a14="http://schemas.microsoft.com/office/drawing/2010/main" val="0"/>
              </a:ext>
            </a:extLst>
          </a:blip>
          <a:srcRect/>
          <a:stretch>
            <a:fillRect/>
          </a:stretch>
        </p:blipFill>
        <p:spPr bwMode="auto">
          <a:xfrm>
            <a:off x="9909994" y="4615906"/>
            <a:ext cx="1861123" cy="116149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15355698"/>
      </p:ext>
    </p:extLst>
  </p:cSld>
  <p:clrMapOvr>
    <a:masterClrMapping/>
  </p:clrMapOvr>
  <mc:AlternateContent xmlns:mc="http://schemas.openxmlformats.org/markup-compatibility/2006" xmlns:p14="http://schemas.microsoft.com/office/powerpoint/2010/main">
    <mc:Choice Requires="p14">
      <p:transition spd="slow" p14:dur="1500">
        <p:split orient="vert"/>
      </p:transition>
    </mc:Choice>
    <mc:Fallback xmlns="">
      <p:transition spd="slow">
        <p:split orient="vert"/>
      </p:transition>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6" presetClass="entr" presetSubtype="21" fill="hold" nodeType="clickEffect">
                                  <p:stCondLst>
                                    <p:cond delay="0"/>
                                  </p:stCondLst>
                                  <p:childTnLst>
                                    <p:set>
                                      <p:cBhvr>
                                        <p:cTn id="6" dur="1" fill="hold">
                                          <p:stCondLst>
                                            <p:cond delay="0"/>
                                          </p:stCondLst>
                                        </p:cTn>
                                        <p:tgtEl>
                                          <p:spTgt spid="5"/>
                                        </p:tgtEl>
                                        <p:attrNameLst>
                                          <p:attrName>style.visibility</p:attrName>
                                        </p:attrNameLst>
                                      </p:cBhvr>
                                      <p:to>
                                        <p:strVal val="visible"/>
                                      </p:to>
                                    </p:set>
                                    <p:animEffect transition="in" filter="barn(inVertical)">
                                      <p:cBhvr>
                                        <p:cTn id="7" dur="500"/>
                                        <p:tgtEl>
                                          <p:spTgt spid="5"/>
                                        </p:tgtEl>
                                      </p:cBhvr>
                                    </p:animEffect>
                                  </p:childTnLst>
                                </p:cTn>
                              </p:par>
                              <p:par>
                                <p:cTn id="8" presetID="16" presetClass="entr" presetSubtype="21" fill="hold" nodeType="withEffect">
                                  <p:stCondLst>
                                    <p:cond delay="0"/>
                                  </p:stCondLst>
                                  <p:childTnLst>
                                    <p:set>
                                      <p:cBhvr>
                                        <p:cTn id="9" dur="1" fill="hold">
                                          <p:stCondLst>
                                            <p:cond delay="0"/>
                                          </p:stCondLst>
                                        </p:cTn>
                                        <p:tgtEl>
                                          <p:spTgt spid="17"/>
                                        </p:tgtEl>
                                        <p:attrNameLst>
                                          <p:attrName>style.visibility</p:attrName>
                                        </p:attrNameLst>
                                      </p:cBhvr>
                                      <p:to>
                                        <p:strVal val="visible"/>
                                      </p:to>
                                    </p:set>
                                    <p:animEffect transition="in" filter="barn(inVertical)">
                                      <p:cBhvr>
                                        <p:cTn id="10" dur="500"/>
                                        <p:tgtEl>
                                          <p:spTgt spid="17"/>
                                        </p:tgtEl>
                                      </p:cBhvr>
                                    </p:animEffect>
                                  </p:childTnLst>
                                </p:cTn>
                              </p:par>
                              <p:par>
                                <p:cTn id="11" presetID="16" presetClass="entr" presetSubtype="21" fill="hold" grpId="0" nodeType="withEffect">
                                  <p:stCondLst>
                                    <p:cond delay="0"/>
                                  </p:stCondLst>
                                  <p:childTnLst>
                                    <p:set>
                                      <p:cBhvr>
                                        <p:cTn id="12" dur="1" fill="hold">
                                          <p:stCondLst>
                                            <p:cond delay="0"/>
                                          </p:stCondLst>
                                        </p:cTn>
                                        <p:tgtEl>
                                          <p:spTgt spid="6"/>
                                        </p:tgtEl>
                                        <p:attrNameLst>
                                          <p:attrName>style.visibility</p:attrName>
                                        </p:attrNameLst>
                                      </p:cBhvr>
                                      <p:to>
                                        <p:strVal val="visible"/>
                                      </p:to>
                                    </p:set>
                                    <p:animEffect transition="in" filter="barn(inVertical)">
                                      <p:cBhvr>
                                        <p:cTn id="13" dur="500"/>
                                        <p:tgtEl>
                                          <p:spTgt spid="6"/>
                                        </p:tgtEl>
                                      </p:cBhvr>
                                    </p:animEffect>
                                  </p:childTnLst>
                                </p:cTn>
                              </p:par>
                              <p:par>
                                <p:cTn id="14" presetID="16" presetClass="entr" presetSubtype="21" fill="hold" nodeType="withEffect">
                                  <p:stCondLst>
                                    <p:cond delay="0"/>
                                  </p:stCondLst>
                                  <p:childTnLst>
                                    <p:set>
                                      <p:cBhvr>
                                        <p:cTn id="15" dur="1" fill="hold">
                                          <p:stCondLst>
                                            <p:cond delay="0"/>
                                          </p:stCondLst>
                                        </p:cTn>
                                        <p:tgtEl>
                                          <p:spTgt spid="16"/>
                                        </p:tgtEl>
                                        <p:attrNameLst>
                                          <p:attrName>style.visibility</p:attrName>
                                        </p:attrNameLst>
                                      </p:cBhvr>
                                      <p:to>
                                        <p:strVal val="visible"/>
                                      </p:to>
                                    </p:set>
                                    <p:animEffect transition="in" filter="barn(inVertical)">
                                      <p:cBhvr>
                                        <p:cTn id="16" dur="500"/>
                                        <p:tgtEl>
                                          <p:spTgt spid="16"/>
                                        </p:tgtEl>
                                      </p:cBhvr>
                                    </p:animEffect>
                                  </p:childTnLst>
                                </p:cTn>
                              </p:par>
                            </p:childTnLst>
                          </p:cTn>
                        </p:par>
                      </p:childTnLst>
                    </p:cTn>
                  </p:par>
                  <p:par>
                    <p:cTn id="17" fill="hold">
                      <p:stCondLst>
                        <p:cond delay="indefinite"/>
                      </p:stCondLst>
                      <p:childTnLst>
                        <p:par>
                          <p:cTn id="18" fill="hold">
                            <p:stCondLst>
                              <p:cond delay="0"/>
                            </p:stCondLst>
                            <p:childTnLst>
                              <p:par>
                                <p:cTn id="19" presetID="16" presetClass="entr" presetSubtype="21" fill="hold" grpId="0" nodeType="clickEffect">
                                  <p:stCondLst>
                                    <p:cond delay="0"/>
                                  </p:stCondLst>
                                  <p:childTnLst>
                                    <p:set>
                                      <p:cBhvr>
                                        <p:cTn id="20" dur="1" fill="hold">
                                          <p:stCondLst>
                                            <p:cond delay="0"/>
                                          </p:stCondLst>
                                        </p:cTn>
                                        <p:tgtEl>
                                          <p:spTgt spid="7"/>
                                        </p:tgtEl>
                                        <p:attrNameLst>
                                          <p:attrName>style.visibility</p:attrName>
                                        </p:attrNameLst>
                                      </p:cBhvr>
                                      <p:to>
                                        <p:strVal val="visible"/>
                                      </p:to>
                                    </p:set>
                                    <p:animEffect transition="in" filter="barn(inVertical)">
                                      <p:cBhvr>
                                        <p:cTn id="21" dur="500"/>
                                        <p:tgtEl>
                                          <p:spTgt spid="7"/>
                                        </p:tgtEl>
                                      </p:cBhvr>
                                    </p:animEffect>
                                  </p:childTnLst>
                                </p:cTn>
                              </p:par>
                            </p:childTnLst>
                          </p:cTn>
                        </p:par>
                      </p:childTnLst>
                    </p:cTn>
                  </p:par>
                  <p:par>
                    <p:cTn id="22" fill="hold">
                      <p:stCondLst>
                        <p:cond delay="indefinite"/>
                      </p:stCondLst>
                      <p:childTnLst>
                        <p:par>
                          <p:cTn id="23" fill="hold">
                            <p:stCondLst>
                              <p:cond delay="0"/>
                            </p:stCondLst>
                            <p:childTnLst>
                              <p:par>
                                <p:cTn id="24" presetID="16" presetClass="entr" presetSubtype="21" fill="hold" grpId="0" nodeType="clickEffect">
                                  <p:stCondLst>
                                    <p:cond delay="0"/>
                                  </p:stCondLst>
                                  <p:childTnLst>
                                    <p:set>
                                      <p:cBhvr>
                                        <p:cTn id="25" dur="1" fill="hold">
                                          <p:stCondLst>
                                            <p:cond delay="0"/>
                                          </p:stCondLst>
                                        </p:cTn>
                                        <p:tgtEl>
                                          <p:spTgt spid="8"/>
                                        </p:tgtEl>
                                        <p:attrNameLst>
                                          <p:attrName>style.visibility</p:attrName>
                                        </p:attrNameLst>
                                      </p:cBhvr>
                                      <p:to>
                                        <p:strVal val="visible"/>
                                      </p:to>
                                    </p:set>
                                    <p:animEffect transition="in" filter="barn(inVertical)">
                                      <p:cBhvr>
                                        <p:cTn id="26" dur="500"/>
                                        <p:tgtEl>
                                          <p:spTgt spid="8"/>
                                        </p:tgtEl>
                                      </p:cBhvr>
                                    </p:animEffect>
                                  </p:childTnLst>
                                </p:cTn>
                              </p:par>
                            </p:childTnLst>
                          </p:cTn>
                        </p:par>
                      </p:childTnLst>
                    </p:cTn>
                  </p:par>
                  <p:par>
                    <p:cTn id="27" fill="hold">
                      <p:stCondLst>
                        <p:cond delay="indefinite"/>
                      </p:stCondLst>
                      <p:childTnLst>
                        <p:par>
                          <p:cTn id="28" fill="hold">
                            <p:stCondLst>
                              <p:cond delay="0"/>
                            </p:stCondLst>
                            <p:childTnLst>
                              <p:par>
                                <p:cTn id="29" presetID="16" presetClass="entr" presetSubtype="21" fill="hold" grpId="0" nodeType="clickEffect">
                                  <p:stCondLst>
                                    <p:cond delay="0"/>
                                  </p:stCondLst>
                                  <p:childTnLst>
                                    <p:set>
                                      <p:cBhvr>
                                        <p:cTn id="30" dur="1" fill="hold">
                                          <p:stCondLst>
                                            <p:cond delay="0"/>
                                          </p:stCondLst>
                                        </p:cTn>
                                        <p:tgtEl>
                                          <p:spTgt spid="10"/>
                                        </p:tgtEl>
                                        <p:attrNameLst>
                                          <p:attrName>style.visibility</p:attrName>
                                        </p:attrNameLst>
                                      </p:cBhvr>
                                      <p:to>
                                        <p:strVal val="visible"/>
                                      </p:to>
                                    </p:set>
                                    <p:animEffect transition="in" filter="barn(inVertical)">
                                      <p:cBhvr>
                                        <p:cTn id="31" dur="500"/>
                                        <p:tgtEl>
                                          <p:spTgt spid="10"/>
                                        </p:tgtEl>
                                      </p:cBhvr>
                                    </p:animEffect>
                                  </p:childTnLst>
                                </p:cTn>
                              </p:par>
                            </p:childTnLst>
                          </p:cTn>
                        </p:par>
                      </p:childTnLst>
                    </p:cTn>
                  </p:par>
                  <p:par>
                    <p:cTn id="32" fill="hold">
                      <p:stCondLst>
                        <p:cond delay="indefinite"/>
                      </p:stCondLst>
                      <p:childTnLst>
                        <p:par>
                          <p:cTn id="33" fill="hold">
                            <p:stCondLst>
                              <p:cond delay="0"/>
                            </p:stCondLst>
                            <p:childTnLst>
                              <p:par>
                                <p:cTn id="34" presetID="16" presetClass="entr" presetSubtype="21" fill="hold" nodeType="clickEffect">
                                  <p:stCondLst>
                                    <p:cond delay="0"/>
                                  </p:stCondLst>
                                  <p:childTnLst>
                                    <p:set>
                                      <p:cBhvr>
                                        <p:cTn id="35" dur="1" fill="hold">
                                          <p:stCondLst>
                                            <p:cond delay="0"/>
                                          </p:stCondLst>
                                        </p:cTn>
                                        <p:tgtEl>
                                          <p:spTgt spid="10242"/>
                                        </p:tgtEl>
                                        <p:attrNameLst>
                                          <p:attrName>style.visibility</p:attrName>
                                        </p:attrNameLst>
                                      </p:cBhvr>
                                      <p:to>
                                        <p:strVal val="visible"/>
                                      </p:to>
                                    </p:set>
                                    <p:animEffect transition="in" filter="barn(inVertical)">
                                      <p:cBhvr>
                                        <p:cTn id="36" dur="500"/>
                                        <p:tgtEl>
                                          <p:spTgt spid="10242"/>
                                        </p:tgtEl>
                                      </p:cBhvr>
                                    </p:animEffect>
                                  </p:childTnLst>
                                </p:cTn>
                              </p:par>
                            </p:childTnLst>
                          </p:cTn>
                        </p:par>
                      </p:childTnLst>
                    </p:cTn>
                  </p:par>
                  <p:par>
                    <p:cTn id="37" fill="hold">
                      <p:stCondLst>
                        <p:cond delay="indefinite"/>
                      </p:stCondLst>
                      <p:childTnLst>
                        <p:par>
                          <p:cTn id="38" fill="hold">
                            <p:stCondLst>
                              <p:cond delay="0"/>
                            </p:stCondLst>
                            <p:childTnLst>
                              <p:par>
                                <p:cTn id="39" presetID="16" presetClass="entr" presetSubtype="21" fill="hold" grpId="0" nodeType="clickEffect">
                                  <p:stCondLst>
                                    <p:cond delay="0"/>
                                  </p:stCondLst>
                                  <p:childTnLst>
                                    <p:set>
                                      <p:cBhvr>
                                        <p:cTn id="40" dur="1" fill="hold">
                                          <p:stCondLst>
                                            <p:cond delay="0"/>
                                          </p:stCondLst>
                                        </p:cTn>
                                        <p:tgtEl>
                                          <p:spTgt spid="11"/>
                                        </p:tgtEl>
                                        <p:attrNameLst>
                                          <p:attrName>style.visibility</p:attrName>
                                        </p:attrNameLst>
                                      </p:cBhvr>
                                      <p:to>
                                        <p:strVal val="visible"/>
                                      </p:to>
                                    </p:set>
                                    <p:animEffect transition="in" filter="barn(inVertical)">
                                      <p:cBhvr>
                                        <p:cTn id="41" dur="500"/>
                                        <p:tgtEl>
                                          <p:spTgt spid="11"/>
                                        </p:tgtEl>
                                      </p:cBhvr>
                                    </p:animEffect>
                                  </p:childTnLst>
                                </p:cTn>
                              </p:par>
                            </p:childTnLst>
                          </p:cTn>
                        </p:par>
                      </p:childTnLst>
                    </p:cTn>
                  </p:par>
                  <p:par>
                    <p:cTn id="42" fill="hold">
                      <p:stCondLst>
                        <p:cond delay="indefinite"/>
                      </p:stCondLst>
                      <p:childTnLst>
                        <p:par>
                          <p:cTn id="43" fill="hold">
                            <p:stCondLst>
                              <p:cond delay="0"/>
                            </p:stCondLst>
                            <p:childTnLst>
                              <p:par>
                                <p:cTn id="44" presetID="16" presetClass="entr" presetSubtype="21" fill="hold" grpId="0" nodeType="clickEffect">
                                  <p:stCondLst>
                                    <p:cond delay="0"/>
                                  </p:stCondLst>
                                  <p:childTnLst>
                                    <p:set>
                                      <p:cBhvr>
                                        <p:cTn id="45" dur="1" fill="hold">
                                          <p:stCondLst>
                                            <p:cond delay="0"/>
                                          </p:stCondLst>
                                        </p:cTn>
                                        <p:tgtEl>
                                          <p:spTgt spid="12"/>
                                        </p:tgtEl>
                                        <p:attrNameLst>
                                          <p:attrName>style.visibility</p:attrName>
                                        </p:attrNameLst>
                                      </p:cBhvr>
                                      <p:to>
                                        <p:strVal val="visible"/>
                                      </p:to>
                                    </p:set>
                                    <p:animEffect transition="in" filter="barn(inVertical)">
                                      <p:cBhvr>
                                        <p:cTn id="46" dur="500"/>
                                        <p:tgtEl>
                                          <p:spTgt spid="12"/>
                                        </p:tgtEl>
                                      </p:cBhvr>
                                    </p:animEffect>
                                  </p:childTnLst>
                                </p:cTn>
                              </p:par>
                            </p:childTnLst>
                          </p:cTn>
                        </p:par>
                      </p:childTnLst>
                    </p:cTn>
                  </p:par>
                  <p:par>
                    <p:cTn id="47" fill="hold">
                      <p:stCondLst>
                        <p:cond delay="indefinite"/>
                      </p:stCondLst>
                      <p:childTnLst>
                        <p:par>
                          <p:cTn id="48" fill="hold">
                            <p:stCondLst>
                              <p:cond delay="0"/>
                            </p:stCondLst>
                            <p:childTnLst>
                              <p:par>
                                <p:cTn id="49" presetID="16" presetClass="entr" presetSubtype="21" fill="hold" nodeType="clickEffect">
                                  <p:stCondLst>
                                    <p:cond delay="0"/>
                                  </p:stCondLst>
                                  <p:childTnLst>
                                    <p:set>
                                      <p:cBhvr>
                                        <p:cTn id="50" dur="1" fill="hold">
                                          <p:stCondLst>
                                            <p:cond delay="0"/>
                                          </p:stCondLst>
                                        </p:cTn>
                                        <p:tgtEl>
                                          <p:spTgt spid="10244"/>
                                        </p:tgtEl>
                                        <p:attrNameLst>
                                          <p:attrName>style.visibility</p:attrName>
                                        </p:attrNameLst>
                                      </p:cBhvr>
                                      <p:to>
                                        <p:strVal val="visible"/>
                                      </p:to>
                                    </p:set>
                                    <p:animEffect transition="in" filter="barn(inVertical)">
                                      <p:cBhvr>
                                        <p:cTn id="51" dur="500"/>
                                        <p:tgtEl>
                                          <p:spTgt spid="10244"/>
                                        </p:tgtEl>
                                      </p:cBhvr>
                                    </p:animEffect>
                                  </p:childTnLst>
                                </p:cTn>
                              </p:par>
                              <p:par>
                                <p:cTn id="52" presetID="16" presetClass="entr" presetSubtype="21" fill="hold" nodeType="withEffect">
                                  <p:stCondLst>
                                    <p:cond delay="0"/>
                                  </p:stCondLst>
                                  <p:childTnLst>
                                    <p:set>
                                      <p:cBhvr>
                                        <p:cTn id="53" dur="1" fill="hold">
                                          <p:stCondLst>
                                            <p:cond delay="0"/>
                                          </p:stCondLst>
                                        </p:cTn>
                                        <p:tgtEl>
                                          <p:spTgt spid="10243"/>
                                        </p:tgtEl>
                                        <p:attrNameLst>
                                          <p:attrName>style.visibility</p:attrName>
                                        </p:attrNameLst>
                                      </p:cBhvr>
                                      <p:to>
                                        <p:strVal val="visible"/>
                                      </p:to>
                                    </p:set>
                                    <p:animEffect transition="in" filter="barn(inVertical)">
                                      <p:cBhvr>
                                        <p:cTn id="54" dur="500"/>
                                        <p:tgtEl>
                                          <p:spTgt spid="10243"/>
                                        </p:tgtEl>
                                      </p:cBhvr>
                                    </p:animEffect>
                                  </p:childTnLst>
                                </p:cTn>
                              </p:par>
                            </p:childTnLst>
                          </p:cTn>
                        </p:par>
                      </p:childTnLst>
                    </p:cTn>
                  </p:par>
                  <p:par>
                    <p:cTn id="55" fill="hold">
                      <p:stCondLst>
                        <p:cond delay="indefinite"/>
                      </p:stCondLst>
                      <p:childTnLst>
                        <p:par>
                          <p:cTn id="56" fill="hold">
                            <p:stCondLst>
                              <p:cond delay="0"/>
                            </p:stCondLst>
                            <p:childTnLst>
                              <p:par>
                                <p:cTn id="57" presetID="10" presetClass="exit" presetSubtype="0" fill="hold" nodeType="clickEffect">
                                  <p:stCondLst>
                                    <p:cond delay="0"/>
                                  </p:stCondLst>
                                  <p:childTnLst>
                                    <p:animEffect transition="out" filter="fade">
                                      <p:cBhvr>
                                        <p:cTn id="58" dur="500"/>
                                        <p:tgtEl>
                                          <p:spTgt spid="10244"/>
                                        </p:tgtEl>
                                      </p:cBhvr>
                                    </p:animEffect>
                                    <p:set>
                                      <p:cBhvr>
                                        <p:cTn id="59" dur="1" fill="hold">
                                          <p:stCondLst>
                                            <p:cond delay="499"/>
                                          </p:stCondLst>
                                        </p:cTn>
                                        <p:tgtEl>
                                          <p:spTgt spid="10244"/>
                                        </p:tgtEl>
                                        <p:attrNameLst>
                                          <p:attrName>style.visibility</p:attrName>
                                        </p:attrNameLst>
                                      </p:cBhvr>
                                      <p:to>
                                        <p:strVal val="hidden"/>
                                      </p:to>
                                    </p:set>
                                  </p:childTnLst>
                                </p:cTn>
                              </p:par>
                              <p:par>
                                <p:cTn id="60" presetID="10" presetClass="exit" presetSubtype="0" fill="hold" nodeType="withEffect">
                                  <p:stCondLst>
                                    <p:cond delay="0"/>
                                  </p:stCondLst>
                                  <p:childTnLst>
                                    <p:animEffect transition="out" filter="fade">
                                      <p:cBhvr>
                                        <p:cTn id="61" dur="500"/>
                                        <p:tgtEl>
                                          <p:spTgt spid="10243"/>
                                        </p:tgtEl>
                                      </p:cBhvr>
                                    </p:animEffect>
                                    <p:set>
                                      <p:cBhvr>
                                        <p:cTn id="62" dur="1" fill="hold">
                                          <p:stCondLst>
                                            <p:cond delay="499"/>
                                          </p:stCondLst>
                                        </p:cTn>
                                        <p:tgtEl>
                                          <p:spTgt spid="10243"/>
                                        </p:tgtEl>
                                        <p:attrNameLst>
                                          <p:attrName>style.visibility</p:attrName>
                                        </p:attrNameLst>
                                      </p:cBhvr>
                                      <p:to>
                                        <p:strVal val="hidden"/>
                                      </p:to>
                                    </p:set>
                                  </p:childTnLst>
                                </p:cTn>
                              </p:par>
                            </p:childTnLst>
                          </p:cTn>
                        </p:par>
                      </p:childTnLst>
                    </p:cTn>
                  </p:par>
                  <p:par>
                    <p:cTn id="63" fill="hold">
                      <p:stCondLst>
                        <p:cond delay="indefinite"/>
                      </p:stCondLst>
                      <p:childTnLst>
                        <p:par>
                          <p:cTn id="64" fill="hold">
                            <p:stCondLst>
                              <p:cond delay="0"/>
                            </p:stCondLst>
                            <p:childTnLst>
                              <p:par>
                                <p:cTn id="65" presetID="16" presetClass="entr" presetSubtype="21" fill="hold" grpId="0" nodeType="clickEffect">
                                  <p:stCondLst>
                                    <p:cond delay="0"/>
                                  </p:stCondLst>
                                  <p:childTnLst>
                                    <p:set>
                                      <p:cBhvr>
                                        <p:cTn id="66" dur="1" fill="hold">
                                          <p:stCondLst>
                                            <p:cond delay="0"/>
                                          </p:stCondLst>
                                        </p:cTn>
                                        <p:tgtEl>
                                          <p:spTgt spid="13"/>
                                        </p:tgtEl>
                                        <p:attrNameLst>
                                          <p:attrName>style.visibility</p:attrName>
                                        </p:attrNameLst>
                                      </p:cBhvr>
                                      <p:to>
                                        <p:strVal val="visible"/>
                                      </p:to>
                                    </p:set>
                                    <p:animEffect transition="in" filter="barn(inVertical)">
                                      <p:cBhvr>
                                        <p:cTn id="67" dur="500"/>
                                        <p:tgtEl>
                                          <p:spTgt spid="13"/>
                                        </p:tgtEl>
                                      </p:cBhvr>
                                    </p:animEffect>
                                  </p:childTnLst>
                                </p:cTn>
                              </p:par>
                            </p:childTnLst>
                          </p:cTn>
                        </p:par>
                      </p:childTnLst>
                    </p:cTn>
                  </p:par>
                  <p:par>
                    <p:cTn id="68" fill="hold">
                      <p:stCondLst>
                        <p:cond delay="indefinite"/>
                      </p:stCondLst>
                      <p:childTnLst>
                        <p:par>
                          <p:cTn id="69" fill="hold">
                            <p:stCondLst>
                              <p:cond delay="0"/>
                            </p:stCondLst>
                            <p:childTnLst>
                              <p:par>
                                <p:cTn id="70" presetID="16" presetClass="entr" presetSubtype="21" fill="hold" grpId="0" nodeType="clickEffect">
                                  <p:stCondLst>
                                    <p:cond delay="0"/>
                                  </p:stCondLst>
                                  <p:childTnLst>
                                    <p:set>
                                      <p:cBhvr>
                                        <p:cTn id="71" dur="1" fill="hold">
                                          <p:stCondLst>
                                            <p:cond delay="0"/>
                                          </p:stCondLst>
                                        </p:cTn>
                                        <p:tgtEl>
                                          <p:spTgt spid="9"/>
                                        </p:tgtEl>
                                        <p:attrNameLst>
                                          <p:attrName>style.visibility</p:attrName>
                                        </p:attrNameLst>
                                      </p:cBhvr>
                                      <p:to>
                                        <p:strVal val="visible"/>
                                      </p:to>
                                    </p:set>
                                    <p:animEffect transition="in" filter="barn(inVertical)">
                                      <p:cBhvr>
                                        <p:cTn id="72" dur="500"/>
                                        <p:tgtEl>
                                          <p:spTgt spid="9"/>
                                        </p:tgtEl>
                                      </p:cBhvr>
                                    </p:animEffect>
                                  </p:childTnLst>
                                </p:cTn>
                              </p:par>
                            </p:childTnLst>
                          </p:cTn>
                        </p:par>
                      </p:childTnLst>
                    </p:cTn>
                  </p:par>
                  <p:par>
                    <p:cTn id="73" fill="hold">
                      <p:stCondLst>
                        <p:cond delay="indefinite"/>
                      </p:stCondLst>
                      <p:childTnLst>
                        <p:par>
                          <p:cTn id="74" fill="hold">
                            <p:stCondLst>
                              <p:cond delay="0"/>
                            </p:stCondLst>
                            <p:childTnLst>
                              <p:par>
                                <p:cTn id="75" presetID="16" presetClass="entr" presetSubtype="21" fill="hold" nodeType="clickEffect">
                                  <p:stCondLst>
                                    <p:cond delay="0"/>
                                  </p:stCondLst>
                                  <p:childTnLst>
                                    <p:set>
                                      <p:cBhvr>
                                        <p:cTn id="76" dur="1" fill="hold">
                                          <p:stCondLst>
                                            <p:cond delay="0"/>
                                          </p:stCondLst>
                                        </p:cTn>
                                        <p:tgtEl>
                                          <p:spTgt spid="10246"/>
                                        </p:tgtEl>
                                        <p:attrNameLst>
                                          <p:attrName>style.visibility</p:attrName>
                                        </p:attrNameLst>
                                      </p:cBhvr>
                                      <p:to>
                                        <p:strVal val="visible"/>
                                      </p:to>
                                    </p:set>
                                    <p:animEffect transition="in" filter="barn(inVertical)">
                                      <p:cBhvr>
                                        <p:cTn id="77" dur="500"/>
                                        <p:tgtEl>
                                          <p:spTgt spid="10246"/>
                                        </p:tgtEl>
                                      </p:cBhvr>
                                    </p:animEffect>
                                  </p:childTnLst>
                                </p:cTn>
                              </p:par>
                              <p:par>
                                <p:cTn id="78" presetID="16" presetClass="entr" presetSubtype="21" fill="hold" nodeType="withEffect">
                                  <p:stCondLst>
                                    <p:cond delay="0"/>
                                  </p:stCondLst>
                                  <p:childTnLst>
                                    <p:set>
                                      <p:cBhvr>
                                        <p:cTn id="79" dur="1" fill="hold">
                                          <p:stCondLst>
                                            <p:cond delay="0"/>
                                          </p:stCondLst>
                                        </p:cTn>
                                        <p:tgtEl>
                                          <p:spTgt spid="10245"/>
                                        </p:tgtEl>
                                        <p:attrNameLst>
                                          <p:attrName>style.visibility</p:attrName>
                                        </p:attrNameLst>
                                      </p:cBhvr>
                                      <p:to>
                                        <p:strVal val="visible"/>
                                      </p:to>
                                    </p:set>
                                    <p:animEffect transition="in" filter="barn(inVertical)">
                                      <p:cBhvr>
                                        <p:cTn id="80" dur="500"/>
                                        <p:tgtEl>
                                          <p:spTgt spid="10245"/>
                                        </p:tgtEl>
                                      </p:cBhvr>
                                    </p:animEffect>
                                  </p:childTnLst>
                                </p:cTn>
                              </p:par>
                            </p:childTnLst>
                          </p:cTn>
                        </p:par>
                      </p:childTnLst>
                    </p:cTn>
                  </p:par>
                  <p:par>
                    <p:cTn id="81" fill="hold">
                      <p:stCondLst>
                        <p:cond delay="indefinite"/>
                      </p:stCondLst>
                      <p:childTnLst>
                        <p:par>
                          <p:cTn id="82" fill="hold">
                            <p:stCondLst>
                              <p:cond delay="0"/>
                            </p:stCondLst>
                            <p:childTnLst>
                              <p:par>
                                <p:cTn id="83" presetID="10" presetClass="exit" presetSubtype="0" fill="hold" nodeType="clickEffect">
                                  <p:stCondLst>
                                    <p:cond delay="0"/>
                                  </p:stCondLst>
                                  <p:childTnLst>
                                    <p:animEffect transition="out" filter="fade">
                                      <p:cBhvr>
                                        <p:cTn id="84" dur="500"/>
                                        <p:tgtEl>
                                          <p:spTgt spid="10246"/>
                                        </p:tgtEl>
                                      </p:cBhvr>
                                    </p:animEffect>
                                    <p:set>
                                      <p:cBhvr>
                                        <p:cTn id="85" dur="1" fill="hold">
                                          <p:stCondLst>
                                            <p:cond delay="499"/>
                                          </p:stCondLst>
                                        </p:cTn>
                                        <p:tgtEl>
                                          <p:spTgt spid="10246"/>
                                        </p:tgtEl>
                                        <p:attrNameLst>
                                          <p:attrName>style.visibility</p:attrName>
                                        </p:attrNameLst>
                                      </p:cBhvr>
                                      <p:to>
                                        <p:strVal val="hidden"/>
                                      </p:to>
                                    </p:set>
                                  </p:childTnLst>
                                </p:cTn>
                              </p:par>
                              <p:par>
                                <p:cTn id="86" presetID="10" presetClass="exit" presetSubtype="0" fill="hold" nodeType="withEffect">
                                  <p:stCondLst>
                                    <p:cond delay="0"/>
                                  </p:stCondLst>
                                  <p:childTnLst>
                                    <p:animEffect transition="out" filter="fade">
                                      <p:cBhvr>
                                        <p:cTn id="87" dur="500"/>
                                        <p:tgtEl>
                                          <p:spTgt spid="10245"/>
                                        </p:tgtEl>
                                      </p:cBhvr>
                                    </p:animEffect>
                                    <p:set>
                                      <p:cBhvr>
                                        <p:cTn id="88" dur="1" fill="hold">
                                          <p:stCondLst>
                                            <p:cond delay="499"/>
                                          </p:stCondLst>
                                        </p:cTn>
                                        <p:tgtEl>
                                          <p:spTgt spid="10245"/>
                                        </p:tgtEl>
                                        <p:attrNameLst>
                                          <p:attrName>style.visibility</p:attrName>
                                        </p:attrNameLst>
                                      </p:cBhvr>
                                      <p:to>
                                        <p:strVal val="hidden"/>
                                      </p:to>
                                    </p:set>
                                  </p:childTnLst>
                                </p:cTn>
                              </p:par>
                            </p:childTnLst>
                          </p:cTn>
                        </p:par>
                      </p:childTnLst>
                    </p:cTn>
                  </p:par>
                  <p:par>
                    <p:cTn id="89" fill="hold">
                      <p:stCondLst>
                        <p:cond delay="indefinite"/>
                      </p:stCondLst>
                      <p:childTnLst>
                        <p:par>
                          <p:cTn id="90" fill="hold">
                            <p:stCondLst>
                              <p:cond delay="0"/>
                            </p:stCondLst>
                            <p:childTnLst>
                              <p:par>
                                <p:cTn id="91" presetID="16" presetClass="entr" presetSubtype="21" fill="hold" nodeType="clickEffect">
                                  <p:stCondLst>
                                    <p:cond delay="0"/>
                                  </p:stCondLst>
                                  <p:childTnLst>
                                    <p:set>
                                      <p:cBhvr>
                                        <p:cTn id="92" dur="1" fill="hold">
                                          <p:stCondLst>
                                            <p:cond delay="0"/>
                                          </p:stCondLst>
                                        </p:cTn>
                                        <p:tgtEl>
                                          <p:spTgt spid="10247"/>
                                        </p:tgtEl>
                                        <p:attrNameLst>
                                          <p:attrName>style.visibility</p:attrName>
                                        </p:attrNameLst>
                                      </p:cBhvr>
                                      <p:to>
                                        <p:strVal val="visible"/>
                                      </p:to>
                                    </p:set>
                                    <p:animEffect transition="in" filter="barn(inVertical)">
                                      <p:cBhvr>
                                        <p:cTn id="93" dur="500"/>
                                        <p:tgtEl>
                                          <p:spTgt spid="10247"/>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6" grpId="0"/>
      <p:bldP spid="7" grpId="0"/>
      <p:bldP spid="8" grpId="0"/>
      <p:bldP spid="9" grpId="0"/>
      <p:bldP spid="10" grpId="0"/>
      <p:bldP spid="11" grpId="0"/>
      <p:bldP spid="12" grpId="0"/>
      <p:bldP spid="13" grpId="0"/>
    </p:bldLst>
  </p:timing>
</p:sld>
</file>

<file path=ppt/slides/slide2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5" name="图片 4"/>
          <p:cNvPicPr>
            <a:picLocks noChangeAspect="1"/>
          </p:cNvPicPr>
          <p:nvPr/>
        </p:nvPicPr>
        <p:blipFill rotWithShape="1">
          <a:blip r:embed="rId3" cstate="print">
            <a:extLst>
              <a:ext uri="{28A0092B-C50C-407E-A947-70E740481C1C}">
                <a14:useLocalDpi xmlns:a14="http://schemas.microsoft.com/office/drawing/2010/main" val="0"/>
              </a:ext>
            </a:extLst>
          </a:blip>
          <a:srcRect b="14402"/>
          <a:stretch>
            <a:fillRect/>
          </a:stretch>
        </p:blipFill>
        <p:spPr>
          <a:xfrm>
            <a:off x="0" y="3"/>
            <a:ext cx="12192000" cy="6858001"/>
          </a:xfrm>
          <a:prstGeom prst="rect">
            <a:avLst/>
          </a:prstGeom>
        </p:spPr>
      </p:pic>
      <p:pic>
        <p:nvPicPr>
          <p:cNvPr id="16" name="图片 15"/>
          <p:cNvPicPr>
            <a:picLocks noChangeAspect="1"/>
          </p:cNvPicPr>
          <p:nvPr/>
        </p:nvPicPr>
        <p:blipFill rotWithShape="1">
          <a:blip r:embed="rId4">
            <a:extLst>
              <a:ext uri="{28A0092B-C50C-407E-A947-70E740481C1C}">
                <a14:useLocalDpi xmlns:a14="http://schemas.microsoft.com/office/drawing/2010/main" val="0"/>
              </a:ext>
            </a:extLst>
          </a:blip>
          <a:srcRect l="70595" t="16030" r="11513" b="45820"/>
          <a:stretch>
            <a:fillRect/>
          </a:stretch>
        </p:blipFill>
        <p:spPr>
          <a:xfrm>
            <a:off x="7179525" y="75765"/>
            <a:ext cx="1645359" cy="1260443"/>
          </a:xfrm>
          <a:prstGeom prst="rect">
            <a:avLst/>
          </a:prstGeom>
        </p:spPr>
      </p:pic>
      <p:pic>
        <p:nvPicPr>
          <p:cNvPr id="17" name="图片 16"/>
          <p:cNvPicPr>
            <a:picLocks noChangeAspect="1"/>
          </p:cNvPicPr>
          <p:nvPr/>
        </p:nvPicPr>
        <p:blipFill rotWithShape="1">
          <a:blip r:embed="rId4">
            <a:extLst>
              <a:ext uri="{28A0092B-C50C-407E-A947-70E740481C1C}">
                <a14:useLocalDpi xmlns:a14="http://schemas.microsoft.com/office/drawing/2010/main" val="0"/>
              </a:ext>
            </a:extLst>
          </a:blip>
          <a:srcRect l="70595" t="60052" r="9485"/>
          <a:stretch>
            <a:fillRect/>
          </a:stretch>
        </p:blipFill>
        <p:spPr>
          <a:xfrm>
            <a:off x="1730994" y="75765"/>
            <a:ext cx="1618032" cy="1549771"/>
          </a:xfrm>
          <a:prstGeom prst="rect">
            <a:avLst/>
          </a:prstGeom>
        </p:spPr>
      </p:pic>
      <p:sp>
        <p:nvSpPr>
          <p:cNvPr id="6" name="Rectangle 5"/>
          <p:cNvSpPr/>
          <p:nvPr/>
        </p:nvSpPr>
        <p:spPr>
          <a:xfrm>
            <a:off x="3048000" y="271726"/>
            <a:ext cx="6096000" cy="742511"/>
          </a:xfrm>
          <a:prstGeom prst="rect">
            <a:avLst/>
          </a:prstGeom>
        </p:spPr>
        <p:txBody>
          <a:bodyPr>
            <a:spAutoFit/>
          </a:bodyPr>
          <a:lstStyle/>
          <a:p>
            <a:pPr algn="just">
              <a:lnSpc>
                <a:spcPct val="150000"/>
              </a:lnSpc>
              <a:spcAft>
                <a:spcPts val="800"/>
              </a:spcAft>
              <a:tabLst>
                <a:tab pos="90170" algn="l"/>
                <a:tab pos="180340" algn="l"/>
              </a:tabLst>
            </a:pPr>
            <a:r>
              <a:rPr lang="fr-FR" sz="3200" b="1" dirty="0" err="1">
                <a:solidFill>
                  <a:prstClr val="black"/>
                </a:solidFill>
                <a:latin typeface="Times New Roman" pitchFamily="18" charset="0"/>
                <a:ea typeface="Calibri"/>
                <a:cs typeface="Times New Roman" pitchFamily="18" charset="0"/>
              </a:rPr>
              <a:t>Bài</a:t>
            </a:r>
            <a:r>
              <a:rPr lang="fr-FR" sz="3200" b="1" dirty="0">
                <a:solidFill>
                  <a:prstClr val="black"/>
                </a:solidFill>
                <a:latin typeface="Times New Roman" pitchFamily="18" charset="0"/>
                <a:ea typeface="Calibri"/>
                <a:cs typeface="Times New Roman" pitchFamily="18" charset="0"/>
              </a:rPr>
              <a:t> </a:t>
            </a:r>
            <a:r>
              <a:rPr lang="fr-FR" sz="3200" b="1" dirty="0" err="1">
                <a:solidFill>
                  <a:prstClr val="black"/>
                </a:solidFill>
                <a:latin typeface="Times New Roman" pitchFamily="18" charset="0"/>
                <a:ea typeface="Calibri"/>
                <a:cs typeface="Times New Roman" pitchFamily="18" charset="0"/>
              </a:rPr>
              <a:t>tập</a:t>
            </a:r>
            <a:r>
              <a:rPr lang="fr-FR" sz="3200" b="1" dirty="0">
                <a:solidFill>
                  <a:prstClr val="black"/>
                </a:solidFill>
                <a:latin typeface="Times New Roman" pitchFamily="18" charset="0"/>
                <a:ea typeface="Calibri"/>
                <a:cs typeface="Times New Roman" pitchFamily="18" charset="0"/>
              </a:rPr>
              <a:t> 3 SGK </a:t>
            </a:r>
            <a:r>
              <a:rPr lang="fr-FR" sz="3200" b="1" dirty="0" err="1">
                <a:solidFill>
                  <a:prstClr val="black"/>
                </a:solidFill>
                <a:latin typeface="Times New Roman" pitchFamily="18" charset="0"/>
                <a:ea typeface="Calibri"/>
                <a:cs typeface="Times New Roman" pitchFamily="18" charset="0"/>
              </a:rPr>
              <a:t>trang</a:t>
            </a:r>
            <a:r>
              <a:rPr lang="fr-FR" sz="3200" b="1" dirty="0">
                <a:solidFill>
                  <a:prstClr val="black"/>
                </a:solidFill>
                <a:latin typeface="Times New Roman" pitchFamily="18" charset="0"/>
                <a:ea typeface="Calibri"/>
                <a:cs typeface="Times New Roman" pitchFamily="18" charset="0"/>
              </a:rPr>
              <a:t> 114</a:t>
            </a:r>
            <a:endParaRPr lang="en-US" sz="3200" dirty="0">
              <a:solidFill>
                <a:prstClr val="black"/>
              </a:solidFill>
              <a:latin typeface="Times New Roman" pitchFamily="18" charset="0"/>
              <a:ea typeface="Calibri"/>
              <a:cs typeface="Times New Roman" pitchFamily="18" charset="0"/>
            </a:endParaRPr>
          </a:p>
        </p:txBody>
      </p:sp>
      <p:sp>
        <p:nvSpPr>
          <p:cNvPr id="2" name="Rectangle 1"/>
          <p:cNvSpPr/>
          <p:nvPr/>
        </p:nvSpPr>
        <p:spPr>
          <a:xfrm>
            <a:off x="1523730" y="1608347"/>
            <a:ext cx="8313494" cy="523220"/>
          </a:xfrm>
          <a:prstGeom prst="rect">
            <a:avLst/>
          </a:prstGeom>
        </p:spPr>
        <p:txBody>
          <a:bodyPr wrap="none">
            <a:spAutoFit/>
          </a:bodyPr>
          <a:lstStyle/>
          <a:p>
            <a:r>
              <a:rPr lang="vi-VN" sz="2800" dirty="0">
                <a:latin typeface="Times New Roman" pitchFamily="18" charset="0"/>
                <a:cs typeface="Times New Roman" pitchFamily="18" charset="0"/>
              </a:rPr>
              <a:t>Ba câu văn sử dụng biện pháp tu từ so sánh trong đoạn 2</a:t>
            </a:r>
            <a:endParaRPr lang="en-US" sz="2800" dirty="0">
              <a:latin typeface="Times New Roman" pitchFamily="18" charset="0"/>
              <a:cs typeface="Times New Roman" pitchFamily="18" charset="0"/>
            </a:endParaRPr>
          </a:p>
        </p:txBody>
      </p:sp>
      <p:sp>
        <p:nvSpPr>
          <p:cNvPr id="3" name="Rectangle 2"/>
          <p:cNvSpPr/>
          <p:nvPr/>
        </p:nvSpPr>
        <p:spPr>
          <a:xfrm>
            <a:off x="301026" y="2153918"/>
            <a:ext cx="6096000" cy="1200329"/>
          </a:xfrm>
          <a:prstGeom prst="rect">
            <a:avLst/>
          </a:prstGeom>
        </p:spPr>
        <p:txBody>
          <a:bodyPr>
            <a:spAutoFit/>
          </a:bodyPr>
          <a:lstStyle/>
          <a:p>
            <a:pPr algn="just">
              <a:lnSpc>
                <a:spcPct val="150000"/>
              </a:lnSpc>
              <a:spcAft>
                <a:spcPts val="800"/>
              </a:spcAft>
              <a:tabLst>
                <a:tab pos="90170" algn="l"/>
                <a:tab pos="180340" algn="l"/>
              </a:tabLst>
            </a:pPr>
            <a:r>
              <a:rPr lang="fr-FR" sz="2400" i="1" dirty="0">
                <a:latin typeface="Times New Roman" pitchFamily="18" charset="0"/>
                <a:ea typeface="Calibri"/>
                <a:cs typeface="Times New Roman" pitchFamily="18" charset="0"/>
              </a:rPr>
              <a:t>+ </a:t>
            </a:r>
            <a:r>
              <a:rPr lang="fr-FR" sz="2400" i="1" dirty="0" err="1">
                <a:latin typeface="Times New Roman" pitchFamily="18" charset="0"/>
                <a:ea typeface="Calibri"/>
                <a:cs typeface="Times New Roman" pitchFamily="18" charset="0"/>
              </a:rPr>
              <a:t>Sau</a:t>
            </a:r>
            <a:r>
              <a:rPr lang="fr-FR" sz="2400" i="1" dirty="0">
                <a:latin typeface="Times New Roman" pitchFamily="18" charset="0"/>
                <a:ea typeface="Calibri"/>
                <a:cs typeface="Times New Roman" pitchFamily="18" charset="0"/>
              </a:rPr>
              <a:t> </a:t>
            </a:r>
            <a:r>
              <a:rPr lang="fr-FR" sz="2400" i="1" dirty="0" err="1">
                <a:latin typeface="Times New Roman" pitchFamily="18" charset="0"/>
                <a:ea typeface="Calibri"/>
                <a:cs typeface="Times New Roman" pitchFamily="18" charset="0"/>
              </a:rPr>
              <a:t>trận</a:t>
            </a:r>
            <a:r>
              <a:rPr lang="fr-FR" sz="2400" i="1" dirty="0">
                <a:latin typeface="Times New Roman" pitchFamily="18" charset="0"/>
                <a:ea typeface="Calibri"/>
                <a:cs typeface="Times New Roman" pitchFamily="18" charset="0"/>
              </a:rPr>
              <a:t> </a:t>
            </a:r>
            <a:r>
              <a:rPr lang="fr-FR" sz="2400" i="1" dirty="0" err="1">
                <a:latin typeface="Times New Roman" pitchFamily="18" charset="0"/>
                <a:ea typeface="Calibri"/>
                <a:cs typeface="Times New Roman" pitchFamily="18" charset="0"/>
              </a:rPr>
              <a:t>bão</a:t>
            </a:r>
            <a:r>
              <a:rPr lang="fr-FR" sz="2400" i="1" dirty="0">
                <a:latin typeface="Times New Roman" pitchFamily="18" charset="0"/>
                <a:ea typeface="Calibri"/>
                <a:cs typeface="Times New Roman" pitchFamily="18" charset="0"/>
              </a:rPr>
              <a:t>, </a:t>
            </a:r>
            <a:r>
              <a:rPr lang="fr-FR" sz="2400" i="1" dirty="0" err="1">
                <a:latin typeface="Times New Roman" pitchFamily="18" charset="0"/>
                <a:ea typeface="Calibri"/>
                <a:cs typeface="Times New Roman" pitchFamily="18" charset="0"/>
              </a:rPr>
              <a:t>chân</a:t>
            </a:r>
            <a:r>
              <a:rPr lang="fr-FR" sz="2400" i="1" dirty="0">
                <a:latin typeface="Times New Roman" pitchFamily="18" charset="0"/>
                <a:ea typeface="Calibri"/>
                <a:cs typeface="Times New Roman" pitchFamily="18" charset="0"/>
              </a:rPr>
              <a:t> </a:t>
            </a:r>
            <a:r>
              <a:rPr lang="fr-FR" sz="2400" i="1" dirty="0" err="1">
                <a:latin typeface="Times New Roman" pitchFamily="18" charset="0"/>
                <a:ea typeface="Calibri"/>
                <a:cs typeface="Times New Roman" pitchFamily="18" charset="0"/>
              </a:rPr>
              <a:t>trời</a:t>
            </a:r>
            <a:r>
              <a:rPr lang="fr-FR" sz="2400" i="1" dirty="0">
                <a:latin typeface="Times New Roman" pitchFamily="18" charset="0"/>
                <a:ea typeface="Calibri"/>
                <a:cs typeface="Times New Roman" pitchFamily="18" charset="0"/>
              </a:rPr>
              <a:t>, </a:t>
            </a:r>
            <a:r>
              <a:rPr lang="fr-FR" sz="2400" i="1" dirty="0" err="1">
                <a:latin typeface="Times New Roman" pitchFamily="18" charset="0"/>
                <a:ea typeface="Calibri"/>
                <a:cs typeface="Times New Roman" pitchFamily="18" charset="0"/>
              </a:rPr>
              <a:t>ngấn</a:t>
            </a:r>
            <a:r>
              <a:rPr lang="fr-FR" sz="2400" i="1" dirty="0">
                <a:latin typeface="Times New Roman" pitchFamily="18" charset="0"/>
                <a:ea typeface="Calibri"/>
                <a:cs typeface="Times New Roman" pitchFamily="18" charset="0"/>
              </a:rPr>
              <a:t> </a:t>
            </a:r>
            <a:r>
              <a:rPr lang="fr-FR" sz="2400" i="1" dirty="0" err="1">
                <a:latin typeface="Times New Roman" pitchFamily="18" charset="0"/>
                <a:ea typeface="Calibri"/>
                <a:cs typeface="Times New Roman" pitchFamily="18" charset="0"/>
              </a:rPr>
              <a:t>bể</a:t>
            </a:r>
            <a:r>
              <a:rPr lang="fr-FR" sz="2400" i="1" dirty="0">
                <a:latin typeface="Times New Roman" pitchFamily="18" charset="0"/>
                <a:ea typeface="Calibri"/>
                <a:cs typeface="Times New Roman" pitchFamily="18" charset="0"/>
              </a:rPr>
              <a:t> </a:t>
            </a:r>
            <a:r>
              <a:rPr lang="fr-FR" sz="2400" i="1" dirty="0" err="1">
                <a:latin typeface="Times New Roman" pitchFamily="18" charset="0"/>
                <a:ea typeface="Calibri"/>
                <a:cs typeface="Times New Roman" pitchFamily="18" charset="0"/>
              </a:rPr>
              <a:t>sạch</a:t>
            </a:r>
            <a:r>
              <a:rPr lang="fr-FR" sz="2400" i="1" dirty="0">
                <a:latin typeface="Times New Roman" pitchFamily="18" charset="0"/>
                <a:ea typeface="Calibri"/>
                <a:cs typeface="Times New Roman" pitchFamily="18" charset="0"/>
              </a:rPr>
              <a:t> </a:t>
            </a:r>
            <a:r>
              <a:rPr lang="fr-FR" sz="2400" i="1" dirty="0" err="1">
                <a:latin typeface="Times New Roman" pitchFamily="18" charset="0"/>
                <a:ea typeface="Calibri"/>
                <a:cs typeface="Times New Roman" pitchFamily="18" charset="0"/>
              </a:rPr>
              <a:t>như</a:t>
            </a:r>
            <a:r>
              <a:rPr lang="fr-FR" sz="2400" i="1" dirty="0">
                <a:latin typeface="Times New Roman" pitchFamily="18" charset="0"/>
                <a:ea typeface="Calibri"/>
                <a:cs typeface="Times New Roman" pitchFamily="18" charset="0"/>
              </a:rPr>
              <a:t> </a:t>
            </a:r>
            <a:r>
              <a:rPr lang="fr-FR" sz="2400" i="1" dirty="0" err="1">
                <a:latin typeface="Times New Roman" pitchFamily="18" charset="0"/>
                <a:ea typeface="Calibri"/>
                <a:cs typeface="Times New Roman" pitchFamily="18" charset="0"/>
              </a:rPr>
              <a:t>tấm</a:t>
            </a:r>
            <a:r>
              <a:rPr lang="fr-FR" sz="2400" i="1" dirty="0">
                <a:latin typeface="Times New Roman" pitchFamily="18" charset="0"/>
                <a:ea typeface="Calibri"/>
                <a:cs typeface="Times New Roman" pitchFamily="18" charset="0"/>
              </a:rPr>
              <a:t> </a:t>
            </a:r>
            <a:r>
              <a:rPr lang="fr-FR" sz="2400" i="1" dirty="0" err="1">
                <a:latin typeface="Times New Roman" pitchFamily="18" charset="0"/>
                <a:ea typeface="Calibri"/>
                <a:cs typeface="Times New Roman" pitchFamily="18" charset="0"/>
              </a:rPr>
              <a:t>kính</a:t>
            </a:r>
            <a:r>
              <a:rPr lang="fr-FR" sz="2400" i="1" dirty="0">
                <a:latin typeface="Times New Roman" pitchFamily="18" charset="0"/>
                <a:ea typeface="Calibri"/>
                <a:cs typeface="Times New Roman" pitchFamily="18" charset="0"/>
              </a:rPr>
              <a:t> </a:t>
            </a:r>
            <a:r>
              <a:rPr lang="fr-FR" sz="2400" i="1" dirty="0" err="1">
                <a:latin typeface="Times New Roman" pitchFamily="18" charset="0"/>
                <a:ea typeface="Calibri"/>
                <a:cs typeface="Times New Roman" pitchFamily="18" charset="0"/>
              </a:rPr>
              <a:t>lau</a:t>
            </a:r>
            <a:r>
              <a:rPr lang="fr-FR" sz="2400" i="1" dirty="0">
                <a:latin typeface="Times New Roman" pitchFamily="18" charset="0"/>
                <a:ea typeface="Calibri"/>
                <a:cs typeface="Times New Roman" pitchFamily="18" charset="0"/>
              </a:rPr>
              <a:t> </a:t>
            </a:r>
            <a:r>
              <a:rPr lang="fr-FR" sz="2400" i="1" dirty="0" err="1">
                <a:latin typeface="Times New Roman" pitchFamily="18" charset="0"/>
                <a:ea typeface="Calibri"/>
                <a:cs typeface="Times New Roman" pitchFamily="18" charset="0"/>
              </a:rPr>
              <a:t>hết</a:t>
            </a:r>
            <a:r>
              <a:rPr lang="fr-FR" sz="2400" i="1" dirty="0">
                <a:latin typeface="Times New Roman" pitchFamily="18" charset="0"/>
                <a:ea typeface="Calibri"/>
                <a:cs typeface="Times New Roman" pitchFamily="18" charset="0"/>
              </a:rPr>
              <a:t> </a:t>
            </a:r>
            <a:r>
              <a:rPr lang="fr-FR" sz="2400" i="1" dirty="0" err="1">
                <a:latin typeface="Times New Roman" pitchFamily="18" charset="0"/>
                <a:ea typeface="Calibri"/>
                <a:cs typeface="Times New Roman" pitchFamily="18" charset="0"/>
              </a:rPr>
              <a:t>mây</a:t>
            </a:r>
            <a:r>
              <a:rPr lang="fr-FR" sz="2400" i="1" dirty="0">
                <a:latin typeface="Times New Roman" pitchFamily="18" charset="0"/>
                <a:ea typeface="Calibri"/>
                <a:cs typeface="Times New Roman" pitchFamily="18" charset="0"/>
              </a:rPr>
              <a:t>, </a:t>
            </a:r>
            <a:r>
              <a:rPr lang="fr-FR" sz="2400" i="1" dirty="0" err="1">
                <a:latin typeface="Times New Roman" pitchFamily="18" charset="0"/>
                <a:ea typeface="Calibri"/>
                <a:cs typeface="Times New Roman" pitchFamily="18" charset="0"/>
              </a:rPr>
              <a:t>hết</a:t>
            </a:r>
            <a:r>
              <a:rPr lang="fr-FR" sz="2400" i="1" dirty="0">
                <a:latin typeface="Times New Roman" pitchFamily="18" charset="0"/>
                <a:ea typeface="Calibri"/>
                <a:cs typeface="Times New Roman" pitchFamily="18" charset="0"/>
              </a:rPr>
              <a:t> </a:t>
            </a:r>
            <a:r>
              <a:rPr lang="fr-FR" sz="2400" i="1" dirty="0" err="1">
                <a:latin typeface="Times New Roman" pitchFamily="18" charset="0"/>
                <a:ea typeface="Calibri"/>
                <a:cs typeface="Times New Roman" pitchFamily="18" charset="0"/>
              </a:rPr>
              <a:t>bụi</a:t>
            </a:r>
            <a:endParaRPr lang="en-US" sz="2400" dirty="0">
              <a:latin typeface="Times New Roman" pitchFamily="18" charset="0"/>
              <a:ea typeface="Calibri"/>
              <a:cs typeface="Times New Roman" pitchFamily="18" charset="0"/>
            </a:endParaRPr>
          </a:p>
        </p:txBody>
      </p:sp>
      <p:pic>
        <p:nvPicPr>
          <p:cNvPr id="11266" name="Picture 2"/>
          <p:cNvPicPr>
            <a:picLocks noChangeAspect="1" noChangeArrowheads="1"/>
          </p:cNvPicPr>
          <p:nvPr/>
        </p:nvPicPr>
        <p:blipFill>
          <a:blip r:embed="rId5">
            <a:extLst>
              <a:ext uri="{28A0092B-C50C-407E-A947-70E740481C1C}">
                <a14:useLocalDpi xmlns:a14="http://schemas.microsoft.com/office/drawing/2010/main" val="0"/>
              </a:ext>
            </a:extLst>
          </a:blip>
          <a:srcRect/>
          <a:stretch>
            <a:fillRect/>
          </a:stretch>
        </p:blipFill>
        <p:spPr bwMode="auto">
          <a:xfrm>
            <a:off x="8351519" y="2153918"/>
            <a:ext cx="3536351" cy="235781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
        <p:nvSpPr>
          <p:cNvPr id="12" name="Rounded Rectangular Callout 11"/>
          <p:cNvSpPr/>
          <p:nvPr/>
        </p:nvSpPr>
        <p:spPr>
          <a:xfrm>
            <a:off x="2534277" y="1244654"/>
            <a:ext cx="9790446" cy="3126064"/>
          </a:xfrm>
          <a:prstGeom prst="wedgeRoundRectCallout">
            <a:avLst>
              <a:gd name="adj1" fmla="val -48977"/>
              <a:gd name="adj2" fmla="val 70300"/>
              <a:gd name="adj3" fmla="val 16667"/>
            </a:avLst>
          </a:prstGeom>
          <a:solidFill>
            <a:srgbClr val="92D050"/>
          </a:solidFill>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lvl="0" algn="just">
              <a:lnSpc>
                <a:spcPct val="150000"/>
              </a:lnSpc>
              <a:spcAft>
                <a:spcPts val="800"/>
              </a:spcAft>
              <a:tabLst>
                <a:tab pos="90170" algn="l"/>
                <a:tab pos="180340" algn="l"/>
              </a:tabLst>
            </a:pPr>
            <a:r>
              <a:rPr lang="fr-FR" sz="2800" dirty="0">
                <a:solidFill>
                  <a:prstClr val="black"/>
                </a:solidFill>
                <a:latin typeface="Times New Roman" pitchFamily="18" charset="0"/>
                <a:ea typeface="Calibri"/>
                <a:cs typeface="Times New Roman" pitchFamily="18" charset="0"/>
                <a:sym typeface="Wingdings"/>
              </a:rPr>
              <a:t></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Cách</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so</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sánh</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cho</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người</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đọc</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hình</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dung</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một</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không</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gian</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trong</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veo</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tấm</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kính</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rất</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sạch</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lau</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hết</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mây</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hết</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bụi</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gợi</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một</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cảm</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giác</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nhẹ</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nhõm</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và</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tinh</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khiết</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trong</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lành</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tầm</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mắt</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như</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được</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mở</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rộng</a:t>
            </a:r>
            <a:r>
              <a:rPr lang="fr-FR" sz="2800" dirty="0">
                <a:solidFill>
                  <a:prstClr val="black"/>
                </a:solidFill>
                <a:latin typeface="Times New Roman" pitchFamily="18" charset="0"/>
                <a:ea typeface="Calibri"/>
                <a:cs typeface="Times New Roman" pitchFamily="18" charset="0"/>
              </a:rPr>
              <a:t> ra khi </a:t>
            </a:r>
            <a:r>
              <a:rPr lang="fr-FR" sz="2800" dirty="0" err="1">
                <a:solidFill>
                  <a:prstClr val="black"/>
                </a:solidFill>
                <a:latin typeface="Times New Roman" pitchFamily="18" charset="0"/>
                <a:ea typeface="Calibri"/>
                <a:cs typeface="Times New Roman" pitchFamily="18" charset="0"/>
              </a:rPr>
              <a:t>nhìn</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chân</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trời</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ngấn</a:t>
            </a:r>
            <a:r>
              <a:rPr lang="fr-FR" sz="2800" dirty="0">
                <a:solidFill>
                  <a:prstClr val="black"/>
                </a:solidFill>
                <a:latin typeface="Times New Roman" pitchFamily="18" charset="0"/>
                <a:ea typeface="Calibri"/>
                <a:cs typeface="Times New Roman" pitchFamily="18" charset="0"/>
              </a:rPr>
              <a:t> </a:t>
            </a:r>
            <a:r>
              <a:rPr lang="fr-FR" sz="2800" dirty="0" err="1">
                <a:solidFill>
                  <a:prstClr val="black"/>
                </a:solidFill>
                <a:latin typeface="Times New Roman" pitchFamily="18" charset="0"/>
                <a:ea typeface="Calibri"/>
                <a:cs typeface="Times New Roman" pitchFamily="18" charset="0"/>
              </a:rPr>
              <a:t>bể</a:t>
            </a:r>
            <a:r>
              <a:rPr lang="fr-FR" sz="2800" dirty="0">
                <a:solidFill>
                  <a:prstClr val="black"/>
                </a:solidFill>
                <a:latin typeface="Times New Roman" pitchFamily="18" charset="0"/>
                <a:ea typeface="Calibri"/>
                <a:cs typeface="Times New Roman" pitchFamily="18" charset="0"/>
              </a:rPr>
              <a:t>".</a:t>
            </a:r>
            <a:endParaRPr lang="en-US" sz="2800" dirty="0">
              <a:solidFill>
                <a:prstClr val="black"/>
              </a:solidFill>
              <a:latin typeface="Times New Roman" pitchFamily="18" charset="0"/>
              <a:ea typeface="Calibri"/>
              <a:cs typeface="Times New Roman" pitchFamily="18" charset="0"/>
            </a:endParaRPr>
          </a:p>
        </p:txBody>
      </p:sp>
      <p:sp>
        <p:nvSpPr>
          <p:cNvPr id="9" name="Rectangle 8"/>
          <p:cNvSpPr/>
          <p:nvPr/>
        </p:nvSpPr>
        <p:spPr>
          <a:xfrm>
            <a:off x="376389" y="3339018"/>
            <a:ext cx="6803136" cy="1754326"/>
          </a:xfrm>
          <a:prstGeom prst="rect">
            <a:avLst/>
          </a:prstGeom>
        </p:spPr>
        <p:txBody>
          <a:bodyPr wrap="square">
            <a:spAutoFit/>
          </a:bodyPr>
          <a:lstStyle/>
          <a:p>
            <a:pPr algn="just">
              <a:lnSpc>
                <a:spcPct val="150000"/>
              </a:lnSpc>
              <a:spcAft>
                <a:spcPts val="800"/>
              </a:spcAft>
              <a:tabLst>
                <a:tab pos="90170" algn="l"/>
                <a:tab pos="180340" algn="l"/>
              </a:tabLst>
            </a:pPr>
            <a:r>
              <a:rPr lang="fr-FR" sz="2400" i="1" dirty="0">
                <a:latin typeface="Times New Roman"/>
                <a:ea typeface="Calibri"/>
                <a:cs typeface="Times New Roman"/>
              </a:rPr>
              <a:t>+ </a:t>
            </a:r>
            <a:r>
              <a:rPr lang="fr-FR" sz="2400" i="1" dirty="0" err="1">
                <a:latin typeface="Times New Roman"/>
                <a:ea typeface="Calibri"/>
                <a:cs typeface="Times New Roman"/>
              </a:rPr>
              <a:t>Mặt</a:t>
            </a:r>
            <a:r>
              <a:rPr lang="fr-FR" sz="2400" i="1" dirty="0">
                <a:latin typeface="Times New Roman"/>
                <a:ea typeface="Calibri"/>
                <a:cs typeface="Times New Roman"/>
              </a:rPr>
              <a:t> </a:t>
            </a:r>
            <a:r>
              <a:rPr lang="fr-FR" sz="2400" i="1" dirty="0" err="1">
                <a:latin typeface="Times New Roman"/>
                <a:ea typeface="Calibri"/>
                <a:cs typeface="Times New Roman"/>
              </a:rPr>
              <a:t>trời</a:t>
            </a:r>
            <a:r>
              <a:rPr lang="fr-FR" sz="2400" i="1" dirty="0">
                <a:latin typeface="Times New Roman"/>
                <a:ea typeface="Calibri"/>
                <a:cs typeface="Times New Roman"/>
              </a:rPr>
              <a:t> </a:t>
            </a:r>
            <a:r>
              <a:rPr lang="fr-FR" sz="2400" i="1" dirty="0" err="1">
                <a:latin typeface="Times New Roman"/>
                <a:ea typeface="Calibri"/>
                <a:cs typeface="Times New Roman"/>
              </a:rPr>
              <a:t>nhú</a:t>
            </a:r>
            <a:r>
              <a:rPr lang="fr-FR" sz="2400" i="1" dirty="0">
                <a:latin typeface="Times New Roman"/>
                <a:ea typeface="Calibri"/>
                <a:cs typeface="Times New Roman"/>
              </a:rPr>
              <a:t> </a:t>
            </a:r>
            <a:r>
              <a:rPr lang="fr-FR" sz="2400" i="1" dirty="0" err="1">
                <a:latin typeface="Times New Roman"/>
                <a:ea typeface="Calibri"/>
                <a:cs typeface="Times New Roman"/>
              </a:rPr>
              <a:t>lên</a:t>
            </a:r>
            <a:r>
              <a:rPr lang="fr-FR" sz="2400" i="1" dirty="0">
                <a:latin typeface="Times New Roman"/>
                <a:ea typeface="Calibri"/>
                <a:cs typeface="Times New Roman"/>
              </a:rPr>
              <a:t> </a:t>
            </a:r>
            <a:r>
              <a:rPr lang="fr-FR" sz="2400" i="1" dirty="0" err="1">
                <a:latin typeface="Times New Roman"/>
                <a:ea typeface="Calibri"/>
                <a:cs typeface="Times New Roman"/>
              </a:rPr>
              <a:t>dần</a:t>
            </a:r>
            <a:r>
              <a:rPr lang="fr-FR" sz="2400" i="1" dirty="0">
                <a:latin typeface="Times New Roman"/>
                <a:ea typeface="Calibri"/>
                <a:cs typeface="Times New Roman"/>
              </a:rPr>
              <a:t> </a:t>
            </a:r>
            <a:r>
              <a:rPr lang="fr-FR" sz="2400" i="1" dirty="0" err="1">
                <a:latin typeface="Times New Roman"/>
                <a:ea typeface="Calibri"/>
                <a:cs typeface="Times New Roman"/>
              </a:rPr>
              <a:t>dần</a:t>
            </a:r>
            <a:r>
              <a:rPr lang="fr-FR" sz="2400" i="1" dirty="0">
                <a:latin typeface="Times New Roman"/>
                <a:ea typeface="Calibri"/>
                <a:cs typeface="Times New Roman"/>
              </a:rPr>
              <a:t>, </a:t>
            </a:r>
            <a:r>
              <a:rPr lang="fr-FR" sz="2400" i="1" dirty="0" err="1">
                <a:latin typeface="Times New Roman"/>
                <a:ea typeface="Calibri"/>
                <a:cs typeface="Times New Roman"/>
              </a:rPr>
              <a:t>rồi</a:t>
            </a:r>
            <a:r>
              <a:rPr lang="fr-FR" sz="2400" i="1" dirty="0">
                <a:latin typeface="Times New Roman"/>
                <a:ea typeface="Calibri"/>
                <a:cs typeface="Times New Roman"/>
              </a:rPr>
              <a:t> </a:t>
            </a:r>
            <a:r>
              <a:rPr lang="fr-FR" sz="2400" i="1" dirty="0" err="1">
                <a:latin typeface="Times New Roman"/>
                <a:ea typeface="Calibri"/>
                <a:cs typeface="Times New Roman"/>
              </a:rPr>
              <a:t>lên</a:t>
            </a:r>
            <a:r>
              <a:rPr lang="fr-FR" sz="2400" i="1" dirty="0">
                <a:latin typeface="Times New Roman"/>
                <a:ea typeface="Calibri"/>
                <a:cs typeface="Times New Roman"/>
              </a:rPr>
              <a:t> </a:t>
            </a:r>
            <a:r>
              <a:rPr lang="fr-FR" sz="2400" i="1" dirty="0" err="1">
                <a:latin typeface="Times New Roman"/>
                <a:ea typeface="Calibri"/>
                <a:cs typeface="Times New Roman"/>
              </a:rPr>
              <a:t>cho</a:t>
            </a:r>
            <a:r>
              <a:rPr lang="fr-FR" sz="2400" i="1" dirty="0">
                <a:latin typeface="Times New Roman"/>
                <a:ea typeface="Calibri"/>
                <a:cs typeface="Times New Roman"/>
              </a:rPr>
              <a:t> </a:t>
            </a:r>
            <a:r>
              <a:rPr lang="fr-FR" sz="2400" i="1" dirty="0" err="1">
                <a:latin typeface="Times New Roman"/>
                <a:ea typeface="Calibri"/>
                <a:cs typeface="Times New Roman"/>
              </a:rPr>
              <a:t>kì</a:t>
            </a:r>
            <a:r>
              <a:rPr lang="fr-FR" sz="2400" i="1" dirty="0">
                <a:latin typeface="Times New Roman"/>
                <a:ea typeface="Calibri"/>
                <a:cs typeface="Times New Roman"/>
              </a:rPr>
              <a:t> </a:t>
            </a:r>
            <a:r>
              <a:rPr lang="fr-FR" sz="2400" i="1" dirty="0" err="1">
                <a:latin typeface="Times New Roman"/>
                <a:ea typeface="Calibri"/>
                <a:cs typeface="Times New Roman"/>
              </a:rPr>
              <a:t>hết</a:t>
            </a:r>
            <a:r>
              <a:rPr lang="fr-FR" sz="2400" i="1" dirty="0">
                <a:latin typeface="Times New Roman"/>
                <a:ea typeface="Calibri"/>
                <a:cs typeface="Times New Roman"/>
              </a:rPr>
              <a:t>. </a:t>
            </a:r>
            <a:r>
              <a:rPr lang="fr-FR" sz="2400" i="1" dirty="0" err="1">
                <a:latin typeface="Times New Roman"/>
                <a:ea typeface="Calibri"/>
                <a:cs typeface="Times New Roman"/>
              </a:rPr>
              <a:t>Tròn</a:t>
            </a:r>
            <a:r>
              <a:rPr lang="fr-FR" sz="2400" i="1" dirty="0">
                <a:latin typeface="Times New Roman"/>
                <a:ea typeface="Calibri"/>
                <a:cs typeface="Times New Roman"/>
              </a:rPr>
              <a:t> </a:t>
            </a:r>
            <a:r>
              <a:rPr lang="fr-FR" sz="2400" i="1" dirty="0" err="1">
                <a:latin typeface="Times New Roman"/>
                <a:ea typeface="Calibri"/>
                <a:cs typeface="Times New Roman"/>
              </a:rPr>
              <a:t>trĩnh</a:t>
            </a:r>
            <a:r>
              <a:rPr lang="fr-FR" sz="2400" i="1" dirty="0">
                <a:latin typeface="Times New Roman"/>
                <a:ea typeface="Calibri"/>
                <a:cs typeface="Times New Roman"/>
              </a:rPr>
              <a:t> </a:t>
            </a:r>
            <a:r>
              <a:rPr lang="fr-FR" sz="2400" i="1" dirty="0" err="1">
                <a:latin typeface="Times New Roman"/>
                <a:ea typeface="Calibri"/>
                <a:cs typeface="Times New Roman"/>
              </a:rPr>
              <a:t>phúc</a:t>
            </a:r>
            <a:r>
              <a:rPr lang="fr-FR" sz="2400" i="1" dirty="0">
                <a:latin typeface="Times New Roman"/>
                <a:ea typeface="Calibri"/>
                <a:cs typeface="Times New Roman"/>
              </a:rPr>
              <a:t> </a:t>
            </a:r>
            <a:r>
              <a:rPr lang="fr-FR" sz="2400" i="1" dirty="0" err="1">
                <a:latin typeface="Times New Roman"/>
                <a:ea typeface="Calibri"/>
                <a:cs typeface="Times New Roman"/>
              </a:rPr>
              <a:t>hậu</a:t>
            </a:r>
            <a:r>
              <a:rPr lang="fr-FR" sz="2400" i="1" dirty="0">
                <a:latin typeface="Times New Roman"/>
                <a:ea typeface="Calibri"/>
                <a:cs typeface="Times New Roman"/>
              </a:rPr>
              <a:t> </a:t>
            </a:r>
            <a:r>
              <a:rPr lang="fr-FR" sz="2400" i="1" dirty="0" err="1">
                <a:latin typeface="Times New Roman"/>
                <a:ea typeface="Calibri"/>
                <a:cs typeface="Times New Roman"/>
              </a:rPr>
              <a:t>như</a:t>
            </a:r>
            <a:r>
              <a:rPr lang="fr-FR" sz="2400" i="1" dirty="0">
                <a:latin typeface="Times New Roman"/>
                <a:ea typeface="Calibri"/>
                <a:cs typeface="Times New Roman"/>
              </a:rPr>
              <a:t> </a:t>
            </a:r>
            <a:r>
              <a:rPr lang="fr-FR" sz="2400" i="1" dirty="0" err="1">
                <a:latin typeface="Times New Roman"/>
                <a:ea typeface="Calibri"/>
                <a:cs typeface="Times New Roman"/>
              </a:rPr>
              <a:t>lòng</a:t>
            </a:r>
            <a:r>
              <a:rPr lang="fr-FR" sz="2400" i="1" dirty="0">
                <a:latin typeface="Times New Roman"/>
                <a:ea typeface="Calibri"/>
                <a:cs typeface="Times New Roman"/>
              </a:rPr>
              <a:t> </a:t>
            </a:r>
            <a:r>
              <a:rPr lang="fr-FR" sz="2400" i="1" dirty="0" err="1">
                <a:latin typeface="Times New Roman"/>
                <a:ea typeface="Calibri"/>
                <a:cs typeface="Times New Roman"/>
              </a:rPr>
              <a:t>đỏ</a:t>
            </a:r>
            <a:r>
              <a:rPr lang="fr-FR" sz="2400" i="1" dirty="0">
                <a:latin typeface="Times New Roman"/>
                <a:ea typeface="Calibri"/>
                <a:cs typeface="Times New Roman"/>
              </a:rPr>
              <a:t> </a:t>
            </a:r>
            <a:r>
              <a:rPr lang="fr-FR" sz="2400" i="1" dirty="0" err="1">
                <a:latin typeface="Times New Roman"/>
                <a:ea typeface="Calibri"/>
                <a:cs typeface="Times New Roman"/>
              </a:rPr>
              <a:t>một</a:t>
            </a:r>
            <a:r>
              <a:rPr lang="fr-FR" sz="2400" i="1" dirty="0">
                <a:latin typeface="Times New Roman"/>
                <a:ea typeface="Calibri"/>
                <a:cs typeface="Times New Roman"/>
              </a:rPr>
              <a:t> </a:t>
            </a:r>
            <a:r>
              <a:rPr lang="fr-FR" sz="2400" i="1" dirty="0" err="1">
                <a:latin typeface="Times New Roman"/>
                <a:ea typeface="Calibri"/>
                <a:cs typeface="Times New Roman"/>
              </a:rPr>
              <a:t>quả</a:t>
            </a:r>
            <a:r>
              <a:rPr lang="fr-FR" sz="2400" i="1" dirty="0">
                <a:latin typeface="Times New Roman"/>
                <a:ea typeface="Calibri"/>
                <a:cs typeface="Times New Roman"/>
              </a:rPr>
              <a:t> </a:t>
            </a:r>
            <a:r>
              <a:rPr lang="fr-FR" sz="2400" i="1" dirty="0" err="1">
                <a:latin typeface="Times New Roman"/>
                <a:ea typeface="Calibri"/>
                <a:cs typeface="Times New Roman"/>
              </a:rPr>
              <a:t>trứng</a:t>
            </a:r>
            <a:r>
              <a:rPr lang="fr-FR" sz="2400" i="1" dirty="0">
                <a:latin typeface="Times New Roman"/>
                <a:ea typeface="Calibri"/>
                <a:cs typeface="Times New Roman"/>
              </a:rPr>
              <a:t> </a:t>
            </a:r>
            <a:r>
              <a:rPr lang="fr-FR" sz="2400" i="1" dirty="0" err="1">
                <a:latin typeface="Times New Roman"/>
                <a:ea typeface="Calibri"/>
                <a:cs typeface="Times New Roman"/>
              </a:rPr>
              <a:t>thiên</a:t>
            </a:r>
            <a:r>
              <a:rPr lang="fr-FR" sz="2400" i="1" dirty="0">
                <a:latin typeface="Times New Roman"/>
                <a:ea typeface="Calibri"/>
                <a:cs typeface="Times New Roman"/>
              </a:rPr>
              <a:t> </a:t>
            </a:r>
            <a:r>
              <a:rPr lang="fr-FR" sz="2400" i="1" dirty="0" err="1">
                <a:latin typeface="Times New Roman"/>
                <a:ea typeface="Calibri"/>
                <a:cs typeface="Times New Roman"/>
              </a:rPr>
              <a:t>nhiên</a:t>
            </a:r>
            <a:r>
              <a:rPr lang="fr-FR" sz="2400" i="1" dirty="0">
                <a:latin typeface="Times New Roman"/>
                <a:ea typeface="Calibri"/>
                <a:cs typeface="Times New Roman"/>
              </a:rPr>
              <a:t> </a:t>
            </a:r>
            <a:r>
              <a:rPr lang="fr-FR" sz="2400" i="1" dirty="0" err="1">
                <a:latin typeface="Times New Roman"/>
                <a:ea typeface="Calibri"/>
                <a:cs typeface="Times New Roman"/>
              </a:rPr>
              <a:t>đầy</a:t>
            </a:r>
            <a:r>
              <a:rPr lang="fr-FR" sz="2400" i="1" dirty="0">
                <a:latin typeface="Times New Roman"/>
                <a:ea typeface="Calibri"/>
                <a:cs typeface="Times New Roman"/>
              </a:rPr>
              <a:t> </a:t>
            </a:r>
            <a:r>
              <a:rPr lang="fr-FR" sz="2400" i="1" dirty="0" err="1">
                <a:latin typeface="Times New Roman"/>
                <a:ea typeface="Calibri"/>
                <a:cs typeface="Times New Roman"/>
              </a:rPr>
              <a:t>đặn</a:t>
            </a:r>
            <a:r>
              <a:rPr lang="fr-FR" sz="2400" i="1" dirty="0">
                <a:latin typeface="Times New Roman"/>
                <a:ea typeface="Calibri"/>
                <a:cs typeface="Times New Roman"/>
              </a:rPr>
              <a:t>. </a:t>
            </a:r>
            <a:endParaRPr lang="en-US" sz="2400" dirty="0">
              <a:ea typeface="Calibri"/>
              <a:cs typeface="Times New Roman"/>
            </a:endParaRPr>
          </a:p>
        </p:txBody>
      </p:sp>
      <p:pic>
        <p:nvPicPr>
          <p:cNvPr id="11267" name="Picture 3"/>
          <p:cNvPicPr>
            <a:picLocks noChangeAspect="1" noChangeArrowheads="1"/>
          </p:cNvPicPr>
          <p:nvPr/>
        </p:nvPicPr>
        <p:blipFill>
          <a:blip r:embed="rId6">
            <a:extLst>
              <a:ext uri="{28A0092B-C50C-407E-A947-70E740481C1C}">
                <a14:useLocalDpi xmlns:a14="http://schemas.microsoft.com/office/drawing/2010/main" val="0"/>
              </a:ext>
            </a:extLst>
          </a:blip>
          <a:srcRect/>
          <a:stretch>
            <a:fillRect/>
          </a:stretch>
        </p:blipFill>
        <p:spPr bwMode="auto">
          <a:xfrm>
            <a:off x="7429500" y="3182976"/>
            <a:ext cx="3429000" cy="19208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11268" name="Picture 4"/>
          <p:cNvPicPr>
            <a:picLocks noChangeAspect="1" noChangeArrowheads="1"/>
          </p:cNvPicPr>
          <p:nvPr/>
        </p:nvPicPr>
        <p:blipFill>
          <a:blip r:embed="rId7" cstate="print">
            <a:extLst>
              <a:ext uri="{28A0092B-C50C-407E-A947-70E740481C1C}">
                <a14:useLocalDpi xmlns:a14="http://schemas.microsoft.com/office/drawing/2010/main" val="0"/>
              </a:ext>
            </a:extLst>
          </a:blip>
          <a:srcRect/>
          <a:stretch>
            <a:fillRect/>
          </a:stretch>
        </p:blipFill>
        <p:spPr bwMode="auto">
          <a:xfrm>
            <a:off x="8209539" y="4685189"/>
            <a:ext cx="3584946" cy="201653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
        <p:nvSpPr>
          <p:cNvPr id="18" name="Rounded Rectangular Callout 17"/>
          <p:cNvSpPr/>
          <p:nvPr/>
        </p:nvSpPr>
        <p:spPr>
          <a:xfrm>
            <a:off x="2635659" y="1570123"/>
            <a:ext cx="6707736" cy="1762701"/>
          </a:xfrm>
          <a:prstGeom prst="wedgeRoundRectCallout">
            <a:avLst>
              <a:gd name="adj1" fmla="val -59519"/>
              <a:gd name="adj2" fmla="val 85517"/>
              <a:gd name="adj3" fmla="val 16667"/>
            </a:avLst>
          </a:prstGeom>
          <a:solidFill>
            <a:srgbClr val="92D050"/>
          </a:solidFill>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just">
              <a:lnSpc>
                <a:spcPct val="150000"/>
              </a:lnSpc>
              <a:spcAft>
                <a:spcPts val="800"/>
              </a:spcAft>
              <a:tabLst>
                <a:tab pos="90170" algn="l"/>
                <a:tab pos="180340" algn="l"/>
              </a:tabLst>
            </a:pPr>
            <a:r>
              <a:rPr lang="fr-FR" sz="2800" dirty="0">
                <a:latin typeface="Times New Roman"/>
                <a:ea typeface="Calibri"/>
                <a:cs typeface="Times New Roman"/>
                <a:sym typeface="Wingdings"/>
              </a:rPr>
              <a:t></a:t>
            </a:r>
            <a:r>
              <a:rPr lang="fr-FR" sz="2800" dirty="0">
                <a:latin typeface="Times New Roman"/>
                <a:ea typeface="Calibri"/>
                <a:cs typeface="Times New Roman"/>
              </a:rPr>
              <a:t> </a:t>
            </a:r>
            <a:r>
              <a:rPr lang="fr-FR" sz="2800" dirty="0" err="1">
                <a:latin typeface="Times New Roman"/>
                <a:ea typeface="Calibri"/>
                <a:cs typeface="Times New Roman"/>
              </a:rPr>
              <a:t>Thấy</a:t>
            </a:r>
            <a:r>
              <a:rPr lang="fr-FR" sz="2800" dirty="0">
                <a:latin typeface="Times New Roman"/>
                <a:ea typeface="Calibri"/>
                <a:cs typeface="Times New Roman"/>
              </a:rPr>
              <a:t> </a:t>
            </a:r>
            <a:r>
              <a:rPr lang="fr-FR" sz="2800" dirty="0" err="1">
                <a:latin typeface="Times New Roman"/>
                <a:ea typeface="Calibri"/>
                <a:cs typeface="Times New Roman"/>
              </a:rPr>
              <a:t>được</a:t>
            </a:r>
            <a:r>
              <a:rPr lang="fr-FR" sz="2800" dirty="0">
                <a:latin typeface="Times New Roman"/>
                <a:ea typeface="Calibri"/>
                <a:cs typeface="Times New Roman"/>
              </a:rPr>
              <a:t> </a:t>
            </a:r>
            <a:r>
              <a:rPr lang="fr-FR" sz="2800" dirty="0" err="1">
                <a:latin typeface="Times New Roman"/>
                <a:ea typeface="Calibri"/>
                <a:cs typeface="Times New Roman"/>
              </a:rPr>
              <a:t>sự</a:t>
            </a:r>
            <a:r>
              <a:rPr lang="fr-FR" sz="2800" dirty="0">
                <a:latin typeface="Times New Roman"/>
                <a:ea typeface="Calibri"/>
                <a:cs typeface="Times New Roman"/>
              </a:rPr>
              <a:t> </a:t>
            </a:r>
            <a:r>
              <a:rPr lang="fr-FR" sz="2800" dirty="0" err="1">
                <a:latin typeface="Times New Roman"/>
                <a:ea typeface="Calibri"/>
                <a:cs typeface="Times New Roman"/>
              </a:rPr>
              <a:t>ngộ</a:t>
            </a:r>
            <a:r>
              <a:rPr lang="fr-FR" sz="2800" dirty="0">
                <a:latin typeface="Times New Roman"/>
                <a:ea typeface="Calibri"/>
                <a:cs typeface="Times New Roman"/>
              </a:rPr>
              <a:t> </a:t>
            </a:r>
            <a:r>
              <a:rPr lang="fr-FR" sz="2800" dirty="0" err="1">
                <a:latin typeface="Times New Roman"/>
                <a:ea typeface="Calibri"/>
                <a:cs typeface="Times New Roman"/>
              </a:rPr>
              <a:t>nghĩnh</a:t>
            </a:r>
            <a:r>
              <a:rPr lang="fr-FR" sz="2800" dirty="0">
                <a:latin typeface="Times New Roman"/>
                <a:ea typeface="Calibri"/>
                <a:cs typeface="Times New Roman"/>
              </a:rPr>
              <a:t>, </a:t>
            </a:r>
            <a:r>
              <a:rPr lang="fr-FR" sz="2800" dirty="0" err="1">
                <a:latin typeface="Times New Roman"/>
                <a:ea typeface="Calibri"/>
                <a:cs typeface="Times New Roman"/>
              </a:rPr>
              <a:t>độc</a:t>
            </a:r>
            <a:r>
              <a:rPr lang="fr-FR" sz="2800" dirty="0">
                <a:latin typeface="Times New Roman"/>
                <a:ea typeface="Calibri"/>
                <a:cs typeface="Times New Roman"/>
              </a:rPr>
              <a:t> </a:t>
            </a:r>
            <a:r>
              <a:rPr lang="fr-FR" sz="2800" dirty="0" err="1">
                <a:latin typeface="Times New Roman"/>
                <a:ea typeface="Calibri"/>
                <a:cs typeface="Times New Roman"/>
              </a:rPr>
              <a:t>đáo</a:t>
            </a:r>
            <a:r>
              <a:rPr lang="fr-FR" sz="2800" dirty="0">
                <a:latin typeface="Times New Roman"/>
                <a:ea typeface="Calibri"/>
                <a:cs typeface="Times New Roman"/>
              </a:rPr>
              <a:t> </a:t>
            </a:r>
            <a:r>
              <a:rPr lang="fr-FR" sz="2800" dirty="0" err="1">
                <a:latin typeface="Times New Roman"/>
                <a:ea typeface="Calibri"/>
                <a:cs typeface="Times New Roman"/>
              </a:rPr>
              <a:t>đồng</a:t>
            </a:r>
            <a:r>
              <a:rPr lang="fr-FR" sz="2800" dirty="0">
                <a:latin typeface="Times New Roman"/>
                <a:ea typeface="Calibri"/>
                <a:cs typeface="Times New Roman"/>
              </a:rPr>
              <a:t> </a:t>
            </a:r>
            <a:r>
              <a:rPr lang="fr-FR" sz="2800" dirty="0" err="1">
                <a:latin typeface="Times New Roman"/>
                <a:ea typeface="Calibri"/>
                <a:cs typeface="Times New Roman"/>
              </a:rPr>
              <a:t>thời</a:t>
            </a:r>
            <a:r>
              <a:rPr lang="fr-FR" sz="2800" dirty="0">
                <a:latin typeface="Times New Roman"/>
                <a:ea typeface="Calibri"/>
                <a:cs typeface="Times New Roman"/>
              </a:rPr>
              <a:t> </a:t>
            </a:r>
            <a:r>
              <a:rPr lang="fr-FR" sz="2800" dirty="0" err="1">
                <a:latin typeface="Times New Roman"/>
                <a:ea typeface="Calibri"/>
                <a:cs typeface="Times New Roman"/>
              </a:rPr>
              <a:t>cũng</a:t>
            </a:r>
            <a:r>
              <a:rPr lang="fr-FR" sz="2800" dirty="0">
                <a:latin typeface="Times New Roman"/>
                <a:ea typeface="Calibri"/>
                <a:cs typeface="Times New Roman"/>
              </a:rPr>
              <a:t> </a:t>
            </a:r>
            <a:r>
              <a:rPr lang="fr-FR" sz="2800" dirty="0" err="1">
                <a:latin typeface="Times New Roman"/>
                <a:ea typeface="Calibri"/>
                <a:cs typeface="Times New Roman"/>
              </a:rPr>
              <a:t>rất</a:t>
            </a:r>
            <a:r>
              <a:rPr lang="fr-FR" sz="2800" dirty="0">
                <a:latin typeface="Times New Roman"/>
                <a:ea typeface="Calibri"/>
                <a:cs typeface="Times New Roman"/>
              </a:rPr>
              <a:t> </a:t>
            </a:r>
            <a:r>
              <a:rPr lang="fr-FR" sz="2800" dirty="0" err="1">
                <a:latin typeface="Times New Roman"/>
                <a:ea typeface="Calibri"/>
                <a:cs typeface="Times New Roman"/>
              </a:rPr>
              <a:t>trang</a:t>
            </a:r>
            <a:r>
              <a:rPr lang="fr-FR" sz="2800" dirty="0">
                <a:latin typeface="Times New Roman"/>
                <a:ea typeface="Calibri"/>
                <a:cs typeface="Times New Roman"/>
              </a:rPr>
              <a:t> </a:t>
            </a:r>
            <a:r>
              <a:rPr lang="fr-FR" sz="2800" dirty="0" err="1">
                <a:latin typeface="Times New Roman"/>
                <a:ea typeface="Calibri"/>
                <a:cs typeface="Times New Roman"/>
              </a:rPr>
              <a:t>trọng</a:t>
            </a:r>
            <a:r>
              <a:rPr lang="fr-FR" sz="2800" dirty="0">
                <a:latin typeface="Times New Roman"/>
                <a:ea typeface="Calibri"/>
                <a:cs typeface="Times New Roman"/>
              </a:rPr>
              <a:t>, </a:t>
            </a:r>
            <a:r>
              <a:rPr lang="fr-FR" sz="2800" dirty="0" err="1">
                <a:latin typeface="Times New Roman"/>
                <a:ea typeface="Calibri"/>
                <a:cs typeface="Times New Roman"/>
              </a:rPr>
              <a:t>linh</a:t>
            </a:r>
            <a:r>
              <a:rPr lang="fr-FR" sz="2800" dirty="0">
                <a:latin typeface="Times New Roman"/>
                <a:ea typeface="Calibri"/>
                <a:cs typeface="Times New Roman"/>
              </a:rPr>
              <a:t> </a:t>
            </a:r>
            <a:r>
              <a:rPr lang="fr-FR" sz="2800" dirty="0" err="1">
                <a:latin typeface="Times New Roman"/>
                <a:ea typeface="Calibri"/>
                <a:cs typeface="Times New Roman"/>
              </a:rPr>
              <a:t>thiêng</a:t>
            </a:r>
            <a:endParaRPr lang="en-US" sz="2000" dirty="0">
              <a:ea typeface="Calibri"/>
              <a:cs typeface="Times New Roman"/>
            </a:endParaRPr>
          </a:p>
        </p:txBody>
      </p:sp>
      <p:sp>
        <p:nvSpPr>
          <p:cNvPr id="10" name="Rectangle 9"/>
          <p:cNvSpPr/>
          <p:nvPr/>
        </p:nvSpPr>
        <p:spPr>
          <a:xfrm>
            <a:off x="203490" y="4947395"/>
            <a:ext cx="7701178" cy="1754326"/>
          </a:xfrm>
          <a:prstGeom prst="rect">
            <a:avLst/>
          </a:prstGeom>
        </p:spPr>
        <p:txBody>
          <a:bodyPr wrap="square">
            <a:spAutoFit/>
          </a:bodyPr>
          <a:lstStyle/>
          <a:p>
            <a:pPr algn="just">
              <a:lnSpc>
                <a:spcPct val="150000"/>
              </a:lnSpc>
              <a:spcAft>
                <a:spcPts val="800"/>
              </a:spcAft>
              <a:tabLst>
                <a:tab pos="90170" algn="l"/>
                <a:tab pos="180340" algn="l"/>
              </a:tabLst>
            </a:pPr>
            <a:r>
              <a:rPr lang="fr-FR" sz="2400" i="1" dirty="0">
                <a:latin typeface="Times New Roman"/>
                <a:ea typeface="Calibri"/>
                <a:cs typeface="Times New Roman"/>
              </a:rPr>
              <a:t>+ </a:t>
            </a:r>
            <a:r>
              <a:rPr lang="fr-FR" sz="2400" i="1" dirty="0" err="1">
                <a:latin typeface="Times New Roman"/>
                <a:ea typeface="Calibri"/>
                <a:cs typeface="Times New Roman"/>
              </a:rPr>
              <a:t>Cái</a:t>
            </a:r>
            <a:r>
              <a:rPr lang="fr-FR" sz="2400" i="1" dirty="0">
                <a:latin typeface="Times New Roman"/>
                <a:ea typeface="Calibri"/>
                <a:cs typeface="Times New Roman"/>
              </a:rPr>
              <a:t> </a:t>
            </a:r>
            <a:r>
              <a:rPr lang="fr-FR" sz="2400" i="1" dirty="0" err="1">
                <a:latin typeface="Times New Roman"/>
                <a:ea typeface="Calibri"/>
                <a:cs typeface="Times New Roman"/>
              </a:rPr>
              <a:t>giếng</a:t>
            </a:r>
            <a:r>
              <a:rPr lang="fr-FR" sz="2400" i="1" dirty="0">
                <a:latin typeface="Times New Roman"/>
                <a:ea typeface="Calibri"/>
                <a:cs typeface="Times New Roman"/>
              </a:rPr>
              <a:t> </a:t>
            </a:r>
            <a:r>
              <a:rPr lang="fr-FR" sz="2400" i="1" dirty="0" err="1">
                <a:latin typeface="Times New Roman"/>
                <a:ea typeface="Calibri"/>
                <a:cs typeface="Times New Roman"/>
              </a:rPr>
              <a:t>ngọt</a:t>
            </a:r>
            <a:r>
              <a:rPr lang="fr-FR" sz="2400" i="1" dirty="0">
                <a:latin typeface="Times New Roman"/>
                <a:ea typeface="Calibri"/>
                <a:cs typeface="Times New Roman"/>
              </a:rPr>
              <a:t> ở ria </a:t>
            </a:r>
            <a:r>
              <a:rPr lang="fr-FR" sz="2400" i="1" dirty="0" err="1">
                <a:latin typeface="Times New Roman"/>
                <a:ea typeface="Calibri"/>
                <a:cs typeface="Times New Roman"/>
              </a:rPr>
              <a:t>một</a:t>
            </a:r>
            <a:r>
              <a:rPr lang="fr-FR" sz="2400" i="1" dirty="0">
                <a:latin typeface="Times New Roman"/>
                <a:ea typeface="Calibri"/>
                <a:cs typeface="Times New Roman"/>
              </a:rPr>
              <a:t> </a:t>
            </a:r>
            <a:r>
              <a:rPr lang="fr-FR" sz="2400" i="1" dirty="0" err="1">
                <a:latin typeface="Times New Roman"/>
                <a:ea typeface="Calibri"/>
                <a:cs typeface="Times New Roman"/>
              </a:rPr>
              <a:t>hòn</a:t>
            </a:r>
            <a:r>
              <a:rPr lang="fr-FR" sz="2400" i="1" dirty="0">
                <a:latin typeface="Times New Roman"/>
                <a:ea typeface="Calibri"/>
                <a:cs typeface="Times New Roman"/>
              </a:rPr>
              <a:t> </a:t>
            </a:r>
            <a:r>
              <a:rPr lang="fr-FR" sz="2400" i="1" dirty="0" err="1">
                <a:latin typeface="Times New Roman"/>
                <a:ea typeface="Calibri"/>
                <a:cs typeface="Times New Roman"/>
              </a:rPr>
              <a:t>đảo</a:t>
            </a:r>
            <a:r>
              <a:rPr lang="fr-FR" sz="2400" i="1" dirty="0">
                <a:latin typeface="Times New Roman"/>
                <a:ea typeface="Calibri"/>
                <a:cs typeface="Times New Roman"/>
              </a:rPr>
              <a:t> </a:t>
            </a:r>
            <a:r>
              <a:rPr lang="fr-FR" sz="2400" i="1" dirty="0" err="1">
                <a:latin typeface="Times New Roman"/>
                <a:ea typeface="Calibri"/>
                <a:cs typeface="Times New Roman"/>
              </a:rPr>
              <a:t>giữa</a:t>
            </a:r>
            <a:r>
              <a:rPr lang="fr-FR" sz="2400" i="1" dirty="0">
                <a:latin typeface="Times New Roman"/>
                <a:ea typeface="Calibri"/>
                <a:cs typeface="Times New Roman"/>
              </a:rPr>
              <a:t> </a:t>
            </a:r>
            <a:r>
              <a:rPr lang="fr-FR" sz="2400" i="1" dirty="0" err="1">
                <a:latin typeface="Times New Roman"/>
                <a:ea typeface="Calibri"/>
                <a:cs typeface="Times New Roman"/>
              </a:rPr>
              <a:t>biển</a:t>
            </a:r>
            <a:r>
              <a:rPr lang="fr-FR" sz="2400" i="1" dirty="0">
                <a:latin typeface="Times New Roman"/>
                <a:ea typeface="Calibri"/>
                <a:cs typeface="Times New Roman"/>
              </a:rPr>
              <a:t>, </a:t>
            </a:r>
            <a:r>
              <a:rPr lang="fr-FR" sz="2400" i="1" dirty="0" err="1">
                <a:latin typeface="Times New Roman"/>
                <a:ea typeface="Calibri"/>
                <a:cs typeface="Times New Roman"/>
              </a:rPr>
              <a:t>cái</a:t>
            </a:r>
            <a:r>
              <a:rPr lang="fr-FR" sz="2400" i="1" dirty="0">
                <a:latin typeface="Times New Roman"/>
                <a:ea typeface="Calibri"/>
                <a:cs typeface="Times New Roman"/>
              </a:rPr>
              <a:t> </a:t>
            </a:r>
            <a:r>
              <a:rPr lang="fr-FR" sz="2400" i="1" dirty="0" err="1">
                <a:latin typeface="Times New Roman"/>
                <a:ea typeface="Calibri"/>
                <a:cs typeface="Times New Roman"/>
              </a:rPr>
              <a:t>sinh</a:t>
            </a:r>
            <a:r>
              <a:rPr lang="fr-FR" sz="2400" i="1" dirty="0">
                <a:latin typeface="Times New Roman"/>
                <a:ea typeface="Calibri"/>
                <a:cs typeface="Times New Roman"/>
              </a:rPr>
              <a:t> </a:t>
            </a:r>
            <a:r>
              <a:rPr lang="fr-FR" sz="2400" i="1" dirty="0" err="1">
                <a:latin typeface="Times New Roman"/>
                <a:ea typeface="Calibri"/>
                <a:cs typeface="Times New Roman"/>
              </a:rPr>
              <a:t>hoạt</a:t>
            </a:r>
            <a:r>
              <a:rPr lang="fr-FR" sz="2400" i="1" dirty="0">
                <a:latin typeface="Times New Roman"/>
                <a:ea typeface="Calibri"/>
                <a:cs typeface="Times New Roman"/>
              </a:rPr>
              <a:t> </a:t>
            </a:r>
            <a:r>
              <a:rPr lang="fr-FR" sz="2400" i="1" dirty="0" err="1">
                <a:latin typeface="Times New Roman"/>
                <a:ea typeface="Calibri"/>
                <a:cs typeface="Times New Roman"/>
              </a:rPr>
              <a:t>của</a:t>
            </a:r>
            <a:r>
              <a:rPr lang="fr-FR" sz="2400" i="1" dirty="0">
                <a:latin typeface="Times New Roman"/>
                <a:ea typeface="Calibri"/>
                <a:cs typeface="Times New Roman"/>
              </a:rPr>
              <a:t> </a:t>
            </a:r>
            <a:r>
              <a:rPr lang="fr-FR" sz="2400" i="1" dirty="0" err="1">
                <a:latin typeface="Times New Roman"/>
                <a:ea typeface="Calibri"/>
                <a:cs typeface="Times New Roman"/>
              </a:rPr>
              <a:t>nó</a:t>
            </a:r>
            <a:r>
              <a:rPr lang="fr-FR" sz="2400" i="1" dirty="0">
                <a:latin typeface="Times New Roman"/>
                <a:ea typeface="Calibri"/>
                <a:cs typeface="Times New Roman"/>
              </a:rPr>
              <a:t> </a:t>
            </a:r>
            <a:r>
              <a:rPr lang="fr-FR" sz="2400" i="1" dirty="0" err="1">
                <a:latin typeface="Times New Roman"/>
                <a:ea typeface="Calibri"/>
                <a:cs typeface="Times New Roman"/>
              </a:rPr>
              <a:t>vui</a:t>
            </a:r>
            <a:r>
              <a:rPr lang="fr-FR" sz="2400" i="1" dirty="0">
                <a:latin typeface="Times New Roman"/>
                <a:ea typeface="Calibri"/>
                <a:cs typeface="Times New Roman"/>
              </a:rPr>
              <a:t> </a:t>
            </a:r>
            <a:r>
              <a:rPr lang="fr-FR" sz="2400" i="1" dirty="0" err="1">
                <a:latin typeface="Times New Roman"/>
                <a:ea typeface="Calibri"/>
                <a:cs typeface="Times New Roman"/>
              </a:rPr>
              <a:t>như</a:t>
            </a:r>
            <a:r>
              <a:rPr lang="fr-FR" sz="2400" i="1" dirty="0">
                <a:latin typeface="Times New Roman"/>
                <a:ea typeface="Calibri"/>
                <a:cs typeface="Times New Roman"/>
              </a:rPr>
              <a:t> </a:t>
            </a:r>
            <a:r>
              <a:rPr lang="fr-FR" sz="2400" i="1" dirty="0" err="1">
                <a:latin typeface="Times New Roman"/>
                <a:ea typeface="Calibri"/>
                <a:cs typeface="Times New Roman"/>
              </a:rPr>
              <a:t>một</a:t>
            </a:r>
            <a:r>
              <a:rPr lang="fr-FR" sz="2400" i="1" dirty="0">
                <a:latin typeface="Times New Roman"/>
                <a:ea typeface="Calibri"/>
                <a:cs typeface="Times New Roman"/>
              </a:rPr>
              <a:t> </a:t>
            </a:r>
            <a:r>
              <a:rPr lang="fr-FR" sz="2400" i="1" dirty="0" err="1">
                <a:latin typeface="Times New Roman"/>
                <a:ea typeface="Calibri"/>
                <a:cs typeface="Times New Roman"/>
              </a:rPr>
              <a:t>cái</a:t>
            </a:r>
            <a:r>
              <a:rPr lang="fr-FR" sz="2400" i="1" dirty="0">
                <a:latin typeface="Times New Roman"/>
                <a:ea typeface="Calibri"/>
                <a:cs typeface="Times New Roman"/>
              </a:rPr>
              <a:t> </a:t>
            </a:r>
            <a:r>
              <a:rPr lang="fr-FR" sz="2400" i="1" dirty="0" err="1">
                <a:latin typeface="Times New Roman"/>
                <a:ea typeface="Calibri"/>
                <a:cs typeface="Times New Roman"/>
              </a:rPr>
              <a:t>bến</a:t>
            </a:r>
            <a:r>
              <a:rPr lang="fr-FR" sz="2400" i="1" dirty="0">
                <a:latin typeface="Times New Roman"/>
                <a:ea typeface="Calibri"/>
                <a:cs typeface="Times New Roman"/>
              </a:rPr>
              <a:t> </a:t>
            </a:r>
            <a:r>
              <a:rPr lang="fr-FR" sz="2400" i="1" dirty="0" err="1">
                <a:latin typeface="Times New Roman"/>
                <a:ea typeface="Calibri"/>
                <a:cs typeface="Times New Roman"/>
              </a:rPr>
              <a:t>và</a:t>
            </a:r>
            <a:r>
              <a:rPr lang="fr-FR" sz="2400" i="1" dirty="0">
                <a:latin typeface="Times New Roman"/>
                <a:ea typeface="Calibri"/>
                <a:cs typeface="Times New Roman"/>
              </a:rPr>
              <a:t> </a:t>
            </a:r>
            <a:r>
              <a:rPr lang="fr-FR" sz="2400" i="1" dirty="0" err="1">
                <a:latin typeface="Times New Roman"/>
                <a:ea typeface="Calibri"/>
                <a:cs typeface="Times New Roman"/>
              </a:rPr>
              <a:t>đậm</a:t>
            </a:r>
            <a:r>
              <a:rPr lang="fr-FR" sz="2400" i="1" dirty="0">
                <a:latin typeface="Times New Roman"/>
                <a:ea typeface="Calibri"/>
                <a:cs typeface="Times New Roman"/>
              </a:rPr>
              <a:t> </a:t>
            </a:r>
            <a:r>
              <a:rPr lang="fr-FR" sz="2400" i="1" dirty="0" err="1">
                <a:latin typeface="Times New Roman"/>
                <a:ea typeface="Calibri"/>
                <a:cs typeface="Times New Roman"/>
              </a:rPr>
              <a:t>đà</a:t>
            </a:r>
            <a:r>
              <a:rPr lang="fr-FR" sz="2400" i="1" dirty="0">
                <a:latin typeface="Times New Roman"/>
                <a:ea typeface="Calibri"/>
                <a:cs typeface="Times New Roman"/>
              </a:rPr>
              <a:t> </a:t>
            </a:r>
            <a:r>
              <a:rPr lang="fr-FR" sz="2400" i="1" dirty="0" err="1">
                <a:latin typeface="Times New Roman"/>
                <a:ea typeface="Calibri"/>
                <a:cs typeface="Times New Roman"/>
              </a:rPr>
              <a:t>mát</a:t>
            </a:r>
            <a:r>
              <a:rPr lang="fr-FR" sz="2400" i="1" dirty="0">
                <a:latin typeface="Times New Roman"/>
                <a:ea typeface="Calibri"/>
                <a:cs typeface="Times New Roman"/>
              </a:rPr>
              <a:t> </a:t>
            </a:r>
            <a:r>
              <a:rPr lang="fr-FR" sz="2400" i="1" dirty="0" err="1">
                <a:latin typeface="Times New Roman"/>
                <a:ea typeface="Calibri"/>
                <a:cs typeface="Times New Roman"/>
              </a:rPr>
              <a:t>nhẹ</a:t>
            </a:r>
            <a:r>
              <a:rPr lang="fr-FR" sz="2400" i="1" dirty="0">
                <a:latin typeface="Times New Roman"/>
                <a:ea typeface="Calibri"/>
                <a:cs typeface="Times New Roman"/>
              </a:rPr>
              <a:t> </a:t>
            </a:r>
            <a:r>
              <a:rPr lang="fr-FR" sz="2400" i="1" dirty="0" err="1">
                <a:latin typeface="Times New Roman"/>
                <a:ea typeface="Calibri"/>
                <a:cs typeface="Times New Roman"/>
              </a:rPr>
              <a:t>hơn</a:t>
            </a:r>
            <a:r>
              <a:rPr lang="fr-FR" sz="2400" i="1" dirty="0">
                <a:latin typeface="Times New Roman"/>
                <a:ea typeface="Calibri"/>
                <a:cs typeface="Times New Roman"/>
              </a:rPr>
              <a:t> </a:t>
            </a:r>
            <a:r>
              <a:rPr lang="fr-FR" sz="2400" i="1" dirty="0" err="1">
                <a:latin typeface="Times New Roman"/>
                <a:ea typeface="Calibri"/>
                <a:cs typeface="Times New Roman"/>
              </a:rPr>
              <a:t>mọi</a:t>
            </a:r>
            <a:r>
              <a:rPr lang="fr-FR" sz="2400" i="1" dirty="0">
                <a:latin typeface="Times New Roman"/>
                <a:ea typeface="Calibri"/>
                <a:cs typeface="Times New Roman"/>
              </a:rPr>
              <a:t> </a:t>
            </a:r>
            <a:r>
              <a:rPr lang="fr-FR" sz="2400" i="1" dirty="0" err="1">
                <a:latin typeface="Times New Roman"/>
                <a:ea typeface="Calibri"/>
                <a:cs typeface="Times New Roman"/>
              </a:rPr>
              <a:t>cái</a:t>
            </a:r>
            <a:r>
              <a:rPr lang="fr-FR" sz="2400" i="1" dirty="0">
                <a:latin typeface="Times New Roman"/>
                <a:ea typeface="Calibri"/>
                <a:cs typeface="Times New Roman"/>
              </a:rPr>
              <a:t> </a:t>
            </a:r>
            <a:r>
              <a:rPr lang="fr-FR" sz="2400" i="1" dirty="0" err="1">
                <a:latin typeface="Times New Roman"/>
                <a:ea typeface="Calibri"/>
                <a:cs typeface="Times New Roman"/>
              </a:rPr>
              <a:t>chợ</a:t>
            </a:r>
            <a:r>
              <a:rPr lang="fr-FR" sz="2400" i="1" dirty="0">
                <a:latin typeface="Times New Roman"/>
                <a:ea typeface="Calibri"/>
                <a:cs typeface="Times New Roman"/>
              </a:rPr>
              <a:t> </a:t>
            </a:r>
            <a:r>
              <a:rPr lang="fr-FR" sz="2400" i="1" dirty="0" err="1">
                <a:latin typeface="Times New Roman"/>
                <a:ea typeface="Calibri"/>
                <a:cs typeface="Times New Roman"/>
              </a:rPr>
              <a:t>trong</a:t>
            </a:r>
            <a:r>
              <a:rPr lang="fr-FR" sz="2400" i="1" dirty="0">
                <a:latin typeface="Times New Roman"/>
                <a:ea typeface="Calibri"/>
                <a:cs typeface="Times New Roman"/>
              </a:rPr>
              <a:t> </a:t>
            </a:r>
            <a:r>
              <a:rPr lang="fr-FR" sz="2400" i="1" dirty="0" err="1">
                <a:latin typeface="Times New Roman"/>
                <a:ea typeface="Calibri"/>
                <a:cs typeface="Times New Roman"/>
              </a:rPr>
              <a:t>đất</a:t>
            </a:r>
            <a:r>
              <a:rPr lang="fr-FR" sz="2400" i="1" dirty="0">
                <a:latin typeface="Times New Roman"/>
                <a:ea typeface="Calibri"/>
                <a:cs typeface="Times New Roman"/>
              </a:rPr>
              <a:t> </a:t>
            </a:r>
            <a:r>
              <a:rPr lang="fr-FR" sz="2400" i="1" dirty="0" err="1">
                <a:latin typeface="Times New Roman"/>
                <a:ea typeface="Calibri"/>
                <a:cs typeface="Times New Roman"/>
              </a:rPr>
              <a:t>liền</a:t>
            </a:r>
            <a:endParaRPr lang="en-US" sz="2400" dirty="0">
              <a:ea typeface="Calibri"/>
              <a:cs typeface="Times New Roman"/>
            </a:endParaRPr>
          </a:p>
        </p:txBody>
      </p:sp>
      <p:pic>
        <p:nvPicPr>
          <p:cNvPr id="11269" name="Picture 5"/>
          <p:cNvPicPr>
            <a:picLocks noChangeAspect="1" noChangeArrowheads="1"/>
          </p:cNvPicPr>
          <p:nvPr/>
        </p:nvPicPr>
        <p:blipFill>
          <a:blip r:embed="rId8">
            <a:extLst>
              <a:ext uri="{BEBA8EAE-BF5A-486C-A8C5-ECC9F3942E4B}">
                <a14:imgProps xmlns:a14="http://schemas.microsoft.com/office/drawing/2010/main">
                  <a14:imgLayer r:embed="rId9">
                    <a14:imgEffect>
                      <a14:backgroundRemoval t="10000" b="90000" l="10000" r="90000"/>
                    </a14:imgEffect>
                  </a14:imgLayer>
                </a14:imgProps>
              </a:ext>
              <a:ext uri="{28A0092B-C50C-407E-A947-70E740481C1C}">
                <a14:useLocalDpi xmlns:a14="http://schemas.microsoft.com/office/drawing/2010/main" val="0"/>
              </a:ext>
            </a:extLst>
          </a:blip>
          <a:srcRect/>
          <a:stretch>
            <a:fillRect/>
          </a:stretch>
        </p:blipFill>
        <p:spPr bwMode="auto">
          <a:xfrm>
            <a:off x="7502215" y="2985423"/>
            <a:ext cx="4130273" cy="339953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11270" name="Picture 6"/>
          <p:cNvPicPr>
            <a:picLocks noChangeAspect="1" noChangeArrowheads="1"/>
          </p:cNvPicPr>
          <p:nvPr/>
        </p:nvPicPr>
        <p:blipFill>
          <a:blip r:embed="rId10">
            <a:extLst>
              <a:ext uri="{28A0092B-C50C-407E-A947-70E740481C1C}">
                <a14:useLocalDpi xmlns:a14="http://schemas.microsoft.com/office/drawing/2010/main" val="0"/>
              </a:ext>
            </a:extLst>
          </a:blip>
          <a:srcRect/>
          <a:stretch>
            <a:fillRect/>
          </a:stretch>
        </p:blipFill>
        <p:spPr bwMode="auto">
          <a:xfrm>
            <a:off x="7904668" y="1171129"/>
            <a:ext cx="3429000" cy="19208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
        <p:nvSpPr>
          <p:cNvPr id="20" name="Rounded Rectangular Callout 19"/>
          <p:cNvSpPr/>
          <p:nvPr/>
        </p:nvSpPr>
        <p:spPr>
          <a:xfrm>
            <a:off x="2733195" y="2009455"/>
            <a:ext cx="4959957" cy="1596461"/>
          </a:xfrm>
          <a:prstGeom prst="wedgeRoundRectCallout">
            <a:avLst>
              <a:gd name="adj1" fmla="val -41083"/>
              <a:gd name="adj2" fmla="val 188615"/>
              <a:gd name="adj3" fmla="val 16667"/>
            </a:avLst>
          </a:prstGeom>
          <a:solidFill>
            <a:srgbClr val="92D050"/>
          </a:solidFill>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just">
              <a:lnSpc>
                <a:spcPct val="150000"/>
              </a:lnSpc>
              <a:spcAft>
                <a:spcPts val="800"/>
              </a:spcAft>
              <a:tabLst>
                <a:tab pos="90170" algn="l"/>
                <a:tab pos="180340" algn="l"/>
              </a:tabLst>
            </a:pPr>
            <a:r>
              <a:rPr lang="fr-FR" sz="2800" dirty="0">
                <a:latin typeface="Times New Roman"/>
                <a:ea typeface="Calibri"/>
                <a:cs typeface="Times New Roman"/>
                <a:sym typeface="Wingdings"/>
              </a:rPr>
              <a:t></a:t>
            </a:r>
            <a:r>
              <a:rPr lang="fr-FR" sz="2800" dirty="0">
                <a:latin typeface="Times New Roman"/>
                <a:ea typeface="Calibri"/>
              </a:rPr>
              <a:t> </a:t>
            </a:r>
            <a:r>
              <a:rPr lang="fr-FR" sz="2800" dirty="0" err="1">
                <a:latin typeface="Times New Roman"/>
                <a:ea typeface="Calibri"/>
              </a:rPr>
              <a:t>Cuộc</a:t>
            </a:r>
            <a:r>
              <a:rPr lang="fr-FR" sz="2800" dirty="0">
                <a:latin typeface="Times New Roman"/>
                <a:ea typeface="Calibri"/>
              </a:rPr>
              <a:t> </a:t>
            </a:r>
            <a:r>
              <a:rPr lang="fr-FR" sz="2800" dirty="0" err="1">
                <a:latin typeface="Times New Roman"/>
                <a:ea typeface="Calibri"/>
              </a:rPr>
              <a:t>sống</a:t>
            </a:r>
            <a:r>
              <a:rPr lang="fr-FR" sz="2800" dirty="0">
                <a:latin typeface="Times New Roman"/>
                <a:ea typeface="Calibri"/>
              </a:rPr>
              <a:t> </a:t>
            </a:r>
            <a:r>
              <a:rPr lang="fr-FR" sz="2800" dirty="0" err="1">
                <a:latin typeface="Times New Roman"/>
                <a:ea typeface="Calibri"/>
              </a:rPr>
              <a:t>nhộn</a:t>
            </a:r>
            <a:r>
              <a:rPr lang="fr-FR" sz="2800" dirty="0">
                <a:latin typeface="Times New Roman"/>
                <a:ea typeface="Calibri"/>
              </a:rPr>
              <a:t> </a:t>
            </a:r>
            <a:r>
              <a:rPr lang="fr-FR" sz="2800" dirty="0" err="1">
                <a:latin typeface="Times New Roman"/>
                <a:ea typeface="Calibri"/>
              </a:rPr>
              <a:t>nhịp</a:t>
            </a:r>
            <a:r>
              <a:rPr lang="fr-FR" sz="2800" dirty="0">
                <a:latin typeface="Times New Roman"/>
                <a:ea typeface="Calibri"/>
              </a:rPr>
              <a:t>, </a:t>
            </a:r>
            <a:r>
              <a:rPr lang="fr-FR" sz="2800" dirty="0" err="1">
                <a:latin typeface="Times New Roman"/>
                <a:ea typeface="Calibri"/>
              </a:rPr>
              <a:t>sôi</a:t>
            </a:r>
            <a:r>
              <a:rPr lang="fr-FR" sz="2800" dirty="0">
                <a:latin typeface="Times New Roman"/>
                <a:ea typeface="Calibri"/>
              </a:rPr>
              <a:t> </a:t>
            </a:r>
            <a:r>
              <a:rPr lang="fr-FR" sz="2800" dirty="0" err="1">
                <a:latin typeface="Times New Roman"/>
                <a:ea typeface="Calibri"/>
              </a:rPr>
              <a:t>động</a:t>
            </a:r>
            <a:endParaRPr lang="en-US" sz="2000" dirty="0">
              <a:ea typeface="Calibri"/>
              <a:cs typeface="Times New Roman"/>
            </a:endParaRPr>
          </a:p>
        </p:txBody>
      </p:sp>
    </p:spTree>
    <p:extLst>
      <p:ext uri="{BB962C8B-B14F-4D97-AF65-F5344CB8AC3E}">
        <p14:creationId xmlns:p14="http://schemas.microsoft.com/office/powerpoint/2010/main" val="1751761857"/>
      </p:ext>
    </p:extLst>
  </p:cSld>
  <p:clrMapOvr>
    <a:masterClrMapping/>
  </p:clrMapOvr>
  <mc:AlternateContent xmlns:mc="http://schemas.openxmlformats.org/markup-compatibility/2006" xmlns:p14="http://schemas.microsoft.com/office/powerpoint/2010/main">
    <mc:Choice Requires="p14">
      <p:transition spd="slow" p14:dur="1500">
        <p:split orient="vert"/>
      </p:transition>
    </mc:Choice>
    <mc:Fallback xmlns="">
      <p:transition spd="slow">
        <p:split orient="vert"/>
      </p:transition>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6" presetClass="entr" presetSubtype="21" fill="hold" nodeType="clickEffect">
                                  <p:stCondLst>
                                    <p:cond delay="0"/>
                                  </p:stCondLst>
                                  <p:childTnLst>
                                    <p:set>
                                      <p:cBhvr>
                                        <p:cTn id="6" dur="1" fill="hold">
                                          <p:stCondLst>
                                            <p:cond delay="0"/>
                                          </p:stCondLst>
                                        </p:cTn>
                                        <p:tgtEl>
                                          <p:spTgt spid="5"/>
                                        </p:tgtEl>
                                        <p:attrNameLst>
                                          <p:attrName>style.visibility</p:attrName>
                                        </p:attrNameLst>
                                      </p:cBhvr>
                                      <p:to>
                                        <p:strVal val="visible"/>
                                      </p:to>
                                    </p:set>
                                    <p:animEffect transition="in" filter="barn(inVertical)">
                                      <p:cBhvr>
                                        <p:cTn id="7" dur="500"/>
                                        <p:tgtEl>
                                          <p:spTgt spid="5"/>
                                        </p:tgtEl>
                                      </p:cBhvr>
                                    </p:animEffect>
                                  </p:childTnLst>
                                </p:cTn>
                              </p:par>
                              <p:par>
                                <p:cTn id="8" presetID="16" presetClass="entr" presetSubtype="21" fill="hold" nodeType="withEffect">
                                  <p:stCondLst>
                                    <p:cond delay="0"/>
                                  </p:stCondLst>
                                  <p:childTnLst>
                                    <p:set>
                                      <p:cBhvr>
                                        <p:cTn id="9" dur="1" fill="hold">
                                          <p:stCondLst>
                                            <p:cond delay="0"/>
                                          </p:stCondLst>
                                        </p:cTn>
                                        <p:tgtEl>
                                          <p:spTgt spid="17"/>
                                        </p:tgtEl>
                                        <p:attrNameLst>
                                          <p:attrName>style.visibility</p:attrName>
                                        </p:attrNameLst>
                                      </p:cBhvr>
                                      <p:to>
                                        <p:strVal val="visible"/>
                                      </p:to>
                                    </p:set>
                                    <p:animEffect transition="in" filter="barn(inVertical)">
                                      <p:cBhvr>
                                        <p:cTn id="10" dur="500"/>
                                        <p:tgtEl>
                                          <p:spTgt spid="17"/>
                                        </p:tgtEl>
                                      </p:cBhvr>
                                    </p:animEffect>
                                  </p:childTnLst>
                                </p:cTn>
                              </p:par>
                              <p:par>
                                <p:cTn id="11" presetID="16" presetClass="entr" presetSubtype="21" fill="hold" grpId="0" nodeType="withEffect">
                                  <p:stCondLst>
                                    <p:cond delay="0"/>
                                  </p:stCondLst>
                                  <p:childTnLst>
                                    <p:set>
                                      <p:cBhvr>
                                        <p:cTn id="12" dur="1" fill="hold">
                                          <p:stCondLst>
                                            <p:cond delay="0"/>
                                          </p:stCondLst>
                                        </p:cTn>
                                        <p:tgtEl>
                                          <p:spTgt spid="6"/>
                                        </p:tgtEl>
                                        <p:attrNameLst>
                                          <p:attrName>style.visibility</p:attrName>
                                        </p:attrNameLst>
                                      </p:cBhvr>
                                      <p:to>
                                        <p:strVal val="visible"/>
                                      </p:to>
                                    </p:set>
                                    <p:animEffect transition="in" filter="barn(inVertical)">
                                      <p:cBhvr>
                                        <p:cTn id="13" dur="500"/>
                                        <p:tgtEl>
                                          <p:spTgt spid="6"/>
                                        </p:tgtEl>
                                      </p:cBhvr>
                                    </p:animEffect>
                                  </p:childTnLst>
                                </p:cTn>
                              </p:par>
                              <p:par>
                                <p:cTn id="14" presetID="16" presetClass="entr" presetSubtype="21" fill="hold" nodeType="withEffect">
                                  <p:stCondLst>
                                    <p:cond delay="0"/>
                                  </p:stCondLst>
                                  <p:childTnLst>
                                    <p:set>
                                      <p:cBhvr>
                                        <p:cTn id="15" dur="1" fill="hold">
                                          <p:stCondLst>
                                            <p:cond delay="0"/>
                                          </p:stCondLst>
                                        </p:cTn>
                                        <p:tgtEl>
                                          <p:spTgt spid="16"/>
                                        </p:tgtEl>
                                        <p:attrNameLst>
                                          <p:attrName>style.visibility</p:attrName>
                                        </p:attrNameLst>
                                      </p:cBhvr>
                                      <p:to>
                                        <p:strVal val="visible"/>
                                      </p:to>
                                    </p:set>
                                    <p:animEffect transition="in" filter="barn(inVertical)">
                                      <p:cBhvr>
                                        <p:cTn id="16" dur="500"/>
                                        <p:tgtEl>
                                          <p:spTgt spid="16"/>
                                        </p:tgtEl>
                                      </p:cBhvr>
                                    </p:animEffect>
                                  </p:childTnLst>
                                </p:cTn>
                              </p:par>
                            </p:childTnLst>
                          </p:cTn>
                        </p:par>
                      </p:childTnLst>
                    </p:cTn>
                  </p:par>
                  <p:par>
                    <p:cTn id="17" fill="hold">
                      <p:stCondLst>
                        <p:cond delay="indefinite"/>
                      </p:stCondLst>
                      <p:childTnLst>
                        <p:par>
                          <p:cTn id="18" fill="hold">
                            <p:stCondLst>
                              <p:cond delay="0"/>
                            </p:stCondLst>
                            <p:childTnLst>
                              <p:par>
                                <p:cTn id="19" presetID="16" presetClass="entr" presetSubtype="21" fill="hold" grpId="0" nodeType="clickEffect">
                                  <p:stCondLst>
                                    <p:cond delay="0"/>
                                  </p:stCondLst>
                                  <p:childTnLst>
                                    <p:set>
                                      <p:cBhvr>
                                        <p:cTn id="20" dur="1" fill="hold">
                                          <p:stCondLst>
                                            <p:cond delay="0"/>
                                          </p:stCondLst>
                                        </p:cTn>
                                        <p:tgtEl>
                                          <p:spTgt spid="2"/>
                                        </p:tgtEl>
                                        <p:attrNameLst>
                                          <p:attrName>style.visibility</p:attrName>
                                        </p:attrNameLst>
                                      </p:cBhvr>
                                      <p:to>
                                        <p:strVal val="visible"/>
                                      </p:to>
                                    </p:set>
                                    <p:animEffect transition="in" filter="barn(inVertical)">
                                      <p:cBhvr>
                                        <p:cTn id="21" dur="500"/>
                                        <p:tgtEl>
                                          <p:spTgt spid="2"/>
                                        </p:tgtEl>
                                      </p:cBhvr>
                                    </p:animEffect>
                                  </p:childTnLst>
                                </p:cTn>
                              </p:par>
                            </p:childTnLst>
                          </p:cTn>
                        </p:par>
                      </p:childTnLst>
                    </p:cTn>
                  </p:par>
                  <p:par>
                    <p:cTn id="22" fill="hold">
                      <p:stCondLst>
                        <p:cond delay="indefinite"/>
                      </p:stCondLst>
                      <p:childTnLst>
                        <p:par>
                          <p:cTn id="23" fill="hold">
                            <p:stCondLst>
                              <p:cond delay="0"/>
                            </p:stCondLst>
                            <p:childTnLst>
                              <p:par>
                                <p:cTn id="24" presetID="16" presetClass="entr" presetSubtype="21" fill="hold" grpId="0" nodeType="clickEffect">
                                  <p:stCondLst>
                                    <p:cond delay="0"/>
                                  </p:stCondLst>
                                  <p:childTnLst>
                                    <p:set>
                                      <p:cBhvr>
                                        <p:cTn id="25" dur="1" fill="hold">
                                          <p:stCondLst>
                                            <p:cond delay="0"/>
                                          </p:stCondLst>
                                        </p:cTn>
                                        <p:tgtEl>
                                          <p:spTgt spid="3"/>
                                        </p:tgtEl>
                                        <p:attrNameLst>
                                          <p:attrName>style.visibility</p:attrName>
                                        </p:attrNameLst>
                                      </p:cBhvr>
                                      <p:to>
                                        <p:strVal val="visible"/>
                                      </p:to>
                                    </p:set>
                                    <p:animEffect transition="in" filter="barn(inVertical)">
                                      <p:cBhvr>
                                        <p:cTn id="26" dur="500"/>
                                        <p:tgtEl>
                                          <p:spTgt spid="3"/>
                                        </p:tgtEl>
                                      </p:cBhvr>
                                    </p:animEffect>
                                  </p:childTnLst>
                                </p:cTn>
                              </p:par>
                            </p:childTnLst>
                          </p:cTn>
                        </p:par>
                      </p:childTnLst>
                    </p:cTn>
                  </p:par>
                  <p:par>
                    <p:cTn id="27" fill="hold">
                      <p:stCondLst>
                        <p:cond delay="indefinite"/>
                      </p:stCondLst>
                      <p:childTnLst>
                        <p:par>
                          <p:cTn id="28" fill="hold">
                            <p:stCondLst>
                              <p:cond delay="0"/>
                            </p:stCondLst>
                            <p:childTnLst>
                              <p:par>
                                <p:cTn id="29" presetID="16" presetClass="entr" presetSubtype="21" fill="hold" grpId="0" nodeType="clickEffect">
                                  <p:stCondLst>
                                    <p:cond delay="0"/>
                                  </p:stCondLst>
                                  <p:childTnLst>
                                    <p:set>
                                      <p:cBhvr>
                                        <p:cTn id="30" dur="1" fill="hold">
                                          <p:stCondLst>
                                            <p:cond delay="0"/>
                                          </p:stCondLst>
                                        </p:cTn>
                                        <p:tgtEl>
                                          <p:spTgt spid="12"/>
                                        </p:tgtEl>
                                        <p:attrNameLst>
                                          <p:attrName>style.visibility</p:attrName>
                                        </p:attrNameLst>
                                      </p:cBhvr>
                                      <p:to>
                                        <p:strVal val="visible"/>
                                      </p:to>
                                    </p:set>
                                    <p:animEffect transition="in" filter="barn(inVertical)">
                                      <p:cBhvr>
                                        <p:cTn id="31" dur="500"/>
                                        <p:tgtEl>
                                          <p:spTgt spid="12"/>
                                        </p:tgtEl>
                                      </p:cBhvr>
                                    </p:animEffect>
                                  </p:childTnLst>
                                </p:cTn>
                              </p:par>
                            </p:childTnLst>
                          </p:cTn>
                        </p:par>
                      </p:childTnLst>
                    </p:cTn>
                  </p:par>
                  <p:par>
                    <p:cTn id="32" fill="hold">
                      <p:stCondLst>
                        <p:cond delay="indefinite"/>
                      </p:stCondLst>
                      <p:childTnLst>
                        <p:par>
                          <p:cTn id="33" fill="hold">
                            <p:stCondLst>
                              <p:cond delay="0"/>
                            </p:stCondLst>
                            <p:childTnLst>
                              <p:par>
                                <p:cTn id="34" presetID="10" presetClass="exit" presetSubtype="0" fill="hold" grpId="1" nodeType="clickEffect">
                                  <p:stCondLst>
                                    <p:cond delay="0"/>
                                  </p:stCondLst>
                                  <p:childTnLst>
                                    <p:animEffect transition="out" filter="fade">
                                      <p:cBhvr>
                                        <p:cTn id="35" dur="500"/>
                                        <p:tgtEl>
                                          <p:spTgt spid="12"/>
                                        </p:tgtEl>
                                      </p:cBhvr>
                                    </p:animEffect>
                                    <p:set>
                                      <p:cBhvr>
                                        <p:cTn id="36" dur="1" fill="hold">
                                          <p:stCondLst>
                                            <p:cond delay="499"/>
                                          </p:stCondLst>
                                        </p:cTn>
                                        <p:tgtEl>
                                          <p:spTgt spid="12"/>
                                        </p:tgtEl>
                                        <p:attrNameLst>
                                          <p:attrName>style.visibility</p:attrName>
                                        </p:attrNameLst>
                                      </p:cBhvr>
                                      <p:to>
                                        <p:strVal val="hidden"/>
                                      </p:to>
                                    </p:set>
                                  </p:childTnLst>
                                </p:cTn>
                              </p:par>
                            </p:childTnLst>
                          </p:cTn>
                        </p:par>
                      </p:childTnLst>
                    </p:cTn>
                  </p:par>
                  <p:par>
                    <p:cTn id="37" fill="hold">
                      <p:stCondLst>
                        <p:cond delay="indefinite"/>
                      </p:stCondLst>
                      <p:childTnLst>
                        <p:par>
                          <p:cTn id="38" fill="hold">
                            <p:stCondLst>
                              <p:cond delay="0"/>
                            </p:stCondLst>
                            <p:childTnLst>
                              <p:par>
                                <p:cTn id="39" presetID="16" presetClass="entr" presetSubtype="21" fill="hold" nodeType="clickEffect">
                                  <p:stCondLst>
                                    <p:cond delay="0"/>
                                  </p:stCondLst>
                                  <p:childTnLst>
                                    <p:set>
                                      <p:cBhvr>
                                        <p:cTn id="40" dur="1" fill="hold">
                                          <p:stCondLst>
                                            <p:cond delay="0"/>
                                          </p:stCondLst>
                                        </p:cTn>
                                        <p:tgtEl>
                                          <p:spTgt spid="11266"/>
                                        </p:tgtEl>
                                        <p:attrNameLst>
                                          <p:attrName>style.visibility</p:attrName>
                                        </p:attrNameLst>
                                      </p:cBhvr>
                                      <p:to>
                                        <p:strVal val="visible"/>
                                      </p:to>
                                    </p:set>
                                    <p:animEffect transition="in" filter="barn(inVertical)">
                                      <p:cBhvr>
                                        <p:cTn id="41" dur="500"/>
                                        <p:tgtEl>
                                          <p:spTgt spid="11266"/>
                                        </p:tgtEl>
                                      </p:cBhvr>
                                    </p:animEffect>
                                  </p:childTnLst>
                                </p:cTn>
                              </p:par>
                            </p:childTnLst>
                          </p:cTn>
                        </p:par>
                      </p:childTnLst>
                    </p:cTn>
                  </p:par>
                  <p:par>
                    <p:cTn id="42" fill="hold">
                      <p:stCondLst>
                        <p:cond delay="indefinite"/>
                      </p:stCondLst>
                      <p:childTnLst>
                        <p:par>
                          <p:cTn id="43" fill="hold">
                            <p:stCondLst>
                              <p:cond delay="0"/>
                            </p:stCondLst>
                            <p:childTnLst>
                              <p:par>
                                <p:cTn id="44" presetID="16" presetClass="entr" presetSubtype="21" fill="hold" nodeType="clickEffect">
                                  <p:stCondLst>
                                    <p:cond delay="0"/>
                                  </p:stCondLst>
                                  <p:childTnLst>
                                    <p:set>
                                      <p:cBhvr>
                                        <p:cTn id="45" dur="1" fill="hold">
                                          <p:stCondLst>
                                            <p:cond delay="0"/>
                                          </p:stCondLst>
                                        </p:cTn>
                                        <p:tgtEl>
                                          <p:spTgt spid="11267"/>
                                        </p:tgtEl>
                                        <p:attrNameLst>
                                          <p:attrName>style.visibility</p:attrName>
                                        </p:attrNameLst>
                                      </p:cBhvr>
                                      <p:to>
                                        <p:strVal val="visible"/>
                                      </p:to>
                                    </p:set>
                                    <p:animEffect transition="in" filter="barn(inVertical)">
                                      <p:cBhvr>
                                        <p:cTn id="46" dur="500"/>
                                        <p:tgtEl>
                                          <p:spTgt spid="11267"/>
                                        </p:tgtEl>
                                      </p:cBhvr>
                                    </p:animEffect>
                                  </p:childTnLst>
                                </p:cTn>
                              </p:par>
                              <p:par>
                                <p:cTn id="47" presetID="16" presetClass="entr" presetSubtype="21" fill="hold" nodeType="withEffect">
                                  <p:stCondLst>
                                    <p:cond delay="0"/>
                                  </p:stCondLst>
                                  <p:childTnLst>
                                    <p:set>
                                      <p:cBhvr>
                                        <p:cTn id="48" dur="1" fill="hold">
                                          <p:stCondLst>
                                            <p:cond delay="0"/>
                                          </p:stCondLst>
                                        </p:cTn>
                                        <p:tgtEl>
                                          <p:spTgt spid="11268"/>
                                        </p:tgtEl>
                                        <p:attrNameLst>
                                          <p:attrName>style.visibility</p:attrName>
                                        </p:attrNameLst>
                                      </p:cBhvr>
                                      <p:to>
                                        <p:strVal val="visible"/>
                                      </p:to>
                                    </p:set>
                                    <p:animEffect transition="in" filter="barn(inVertical)">
                                      <p:cBhvr>
                                        <p:cTn id="49" dur="500"/>
                                        <p:tgtEl>
                                          <p:spTgt spid="11268"/>
                                        </p:tgtEl>
                                      </p:cBhvr>
                                    </p:animEffect>
                                  </p:childTnLst>
                                </p:cTn>
                              </p:par>
                              <p:par>
                                <p:cTn id="50" presetID="16" presetClass="entr" presetSubtype="21" fill="hold" grpId="0" nodeType="withEffect">
                                  <p:stCondLst>
                                    <p:cond delay="0"/>
                                  </p:stCondLst>
                                  <p:childTnLst>
                                    <p:set>
                                      <p:cBhvr>
                                        <p:cTn id="51" dur="1" fill="hold">
                                          <p:stCondLst>
                                            <p:cond delay="0"/>
                                          </p:stCondLst>
                                        </p:cTn>
                                        <p:tgtEl>
                                          <p:spTgt spid="9"/>
                                        </p:tgtEl>
                                        <p:attrNameLst>
                                          <p:attrName>style.visibility</p:attrName>
                                        </p:attrNameLst>
                                      </p:cBhvr>
                                      <p:to>
                                        <p:strVal val="visible"/>
                                      </p:to>
                                    </p:set>
                                    <p:animEffect transition="in" filter="barn(inVertical)">
                                      <p:cBhvr>
                                        <p:cTn id="52" dur="500"/>
                                        <p:tgtEl>
                                          <p:spTgt spid="9"/>
                                        </p:tgtEl>
                                      </p:cBhvr>
                                    </p:animEffect>
                                  </p:childTnLst>
                                </p:cTn>
                              </p:par>
                            </p:childTnLst>
                          </p:cTn>
                        </p:par>
                      </p:childTnLst>
                    </p:cTn>
                  </p:par>
                  <p:par>
                    <p:cTn id="53" fill="hold">
                      <p:stCondLst>
                        <p:cond delay="indefinite"/>
                      </p:stCondLst>
                      <p:childTnLst>
                        <p:par>
                          <p:cTn id="54" fill="hold">
                            <p:stCondLst>
                              <p:cond delay="0"/>
                            </p:stCondLst>
                            <p:childTnLst>
                              <p:par>
                                <p:cTn id="55" presetID="16" presetClass="entr" presetSubtype="21" fill="hold" grpId="0" nodeType="clickEffect">
                                  <p:stCondLst>
                                    <p:cond delay="0"/>
                                  </p:stCondLst>
                                  <p:childTnLst>
                                    <p:set>
                                      <p:cBhvr>
                                        <p:cTn id="56" dur="1" fill="hold">
                                          <p:stCondLst>
                                            <p:cond delay="0"/>
                                          </p:stCondLst>
                                        </p:cTn>
                                        <p:tgtEl>
                                          <p:spTgt spid="18"/>
                                        </p:tgtEl>
                                        <p:attrNameLst>
                                          <p:attrName>style.visibility</p:attrName>
                                        </p:attrNameLst>
                                      </p:cBhvr>
                                      <p:to>
                                        <p:strVal val="visible"/>
                                      </p:to>
                                    </p:set>
                                    <p:animEffect transition="in" filter="barn(inVertical)">
                                      <p:cBhvr>
                                        <p:cTn id="57" dur="500"/>
                                        <p:tgtEl>
                                          <p:spTgt spid="18"/>
                                        </p:tgtEl>
                                      </p:cBhvr>
                                    </p:animEffect>
                                  </p:childTnLst>
                                </p:cTn>
                              </p:par>
                            </p:childTnLst>
                          </p:cTn>
                        </p:par>
                      </p:childTnLst>
                    </p:cTn>
                  </p:par>
                  <p:par>
                    <p:cTn id="58" fill="hold">
                      <p:stCondLst>
                        <p:cond delay="indefinite"/>
                      </p:stCondLst>
                      <p:childTnLst>
                        <p:par>
                          <p:cTn id="59" fill="hold">
                            <p:stCondLst>
                              <p:cond delay="0"/>
                            </p:stCondLst>
                            <p:childTnLst>
                              <p:par>
                                <p:cTn id="60" presetID="10" presetClass="exit" presetSubtype="0" fill="hold" grpId="1" nodeType="clickEffect">
                                  <p:stCondLst>
                                    <p:cond delay="0"/>
                                  </p:stCondLst>
                                  <p:childTnLst>
                                    <p:animEffect transition="out" filter="fade">
                                      <p:cBhvr>
                                        <p:cTn id="61" dur="500"/>
                                        <p:tgtEl>
                                          <p:spTgt spid="18"/>
                                        </p:tgtEl>
                                      </p:cBhvr>
                                    </p:animEffect>
                                    <p:set>
                                      <p:cBhvr>
                                        <p:cTn id="62" dur="1" fill="hold">
                                          <p:stCondLst>
                                            <p:cond delay="499"/>
                                          </p:stCondLst>
                                        </p:cTn>
                                        <p:tgtEl>
                                          <p:spTgt spid="18"/>
                                        </p:tgtEl>
                                        <p:attrNameLst>
                                          <p:attrName>style.visibility</p:attrName>
                                        </p:attrNameLst>
                                      </p:cBhvr>
                                      <p:to>
                                        <p:strVal val="hidden"/>
                                      </p:to>
                                    </p:set>
                                  </p:childTnLst>
                                </p:cTn>
                              </p:par>
                            </p:childTnLst>
                          </p:cTn>
                        </p:par>
                      </p:childTnLst>
                    </p:cTn>
                  </p:par>
                  <p:par>
                    <p:cTn id="63" fill="hold">
                      <p:stCondLst>
                        <p:cond delay="indefinite"/>
                      </p:stCondLst>
                      <p:childTnLst>
                        <p:par>
                          <p:cTn id="64" fill="hold">
                            <p:stCondLst>
                              <p:cond delay="0"/>
                            </p:stCondLst>
                            <p:childTnLst>
                              <p:par>
                                <p:cTn id="65" presetID="10" presetClass="exit" presetSubtype="0" fill="hold" nodeType="clickEffect">
                                  <p:stCondLst>
                                    <p:cond delay="0"/>
                                  </p:stCondLst>
                                  <p:childTnLst>
                                    <p:animEffect transition="out" filter="fade">
                                      <p:cBhvr>
                                        <p:cTn id="66" dur="500"/>
                                        <p:tgtEl>
                                          <p:spTgt spid="11267"/>
                                        </p:tgtEl>
                                      </p:cBhvr>
                                    </p:animEffect>
                                    <p:set>
                                      <p:cBhvr>
                                        <p:cTn id="67" dur="1" fill="hold">
                                          <p:stCondLst>
                                            <p:cond delay="499"/>
                                          </p:stCondLst>
                                        </p:cTn>
                                        <p:tgtEl>
                                          <p:spTgt spid="11267"/>
                                        </p:tgtEl>
                                        <p:attrNameLst>
                                          <p:attrName>style.visibility</p:attrName>
                                        </p:attrNameLst>
                                      </p:cBhvr>
                                      <p:to>
                                        <p:strVal val="hidden"/>
                                      </p:to>
                                    </p:set>
                                  </p:childTnLst>
                                </p:cTn>
                              </p:par>
                              <p:par>
                                <p:cTn id="68" presetID="10" presetClass="exit" presetSubtype="0" fill="hold" nodeType="withEffect">
                                  <p:stCondLst>
                                    <p:cond delay="0"/>
                                  </p:stCondLst>
                                  <p:childTnLst>
                                    <p:animEffect transition="out" filter="fade">
                                      <p:cBhvr>
                                        <p:cTn id="69" dur="500"/>
                                        <p:tgtEl>
                                          <p:spTgt spid="11268"/>
                                        </p:tgtEl>
                                      </p:cBhvr>
                                    </p:animEffect>
                                    <p:set>
                                      <p:cBhvr>
                                        <p:cTn id="70" dur="1" fill="hold">
                                          <p:stCondLst>
                                            <p:cond delay="499"/>
                                          </p:stCondLst>
                                        </p:cTn>
                                        <p:tgtEl>
                                          <p:spTgt spid="11268"/>
                                        </p:tgtEl>
                                        <p:attrNameLst>
                                          <p:attrName>style.visibility</p:attrName>
                                        </p:attrNameLst>
                                      </p:cBhvr>
                                      <p:to>
                                        <p:strVal val="hidden"/>
                                      </p:to>
                                    </p:set>
                                  </p:childTnLst>
                                </p:cTn>
                              </p:par>
                            </p:childTnLst>
                          </p:cTn>
                        </p:par>
                      </p:childTnLst>
                    </p:cTn>
                  </p:par>
                  <p:par>
                    <p:cTn id="71" fill="hold">
                      <p:stCondLst>
                        <p:cond delay="indefinite"/>
                      </p:stCondLst>
                      <p:childTnLst>
                        <p:par>
                          <p:cTn id="72" fill="hold">
                            <p:stCondLst>
                              <p:cond delay="0"/>
                            </p:stCondLst>
                            <p:childTnLst>
                              <p:par>
                                <p:cTn id="73" presetID="16" presetClass="entr" presetSubtype="21" fill="hold" grpId="0" nodeType="clickEffect">
                                  <p:stCondLst>
                                    <p:cond delay="0"/>
                                  </p:stCondLst>
                                  <p:childTnLst>
                                    <p:set>
                                      <p:cBhvr>
                                        <p:cTn id="74" dur="1" fill="hold">
                                          <p:stCondLst>
                                            <p:cond delay="0"/>
                                          </p:stCondLst>
                                        </p:cTn>
                                        <p:tgtEl>
                                          <p:spTgt spid="10"/>
                                        </p:tgtEl>
                                        <p:attrNameLst>
                                          <p:attrName>style.visibility</p:attrName>
                                        </p:attrNameLst>
                                      </p:cBhvr>
                                      <p:to>
                                        <p:strVal val="visible"/>
                                      </p:to>
                                    </p:set>
                                    <p:animEffect transition="in" filter="barn(inVertical)">
                                      <p:cBhvr>
                                        <p:cTn id="75" dur="500"/>
                                        <p:tgtEl>
                                          <p:spTgt spid="10"/>
                                        </p:tgtEl>
                                      </p:cBhvr>
                                    </p:animEffect>
                                  </p:childTnLst>
                                </p:cTn>
                              </p:par>
                              <p:par>
                                <p:cTn id="76" presetID="16" presetClass="entr" presetSubtype="21" fill="hold" nodeType="withEffect">
                                  <p:stCondLst>
                                    <p:cond delay="0"/>
                                  </p:stCondLst>
                                  <p:childTnLst>
                                    <p:set>
                                      <p:cBhvr>
                                        <p:cTn id="77" dur="1" fill="hold">
                                          <p:stCondLst>
                                            <p:cond delay="0"/>
                                          </p:stCondLst>
                                        </p:cTn>
                                        <p:tgtEl>
                                          <p:spTgt spid="11269"/>
                                        </p:tgtEl>
                                        <p:attrNameLst>
                                          <p:attrName>style.visibility</p:attrName>
                                        </p:attrNameLst>
                                      </p:cBhvr>
                                      <p:to>
                                        <p:strVal val="visible"/>
                                      </p:to>
                                    </p:set>
                                    <p:animEffect transition="in" filter="barn(inVertical)">
                                      <p:cBhvr>
                                        <p:cTn id="78" dur="500"/>
                                        <p:tgtEl>
                                          <p:spTgt spid="11269"/>
                                        </p:tgtEl>
                                      </p:cBhvr>
                                    </p:animEffect>
                                  </p:childTnLst>
                                </p:cTn>
                              </p:par>
                              <p:par>
                                <p:cTn id="79" presetID="16" presetClass="entr" presetSubtype="21" fill="hold" nodeType="withEffect">
                                  <p:stCondLst>
                                    <p:cond delay="0"/>
                                  </p:stCondLst>
                                  <p:childTnLst>
                                    <p:set>
                                      <p:cBhvr>
                                        <p:cTn id="80" dur="1" fill="hold">
                                          <p:stCondLst>
                                            <p:cond delay="0"/>
                                          </p:stCondLst>
                                        </p:cTn>
                                        <p:tgtEl>
                                          <p:spTgt spid="11270"/>
                                        </p:tgtEl>
                                        <p:attrNameLst>
                                          <p:attrName>style.visibility</p:attrName>
                                        </p:attrNameLst>
                                      </p:cBhvr>
                                      <p:to>
                                        <p:strVal val="visible"/>
                                      </p:to>
                                    </p:set>
                                    <p:animEffect transition="in" filter="barn(inVertical)">
                                      <p:cBhvr>
                                        <p:cTn id="81" dur="500"/>
                                        <p:tgtEl>
                                          <p:spTgt spid="11270"/>
                                        </p:tgtEl>
                                      </p:cBhvr>
                                    </p:animEffect>
                                  </p:childTnLst>
                                </p:cTn>
                              </p:par>
                            </p:childTnLst>
                          </p:cTn>
                        </p:par>
                      </p:childTnLst>
                    </p:cTn>
                  </p:par>
                  <p:par>
                    <p:cTn id="82" fill="hold">
                      <p:stCondLst>
                        <p:cond delay="indefinite"/>
                      </p:stCondLst>
                      <p:childTnLst>
                        <p:par>
                          <p:cTn id="83" fill="hold">
                            <p:stCondLst>
                              <p:cond delay="0"/>
                            </p:stCondLst>
                            <p:childTnLst>
                              <p:par>
                                <p:cTn id="84" presetID="16" presetClass="entr" presetSubtype="21" fill="hold" grpId="0" nodeType="clickEffect">
                                  <p:stCondLst>
                                    <p:cond delay="0"/>
                                  </p:stCondLst>
                                  <p:childTnLst>
                                    <p:set>
                                      <p:cBhvr>
                                        <p:cTn id="85" dur="1" fill="hold">
                                          <p:stCondLst>
                                            <p:cond delay="0"/>
                                          </p:stCondLst>
                                        </p:cTn>
                                        <p:tgtEl>
                                          <p:spTgt spid="20"/>
                                        </p:tgtEl>
                                        <p:attrNameLst>
                                          <p:attrName>style.visibility</p:attrName>
                                        </p:attrNameLst>
                                      </p:cBhvr>
                                      <p:to>
                                        <p:strVal val="visible"/>
                                      </p:to>
                                    </p:set>
                                    <p:animEffect transition="in" filter="barn(inVertical)">
                                      <p:cBhvr>
                                        <p:cTn id="86" dur="500"/>
                                        <p:tgtEl>
                                          <p:spTgt spid="20"/>
                                        </p:tgtEl>
                                      </p:cBhvr>
                                    </p:animEffect>
                                  </p:childTnLst>
                                </p:cTn>
                              </p:par>
                            </p:childTnLst>
                          </p:cTn>
                        </p:par>
                      </p:childTnLst>
                    </p:cTn>
                  </p:par>
                  <p:par>
                    <p:cTn id="87" fill="hold">
                      <p:stCondLst>
                        <p:cond delay="indefinite"/>
                      </p:stCondLst>
                      <p:childTnLst>
                        <p:par>
                          <p:cTn id="88" fill="hold">
                            <p:stCondLst>
                              <p:cond delay="0"/>
                            </p:stCondLst>
                            <p:childTnLst>
                              <p:par>
                                <p:cTn id="89" presetID="10" presetClass="exit" presetSubtype="0" fill="hold" grpId="1" nodeType="clickEffect">
                                  <p:stCondLst>
                                    <p:cond delay="0"/>
                                  </p:stCondLst>
                                  <p:childTnLst>
                                    <p:animEffect transition="out" filter="fade">
                                      <p:cBhvr>
                                        <p:cTn id="90" dur="500"/>
                                        <p:tgtEl>
                                          <p:spTgt spid="20"/>
                                        </p:tgtEl>
                                      </p:cBhvr>
                                    </p:animEffect>
                                    <p:set>
                                      <p:cBhvr>
                                        <p:cTn id="91" dur="1" fill="hold">
                                          <p:stCondLst>
                                            <p:cond delay="499"/>
                                          </p:stCondLst>
                                        </p:cTn>
                                        <p:tgtEl>
                                          <p:spTgt spid="20"/>
                                        </p:tgtEl>
                                        <p:attrNameLst>
                                          <p:attrName>style.visibility</p:attrName>
                                        </p:attrNameLst>
                                      </p:cBhvr>
                                      <p:to>
                                        <p:strVal val="hidden"/>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6" grpId="0"/>
      <p:bldP spid="2" grpId="0"/>
      <p:bldP spid="3" grpId="0"/>
      <p:bldP spid="12" grpId="0" animBg="1"/>
      <p:bldP spid="12" grpId="1" animBg="1"/>
      <p:bldP spid="9" grpId="0"/>
      <p:bldP spid="18" grpId="0" animBg="1"/>
      <p:bldP spid="18" grpId="1" animBg="1"/>
      <p:bldP spid="10" grpId="0"/>
      <p:bldP spid="20" grpId="0" animBg="1"/>
      <p:bldP spid="20" grpId="1" animBg="1"/>
    </p:bldLst>
  </p:timing>
</p:sld>
</file>

<file path=ppt/slides/slide2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8" name="图片 7"/>
          <p:cNvPicPr>
            <a:picLocks noChangeAspect="1"/>
          </p:cNvPicPr>
          <p:nvPr/>
        </p:nvPicPr>
        <p:blipFill rotWithShape="1">
          <a:blip r:embed="rId3" cstate="print">
            <a:extLst>
              <a:ext uri="{28A0092B-C50C-407E-A947-70E740481C1C}">
                <a14:useLocalDpi xmlns:a14="http://schemas.microsoft.com/office/drawing/2010/main" val="0"/>
              </a:ext>
            </a:extLst>
          </a:blip>
          <a:srcRect t="14402"/>
          <a:stretch>
            <a:fillRect/>
          </a:stretch>
        </p:blipFill>
        <p:spPr>
          <a:xfrm>
            <a:off x="0" y="0"/>
            <a:ext cx="12192000" cy="6858000"/>
          </a:xfrm>
          <a:prstGeom prst="rect">
            <a:avLst/>
          </a:prstGeom>
        </p:spPr>
      </p:pic>
      <p:pic>
        <p:nvPicPr>
          <p:cNvPr id="6" name="图片 5"/>
          <p:cNvPicPr>
            <a:picLocks noChangeAspect="1"/>
          </p:cNvPicPr>
          <p:nvPr/>
        </p:nvPicPr>
        <p:blipFill rotWithShape="1">
          <a:blip r:embed="rId4">
            <a:extLst>
              <a:ext uri="{28A0092B-C50C-407E-A947-70E740481C1C}">
                <a14:useLocalDpi xmlns:a14="http://schemas.microsoft.com/office/drawing/2010/main" val="0"/>
              </a:ext>
            </a:extLst>
          </a:blip>
          <a:srcRect l="30953" t="26667" r="20952" b="53651"/>
          <a:stretch>
            <a:fillRect/>
          </a:stretch>
        </p:blipFill>
        <p:spPr>
          <a:xfrm>
            <a:off x="536911" y="136694"/>
            <a:ext cx="10923644" cy="2514600"/>
          </a:xfrm>
          <a:prstGeom prst="rect">
            <a:avLst/>
          </a:prstGeom>
        </p:spPr>
      </p:pic>
      <p:pic>
        <p:nvPicPr>
          <p:cNvPr id="4" name="图片 3"/>
          <p:cNvPicPr>
            <a:picLocks noChangeAspect="1"/>
          </p:cNvPicPr>
          <p:nvPr/>
        </p:nvPicPr>
        <p:blipFill rotWithShape="1">
          <a:blip r:embed="rId5" cstate="print">
            <a:extLst>
              <a:ext uri="{28A0092B-C50C-407E-A947-70E740481C1C}">
                <a14:useLocalDpi xmlns:a14="http://schemas.microsoft.com/office/drawing/2010/main" val="0"/>
              </a:ext>
            </a:extLst>
          </a:blip>
          <a:srcRect l="53214" t="30900" r="27976" b="38836"/>
          <a:stretch>
            <a:fillRect/>
          </a:stretch>
        </p:blipFill>
        <p:spPr>
          <a:xfrm>
            <a:off x="9757189" y="427130"/>
            <a:ext cx="1456783" cy="1318480"/>
          </a:xfrm>
          <a:prstGeom prst="rect">
            <a:avLst/>
          </a:prstGeom>
        </p:spPr>
      </p:pic>
      <p:pic>
        <p:nvPicPr>
          <p:cNvPr id="10" name="图片 9"/>
          <p:cNvPicPr>
            <a:picLocks noChangeAspect="1"/>
          </p:cNvPicPr>
          <p:nvPr/>
        </p:nvPicPr>
        <p:blipFill rotWithShape="1">
          <a:blip r:embed="rId6" cstate="print">
            <a:extLst>
              <a:ext uri="{28A0092B-C50C-407E-A947-70E740481C1C}">
                <a14:useLocalDpi xmlns:a14="http://schemas.microsoft.com/office/drawing/2010/main" val="0"/>
              </a:ext>
            </a:extLst>
          </a:blip>
          <a:srcRect l="70595" t="59471" r="6905"/>
          <a:stretch>
            <a:fillRect/>
          </a:stretch>
        </p:blipFill>
        <p:spPr>
          <a:xfrm>
            <a:off x="9585045" y="3126525"/>
            <a:ext cx="1142465" cy="1157577"/>
          </a:xfrm>
          <a:prstGeom prst="rect">
            <a:avLst/>
          </a:prstGeom>
        </p:spPr>
      </p:pic>
      <p:pic>
        <p:nvPicPr>
          <p:cNvPr id="31" name="图片 30"/>
          <p:cNvPicPr>
            <a:picLocks noChangeAspect="1"/>
          </p:cNvPicPr>
          <p:nvPr/>
        </p:nvPicPr>
        <p:blipFill rotWithShape="1">
          <a:blip r:embed="rId7">
            <a:extLst>
              <a:ext uri="{28A0092B-C50C-407E-A947-70E740481C1C}">
                <a14:useLocalDpi xmlns:a14="http://schemas.microsoft.com/office/drawing/2010/main" val="0"/>
              </a:ext>
            </a:extLst>
          </a:blip>
          <a:srcRect l="41250" t="5185" r="9345" b="24550"/>
          <a:stretch>
            <a:fillRect/>
          </a:stretch>
        </p:blipFill>
        <p:spPr>
          <a:xfrm>
            <a:off x="2830144" y="479578"/>
            <a:ext cx="6023429" cy="4818743"/>
          </a:xfrm>
          <a:prstGeom prst="rect">
            <a:avLst/>
          </a:prstGeom>
        </p:spPr>
      </p:pic>
      <p:pic>
        <p:nvPicPr>
          <p:cNvPr id="9" name="图片 8"/>
          <p:cNvPicPr>
            <a:picLocks noChangeAspect="1"/>
          </p:cNvPicPr>
          <p:nvPr/>
        </p:nvPicPr>
        <p:blipFill rotWithShape="1">
          <a:blip r:embed="rId8" cstate="print">
            <a:extLst>
              <a:ext uri="{28A0092B-C50C-407E-A947-70E740481C1C}">
                <a14:useLocalDpi xmlns:a14="http://schemas.microsoft.com/office/drawing/2010/main" val="0"/>
              </a:ext>
            </a:extLst>
          </a:blip>
          <a:srcRect l="9048" t="60106" r="67619"/>
          <a:stretch>
            <a:fillRect/>
          </a:stretch>
        </p:blipFill>
        <p:spPr>
          <a:xfrm>
            <a:off x="4462009" y="3802745"/>
            <a:ext cx="1803467" cy="1734456"/>
          </a:xfrm>
          <a:prstGeom prst="rect">
            <a:avLst/>
          </a:prstGeom>
        </p:spPr>
      </p:pic>
      <p:sp>
        <p:nvSpPr>
          <p:cNvPr id="7" name="文本框 6"/>
          <p:cNvSpPr txBox="1"/>
          <p:nvPr/>
        </p:nvSpPr>
        <p:spPr>
          <a:xfrm>
            <a:off x="3461441" y="1834387"/>
            <a:ext cx="5269123" cy="1015663"/>
          </a:xfrm>
          <a:prstGeom prst="rect">
            <a:avLst/>
          </a:prstGeom>
          <a:noFill/>
        </p:spPr>
        <p:txBody>
          <a:bodyPr wrap="square" rtlCol="0">
            <a:spAutoFit/>
          </a:bodyPr>
          <a:lstStyle/>
          <a:p>
            <a:pPr algn="ctr"/>
            <a:r>
              <a:rPr lang="en-US" altLang="zh-CN" sz="6000" dirty="0">
                <a:solidFill>
                  <a:prstClr val="white"/>
                </a:solidFill>
                <a:latin typeface="Times New Roman" pitchFamily="18" charset="0"/>
                <a:ea typeface="微软雅黑" panose="020B0503020204020204" pitchFamily="34" charset="-122"/>
                <a:cs typeface="Times New Roman" pitchFamily="18" charset="0"/>
              </a:rPr>
              <a:t>VẬN DỤNG</a:t>
            </a:r>
            <a:endParaRPr lang="zh-CN" altLang="en-US" sz="6000" dirty="0">
              <a:solidFill>
                <a:prstClr val="white"/>
              </a:solidFill>
              <a:latin typeface="Times New Roman" pitchFamily="18" charset="0"/>
              <a:ea typeface="微软雅黑" panose="020B0503020204020204" pitchFamily="34" charset="-122"/>
              <a:cs typeface="Times New Roman" pitchFamily="18" charset="0"/>
            </a:endParaRPr>
          </a:p>
        </p:txBody>
      </p:sp>
    </p:spTree>
    <p:extLst>
      <p:ext uri="{BB962C8B-B14F-4D97-AF65-F5344CB8AC3E}">
        <p14:creationId xmlns:p14="http://schemas.microsoft.com/office/powerpoint/2010/main" val="947502742"/>
      </p:ext>
    </p:extLst>
  </p:cSld>
  <p:clrMapOvr>
    <a:masterClrMapping/>
  </p:clrMapOvr>
  <mc:AlternateContent xmlns:mc="http://schemas.openxmlformats.org/markup-compatibility/2006" xmlns:p14="http://schemas.microsoft.com/office/powerpoint/2010/main">
    <mc:Choice Requires="p14">
      <p:transition spd="slow" p14:dur="1500">
        <p:split orient="vert"/>
      </p:transition>
    </mc:Choice>
    <mc:Fallback xmlns="">
      <p:transition spd="slow">
        <p:split orient="vert"/>
      </p:transition>
    </mc:Fallback>
  </mc:AlternateContent>
</p:sld>
</file>

<file path=ppt/slides/slide2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8" name="图片 7"/>
          <p:cNvPicPr>
            <a:picLocks noChangeAspect="1"/>
          </p:cNvPicPr>
          <p:nvPr/>
        </p:nvPicPr>
        <p:blipFill rotWithShape="1">
          <a:blip r:embed="rId3" cstate="print">
            <a:extLst>
              <a:ext uri="{28A0092B-C50C-407E-A947-70E740481C1C}">
                <a14:useLocalDpi xmlns:a14="http://schemas.microsoft.com/office/drawing/2010/main" val="0"/>
              </a:ext>
            </a:extLst>
          </a:blip>
          <a:srcRect t="14402"/>
          <a:stretch>
            <a:fillRect/>
          </a:stretch>
        </p:blipFill>
        <p:spPr>
          <a:xfrm>
            <a:off x="0" y="0"/>
            <a:ext cx="12192000" cy="6858000"/>
          </a:xfrm>
          <a:prstGeom prst="rect">
            <a:avLst/>
          </a:prstGeom>
        </p:spPr>
      </p:pic>
      <p:pic>
        <p:nvPicPr>
          <p:cNvPr id="6" name="图片 5"/>
          <p:cNvPicPr>
            <a:picLocks noChangeAspect="1"/>
          </p:cNvPicPr>
          <p:nvPr/>
        </p:nvPicPr>
        <p:blipFill rotWithShape="1">
          <a:blip r:embed="rId4">
            <a:extLst>
              <a:ext uri="{28A0092B-C50C-407E-A947-70E740481C1C}">
                <a14:useLocalDpi xmlns:a14="http://schemas.microsoft.com/office/drawing/2010/main" val="0"/>
              </a:ext>
            </a:extLst>
          </a:blip>
          <a:srcRect l="30953" t="26667" r="20952" b="53651"/>
          <a:stretch>
            <a:fillRect/>
          </a:stretch>
        </p:blipFill>
        <p:spPr>
          <a:xfrm>
            <a:off x="536911" y="136694"/>
            <a:ext cx="10923644" cy="2514600"/>
          </a:xfrm>
          <a:prstGeom prst="rect">
            <a:avLst/>
          </a:prstGeom>
        </p:spPr>
      </p:pic>
      <p:pic>
        <p:nvPicPr>
          <p:cNvPr id="4" name="图片 3"/>
          <p:cNvPicPr>
            <a:picLocks noChangeAspect="1"/>
          </p:cNvPicPr>
          <p:nvPr/>
        </p:nvPicPr>
        <p:blipFill rotWithShape="1">
          <a:blip r:embed="rId5" cstate="print">
            <a:extLst>
              <a:ext uri="{28A0092B-C50C-407E-A947-70E740481C1C}">
                <a14:useLocalDpi xmlns:a14="http://schemas.microsoft.com/office/drawing/2010/main" val="0"/>
              </a:ext>
            </a:extLst>
          </a:blip>
          <a:srcRect l="53214" t="30900" r="27976" b="38836"/>
          <a:stretch>
            <a:fillRect/>
          </a:stretch>
        </p:blipFill>
        <p:spPr>
          <a:xfrm>
            <a:off x="9757189" y="427130"/>
            <a:ext cx="1456783" cy="1318480"/>
          </a:xfrm>
          <a:prstGeom prst="rect">
            <a:avLst/>
          </a:prstGeom>
        </p:spPr>
      </p:pic>
      <p:pic>
        <p:nvPicPr>
          <p:cNvPr id="10" name="图片 9"/>
          <p:cNvPicPr>
            <a:picLocks noChangeAspect="1"/>
          </p:cNvPicPr>
          <p:nvPr/>
        </p:nvPicPr>
        <p:blipFill rotWithShape="1">
          <a:blip r:embed="rId6" cstate="print">
            <a:extLst>
              <a:ext uri="{28A0092B-C50C-407E-A947-70E740481C1C}">
                <a14:useLocalDpi xmlns:a14="http://schemas.microsoft.com/office/drawing/2010/main" val="0"/>
              </a:ext>
            </a:extLst>
          </a:blip>
          <a:srcRect l="70595" t="59471" r="6905"/>
          <a:stretch>
            <a:fillRect/>
          </a:stretch>
        </p:blipFill>
        <p:spPr>
          <a:xfrm>
            <a:off x="9585045" y="3126525"/>
            <a:ext cx="1142465" cy="1157577"/>
          </a:xfrm>
          <a:prstGeom prst="rect">
            <a:avLst/>
          </a:prstGeom>
        </p:spPr>
      </p:pic>
      <p:pic>
        <p:nvPicPr>
          <p:cNvPr id="31" name="图片 30"/>
          <p:cNvPicPr>
            <a:picLocks noChangeAspect="1"/>
          </p:cNvPicPr>
          <p:nvPr/>
        </p:nvPicPr>
        <p:blipFill rotWithShape="1">
          <a:blip r:embed="rId7">
            <a:extLst>
              <a:ext uri="{28A0092B-C50C-407E-A947-70E740481C1C}">
                <a14:useLocalDpi xmlns:a14="http://schemas.microsoft.com/office/drawing/2010/main" val="0"/>
              </a:ext>
            </a:extLst>
          </a:blip>
          <a:srcRect l="41250" t="5185" r="9345" b="24550"/>
          <a:stretch>
            <a:fillRect/>
          </a:stretch>
        </p:blipFill>
        <p:spPr>
          <a:xfrm>
            <a:off x="1499616" y="479578"/>
            <a:ext cx="8875776" cy="4818743"/>
          </a:xfrm>
          <a:prstGeom prst="rect">
            <a:avLst/>
          </a:prstGeom>
        </p:spPr>
      </p:pic>
      <p:pic>
        <p:nvPicPr>
          <p:cNvPr id="9" name="图片 8"/>
          <p:cNvPicPr>
            <a:picLocks noChangeAspect="1"/>
          </p:cNvPicPr>
          <p:nvPr/>
        </p:nvPicPr>
        <p:blipFill rotWithShape="1">
          <a:blip r:embed="rId8" cstate="print">
            <a:extLst>
              <a:ext uri="{28A0092B-C50C-407E-A947-70E740481C1C}">
                <a14:useLocalDpi xmlns:a14="http://schemas.microsoft.com/office/drawing/2010/main" val="0"/>
              </a:ext>
            </a:extLst>
          </a:blip>
          <a:srcRect l="9048" t="60106" r="67619"/>
          <a:stretch>
            <a:fillRect/>
          </a:stretch>
        </p:blipFill>
        <p:spPr>
          <a:xfrm>
            <a:off x="4462009" y="4011167"/>
            <a:ext cx="1803467" cy="1526033"/>
          </a:xfrm>
          <a:prstGeom prst="rect">
            <a:avLst/>
          </a:prstGeom>
        </p:spPr>
      </p:pic>
      <p:sp>
        <p:nvSpPr>
          <p:cNvPr id="7" name="文本框 6"/>
          <p:cNvSpPr txBox="1"/>
          <p:nvPr/>
        </p:nvSpPr>
        <p:spPr>
          <a:xfrm>
            <a:off x="3436319" y="1167265"/>
            <a:ext cx="5269123" cy="2968057"/>
          </a:xfrm>
          <a:prstGeom prst="rect">
            <a:avLst/>
          </a:prstGeom>
          <a:noFill/>
        </p:spPr>
        <p:txBody>
          <a:bodyPr wrap="square" rtlCol="0">
            <a:spAutoFit/>
          </a:bodyPr>
          <a:lstStyle/>
          <a:p>
            <a:pPr lvl="0" algn="just">
              <a:lnSpc>
                <a:spcPct val="150000"/>
              </a:lnSpc>
              <a:spcAft>
                <a:spcPts val="800"/>
              </a:spcAft>
            </a:pPr>
            <a:r>
              <a:rPr lang="en-US" sz="3200" i="1" dirty="0" err="1">
                <a:solidFill>
                  <a:schemeClr val="bg1"/>
                </a:solidFill>
                <a:latin typeface="Times New Roman"/>
                <a:ea typeface="Calibri"/>
                <a:cs typeface="Times New Roman"/>
              </a:rPr>
              <a:t>Viết</a:t>
            </a:r>
            <a:r>
              <a:rPr lang="en-US" sz="3200" i="1" dirty="0">
                <a:solidFill>
                  <a:schemeClr val="bg1"/>
                </a:solidFill>
                <a:latin typeface="Times New Roman"/>
                <a:ea typeface="Calibri"/>
                <a:cs typeface="Times New Roman"/>
              </a:rPr>
              <a:t> </a:t>
            </a:r>
            <a:r>
              <a:rPr lang="en-US" sz="3200" i="1" dirty="0" err="1">
                <a:solidFill>
                  <a:schemeClr val="bg1"/>
                </a:solidFill>
                <a:latin typeface="Times New Roman"/>
                <a:ea typeface="Calibri"/>
                <a:cs typeface="Times New Roman"/>
              </a:rPr>
              <a:t>một</a:t>
            </a:r>
            <a:r>
              <a:rPr lang="en-US" sz="3200" i="1" dirty="0">
                <a:solidFill>
                  <a:schemeClr val="bg1"/>
                </a:solidFill>
                <a:latin typeface="Times New Roman"/>
                <a:ea typeface="Calibri"/>
                <a:cs typeface="Times New Roman"/>
              </a:rPr>
              <a:t> </a:t>
            </a:r>
            <a:r>
              <a:rPr lang="en-US" sz="3200" i="1" dirty="0" err="1">
                <a:solidFill>
                  <a:schemeClr val="bg1"/>
                </a:solidFill>
                <a:latin typeface="Times New Roman"/>
                <a:ea typeface="Calibri"/>
                <a:cs typeface="Times New Roman"/>
              </a:rPr>
              <a:t>đoạn</a:t>
            </a:r>
            <a:r>
              <a:rPr lang="en-US" sz="3200" i="1" dirty="0">
                <a:solidFill>
                  <a:schemeClr val="bg1"/>
                </a:solidFill>
                <a:latin typeface="Times New Roman"/>
                <a:ea typeface="Calibri"/>
                <a:cs typeface="Times New Roman"/>
              </a:rPr>
              <a:t> </a:t>
            </a:r>
            <a:r>
              <a:rPr lang="en-US" sz="3200" i="1" dirty="0" err="1">
                <a:solidFill>
                  <a:schemeClr val="bg1"/>
                </a:solidFill>
                <a:latin typeface="Times New Roman"/>
                <a:ea typeface="Calibri"/>
                <a:cs typeface="Times New Roman"/>
              </a:rPr>
              <a:t>văn</a:t>
            </a:r>
            <a:r>
              <a:rPr lang="en-US" sz="3200" i="1" dirty="0">
                <a:solidFill>
                  <a:schemeClr val="bg1"/>
                </a:solidFill>
                <a:latin typeface="Times New Roman"/>
                <a:ea typeface="Calibri"/>
                <a:cs typeface="Times New Roman"/>
              </a:rPr>
              <a:t> </a:t>
            </a:r>
            <a:r>
              <a:rPr lang="en-US" sz="3200" i="1" dirty="0" err="1">
                <a:solidFill>
                  <a:schemeClr val="bg1"/>
                </a:solidFill>
                <a:latin typeface="Times New Roman"/>
                <a:ea typeface="Calibri"/>
                <a:cs typeface="Times New Roman"/>
              </a:rPr>
              <a:t>khoảng</a:t>
            </a:r>
            <a:r>
              <a:rPr lang="en-US" sz="3200" i="1" dirty="0">
                <a:solidFill>
                  <a:schemeClr val="bg1"/>
                </a:solidFill>
                <a:latin typeface="Times New Roman"/>
                <a:ea typeface="Calibri"/>
                <a:cs typeface="Times New Roman"/>
              </a:rPr>
              <a:t> 5-7 </a:t>
            </a:r>
            <a:r>
              <a:rPr lang="en-US" sz="3200" i="1" dirty="0" err="1">
                <a:solidFill>
                  <a:schemeClr val="bg1"/>
                </a:solidFill>
                <a:latin typeface="Times New Roman"/>
                <a:ea typeface="Calibri"/>
                <a:cs typeface="Times New Roman"/>
              </a:rPr>
              <a:t>câu</a:t>
            </a:r>
            <a:r>
              <a:rPr lang="en-US" sz="3200" i="1" dirty="0">
                <a:solidFill>
                  <a:schemeClr val="bg1"/>
                </a:solidFill>
                <a:latin typeface="Times New Roman"/>
                <a:ea typeface="Calibri"/>
                <a:cs typeface="Times New Roman"/>
              </a:rPr>
              <a:t> </a:t>
            </a:r>
            <a:r>
              <a:rPr lang="en-US" sz="3200" i="1" dirty="0" err="1">
                <a:solidFill>
                  <a:schemeClr val="bg1"/>
                </a:solidFill>
                <a:latin typeface="Times New Roman"/>
                <a:ea typeface="Calibri"/>
                <a:cs typeface="Times New Roman"/>
              </a:rPr>
              <a:t>miêu</a:t>
            </a:r>
            <a:r>
              <a:rPr lang="en-US" sz="3200" i="1" dirty="0">
                <a:solidFill>
                  <a:schemeClr val="bg1"/>
                </a:solidFill>
                <a:latin typeface="Times New Roman"/>
                <a:ea typeface="Calibri"/>
                <a:cs typeface="Times New Roman"/>
              </a:rPr>
              <a:t> </a:t>
            </a:r>
            <a:r>
              <a:rPr lang="en-US" sz="3200" i="1" dirty="0" err="1">
                <a:solidFill>
                  <a:schemeClr val="bg1"/>
                </a:solidFill>
                <a:latin typeface="Times New Roman"/>
                <a:ea typeface="Calibri"/>
                <a:cs typeface="Times New Roman"/>
              </a:rPr>
              <a:t>tả</a:t>
            </a:r>
            <a:r>
              <a:rPr lang="en-US" sz="3200" i="1" dirty="0">
                <a:solidFill>
                  <a:schemeClr val="bg1"/>
                </a:solidFill>
                <a:latin typeface="Times New Roman"/>
                <a:ea typeface="Calibri"/>
                <a:cs typeface="Times New Roman"/>
              </a:rPr>
              <a:t> </a:t>
            </a:r>
            <a:r>
              <a:rPr lang="en-US" sz="3200" i="1" dirty="0" err="1">
                <a:solidFill>
                  <a:schemeClr val="bg1"/>
                </a:solidFill>
                <a:latin typeface="Times New Roman"/>
                <a:ea typeface="Calibri"/>
                <a:cs typeface="Times New Roman"/>
              </a:rPr>
              <a:t>cảnh</a:t>
            </a:r>
            <a:r>
              <a:rPr lang="en-US" sz="3200" i="1" dirty="0">
                <a:solidFill>
                  <a:schemeClr val="bg1"/>
                </a:solidFill>
                <a:latin typeface="Times New Roman"/>
                <a:ea typeface="Calibri"/>
                <a:cs typeface="Times New Roman"/>
              </a:rPr>
              <a:t> </a:t>
            </a:r>
            <a:r>
              <a:rPr lang="en-US" sz="3200" i="1" dirty="0" err="1">
                <a:solidFill>
                  <a:schemeClr val="bg1"/>
                </a:solidFill>
                <a:latin typeface="Times New Roman"/>
                <a:ea typeface="Calibri"/>
                <a:cs typeface="Times New Roman"/>
              </a:rPr>
              <a:t>thiên</a:t>
            </a:r>
            <a:r>
              <a:rPr lang="en-US" sz="3200" i="1" dirty="0">
                <a:solidFill>
                  <a:schemeClr val="bg1"/>
                </a:solidFill>
                <a:latin typeface="Times New Roman"/>
                <a:ea typeface="Calibri"/>
                <a:cs typeface="Times New Roman"/>
              </a:rPr>
              <a:t> </a:t>
            </a:r>
            <a:r>
              <a:rPr lang="en-US" sz="3200" i="1" dirty="0" err="1">
                <a:solidFill>
                  <a:schemeClr val="bg1"/>
                </a:solidFill>
                <a:latin typeface="Times New Roman"/>
                <a:ea typeface="Calibri"/>
                <a:cs typeface="Times New Roman"/>
              </a:rPr>
              <a:t>nhiên</a:t>
            </a:r>
            <a:r>
              <a:rPr lang="en-US" sz="3200" i="1" dirty="0">
                <a:solidFill>
                  <a:schemeClr val="bg1"/>
                </a:solidFill>
                <a:latin typeface="Times New Roman"/>
                <a:ea typeface="Calibri"/>
                <a:cs typeface="Times New Roman"/>
              </a:rPr>
              <a:t> </a:t>
            </a:r>
            <a:r>
              <a:rPr lang="en-US" sz="3200" i="1" dirty="0" err="1">
                <a:solidFill>
                  <a:schemeClr val="bg1"/>
                </a:solidFill>
                <a:latin typeface="Times New Roman"/>
                <a:ea typeface="Calibri"/>
                <a:cs typeface="Times New Roman"/>
              </a:rPr>
              <a:t>mà</a:t>
            </a:r>
            <a:r>
              <a:rPr lang="en-US" sz="3200" i="1" dirty="0">
                <a:solidFill>
                  <a:schemeClr val="bg1"/>
                </a:solidFill>
                <a:latin typeface="Times New Roman"/>
                <a:ea typeface="Calibri"/>
                <a:cs typeface="Times New Roman"/>
              </a:rPr>
              <a:t> </a:t>
            </a:r>
            <a:r>
              <a:rPr lang="en-US" sz="3200" i="1" dirty="0" err="1">
                <a:solidFill>
                  <a:schemeClr val="bg1"/>
                </a:solidFill>
                <a:latin typeface="Times New Roman"/>
                <a:ea typeface="Calibri"/>
                <a:cs typeface="Times New Roman"/>
              </a:rPr>
              <a:t>em</a:t>
            </a:r>
            <a:r>
              <a:rPr lang="en-US" sz="3200" i="1" dirty="0">
                <a:solidFill>
                  <a:schemeClr val="bg1"/>
                </a:solidFill>
                <a:latin typeface="Times New Roman"/>
                <a:ea typeface="Calibri"/>
                <a:cs typeface="Times New Roman"/>
              </a:rPr>
              <a:t> </a:t>
            </a:r>
            <a:r>
              <a:rPr lang="en-US" sz="3200" i="1" dirty="0" err="1">
                <a:solidFill>
                  <a:schemeClr val="bg1"/>
                </a:solidFill>
                <a:latin typeface="Times New Roman"/>
                <a:ea typeface="Calibri"/>
                <a:cs typeface="Times New Roman"/>
              </a:rPr>
              <a:t>ấn</a:t>
            </a:r>
            <a:r>
              <a:rPr lang="en-US" sz="3200" i="1" dirty="0">
                <a:solidFill>
                  <a:schemeClr val="bg1"/>
                </a:solidFill>
                <a:latin typeface="Times New Roman"/>
                <a:ea typeface="Calibri"/>
                <a:cs typeface="Times New Roman"/>
              </a:rPr>
              <a:t> </a:t>
            </a:r>
            <a:r>
              <a:rPr lang="en-US" sz="3200" i="1" dirty="0" err="1">
                <a:solidFill>
                  <a:schemeClr val="bg1"/>
                </a:solidFill>
                <a:latin typeface="Times New Roman"/>
                <a:ea typeface="Calibri"/>
                <a:cs typeface="Times New Roman"/>
              </a:rPr>
              <a:t>tượng</a:t>
            </a:r>
            <a:r>
              <a:rPr lang="en-US" sz="3200" i="1" dirty="0">
                <a:solidFill>
                  <a:schemeClr val="bg1"/>
                </a:solidFill>
                <a:latin typeface="Times New Roman"/>
                <a:ea typeface="Calibri"/>
                <a:cs typeface="Times New Roman"/>
              </a:rPr>
              <a:t> </a:t>
            </a:r>
            <a:r>
              <a:rPr lang="en-US" sz="3200" i="1" dirty="0" err="1">
                <a:solidFill>
                  <a:schemeClr val="bg1"/>
                </a:solidFill>
                <a:latin typeface="Times New Roman"/>
                <a:ea typeface="Calibri"/>
                <a:cs typeface="Times New Roman"/>
              </a:rPr>
              <a:t>trong</a:t>
            </a:r>
            <a:r>
              <a:rPr lang="en-US" sz="3200" i="1" dirty="0">
                <a:solidFill>
                  <a:schemeClr val="bg1"/>
                </a:solidFill>
                <a:latin typeface="Times New Roman"/>
                <a:ea typeface="Calibri"/>
                <a:cs typeface="Times New Roman"/>
              </a:rPr>
              <a:t> </a:t>
            </a:r>
            <a:r>
              <a:rPr lang="en-US" sz="3200" i="1" dirty="0" err="1">
                <a:solidFill>
                  <a:schemeClr val="bg1"/>
                </a:solidFill>
                <a:latin typeface="Times New Roman"/>
                <a:ea typeface="Calibri"/>
                <a:cs typeface="Times New Roman"/>
              </a:rPr>
              <a:t>đó</a:t>
            </a:r>
            <a:r>
              <a:rPr lang="en-US" sz="3200" i="1" dirty="0">
                <a:solidFill>
                  <a:schemeClr val="bg1"/>
                </a:solidFill>
                <a:latin typeface="Times New Roman"/>
                <a:ea typeface="Calibri"/>
                <a:cs typeface="Times New Roman"/>
              </a:rPr>
              <a:t> </a:t>
            </a:r>
            <a:r>
              <a:rPr lang="en-US" sz="3200" i="1" dirty="0" err="1">
                <a:solidFill>
                  <a:schemeClr val="bg1"/>
                </a:solidFill>
                <a:latin typeface="Times New Roman"/>
                <a:ea typeface="Calibri"/>
                <a:cs typeface="Times New Roman"/>
              </a:rPr>
              <a:t>có</a:t>
            </a:r>
            <a:r>
              <a:rPr lang="en-US" sz="3200" i="1" dirty="0">
                <a:solidFill>
                  <a:schemeClr val="bg1"/>
                </a:solidFill>
                <a:latin typeface="Times New Roman"/>
                <a:ea typeface="Calibri"/>
                <a:cs typeface="Times New Roman"/>
              </a:rPr>
              <a:t> </a:t>
            </a:r>
            <a:r>
              <a:rPr lang="en-US" sz="3200" i="1" dirty="0" err="1">
                <a:solidFill>
                  <a:schemeClr val="bg1"/>
                </a:solidFill>
                <a:latin typeface="Times New Roman"/>
                <a:ea typeface="Calibri"/>
                <a:cs typeface="Times New Roman"/>
              </a:rPr>
              <a:t>sử</a:t>
            </a:r>
            <a:r>
              <a:rPr lang="en-US" sz="3200" i="1" dirty="0">
                <a:solidFill>
                  <a:schemeClr val="bg1"/>
                </a:solidFill>
                <a:latin typeface="Times New Roman"/>
                <a:ea typeface="Calibri"/>
                <a:cs typeface="Times New Roman"/>
              </a:rPr>
              <a:t> </a:t>
            </a:r>
            <a:r>
              <a:rPr lang="en-US" sz="3200" i="1" dirty="0" err="1">
                <a:solidFill>
                  <a:schemeClr val="bg1"/>
                </a:solidFill>
                <a:latin typeface="Times New Roman"/>
                <a:ea typeface="Calibri"/>
                <a:cs typeface="Times New Roman"/>
              </a:rPr>
              <a:t>dụng</a:t>
            </a:r>
            <a:r>
              <a:rPr lang="en-US" sz="3200" i="1" dirty="0">
                <a:solidFill>
                  <a:schemeClr val="bg1"/>
                </a:solidFill>
                <a:latin typeface="Times New Roman"/>
                <a:ea typeface="Calibri"/>
                <a:cs typeface="Times New Roman"/>
              </a:rPr>
              <a:t> </a:t>
            </a:r>
            <a:r>
              <a:rPr lang="en-US" sz="3200" i="1" dirty="0" err="1">
                <a:solidFill>
                  <a:schemeClr val="bg1"/>
                </a:solidFill>
                <a:latin typeface="Times New Roman"/>
                <a:ea typeface="Calibri"/>
                <a:cs typeface="Times New Roman"/>
              </a:rPr>
              <a:t>biện</a:t>
            </a:r>
            <a:r>
              <a:rPr lang="en-US" sz="3200" i="1" dirty="0">
                <a:solidFill>
                  <a:schemeClr val="bg1"/>
                </a:solidFill>
                <a:latin typeface="Times New Roman"/>
                <a:ea typeface="Calibri"/>
                <a:cs typeface="Times New Roman"/>
              </a:rPr>
              <a:t> </a:t>
            </a:r>
            <a:r>
              <a:rPr lang="en-US" sz="3200" i="1" dirty="0" err="1">
                <a:solidFill>
                  <a:schemeClr val="bg1"/>
                </a:solidFill>
                <a:latin typeface="Times New Roman"/>
                <a:ea typeface="Calibri"/>
                <a:cs typeface="Times New Roman"/>
              </a:rPr>
              <a:t>pháp</a:t>
            </a:r>
            <a:r>
              <a:rPr lang="en-US" sz="3200" i="1" dirty="0">
                <a:solidFill>
                  <a:schemeClr val="bg1"/>
                </a:solidFill>
                <a:latin typeface="Times New Roman"/>
                <a:ea typeface="Calibri"/>
                <a:cs typeface="Times New Roman"/>
              </a:rPr>
              <a:t> so </a:t>
            </a:r>
            <a:r>
              <a:rPr lang="en-US" sz="3200" i="1" dirty="0" err="1">
                <a:solidFill>
                  <a:schemeClr val="bg1"/>
                </a:solidFill>
                <a:latin typeface="Times New Roman"/>
                <a:ea typeface="Calibri"/>
                <a:cs typeface="Times New Roman"/>
              </a:rPr>
              <a:t>sánh</a:t>
            </a:r>
            <a:r>
              <a:rPr lang="en-US" sz="3200" i="1" dirty="0">
                <a:solidFill>
                  <a:schemeClr val="bg1"/>
                </a:solidFill>
                <a:latin typeface="Times New Roman"/>
                <a:ea typeface="Calibri"/>
                <a:cs typeface="Times New Roman"/>
              </a:rPr>
              <a:t>. </a:t>
            </a:r>
            <a:endParaRPr lang="en-US" sz="3200" dirty="0">
              <a:solidFill>
                <a:schemeClr val="bg1"/>
              </a:solidFill>
              <a:ea typeface="Calibri"/>
              <a:cs typeface="Times New Roman"/>
            </a:endParaRPr>
          </a:p>
        </p:txBody>
      </p:sp>
    </p:spTree>
    <p:extLst>
      <p:ext uri="{BB962C8B-B14F-4D97-AF65-F5344CB8AC3E}">
        <p14:creationId xmlns:p14="http://schemas.microsoft.com/office/powerpoint/2010/main" val="1560553021"/>
      </p:ext>
    </p:extLst>
  </p:cSld>
  <p:clrMapOvr>
    <a:masterClrMapping/>
  </p:clrMapOvr>
  <mc:AlternateContent xmlns:mc="http://schemas.openxmlformats.org/markup-compatibility/2006" xmlns:p14="http://schemas.microsoft.com/office/powerpoint/2010/main">
    <mc:Choice Requires="p14">
      <p:transition spd="slow" p14:dur="1500">
        <p:split orient="vert"/>
      </p:transition>
    </mc:Choice>
    <mc:Fallback xmlns="">
      <p:transition spd="slow">
        <p:split orient="vert"/>
      </p:transition>
    </mc:Fallback>
  </mc:AlternateContent>
</p:sld>
</file>

<file path=ppt/slides/slide2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6" name="Rounded Rectangle 5"/>
          <p:cNvSpPr/>
          <p:nvPr/>
        </p:nvSpPr>
        <p:spPr>
          <a:xfrm>
            <a:off x="0" y="30480"/>
            <a:ext cx="6278880" cy="6827520"/>
          </a:xfrm>
          <a:prstGeom prst="roundRect">
            <a:avLst/>
          </a:prstGeom>
        </p:spPr>
        <p:style>
          <a:lnRef idx="2">
            <a:schemeClr val="accent6"/>
          </a:lnRef>
          <a:fillRef idx="1">
            <a:schemeClr val="lt1"/>
          </a:fillRef>
          <a:effectRef idx="0">
            <a:schemeClr val="accent6"/>
          </a:effectRef>
          <a:fontRef idx="minor">
            <a:schemeClr val="dk1"/>
          </a:fontRef>
        </p:style>
        <p:txBody>
          <a:bodyPr rtlCol="0" anchor="ctr"/>
          <a:lstStyle/>
          <a:p>
            <a:pPr algn="just"/>
            <a:r>
              <a:rPr lang="en-US" sz="24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Hướng</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dẫn</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viết</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đoạn</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văn</a:t>
            </a:r>
            <a:r>
              <a:rPr lang="en-US" sz="2800" dirty="0">
                <a:solidFill>
                  <a:srgbClr val="262626"/>
                </a:solidFill>
                <a:latin typeface="Times New Roman" pitchFamily="18" charset="0"/>
                <a:cs typeface="Times New Roman" pitchFamily="18" charset="0"/>
              </a:rPr>
              <a:t>:</a:t>
            </a:r>
          </a:p>
          <a:p>
            <a:pPr algn="just"/>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Về</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hình</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thức</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Đảm</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bảo</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hình</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thức</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đoạn</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văn</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số</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câu</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theo</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quy</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định</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đúng</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quy</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tắc</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chính</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tả</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có</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sử</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dụng</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phép</a:t>
            </a:r>
            <a:r>
              <a:rPr lang="en-US" sz="2800" dirty="0">
                <a:solidFill>
                  <a:srgbClr val="262626"/>
                </a:solidFill>
                <a:latin typeface="Times New Roman" pitchFamily="18" charset="0"/>
                <a:cs typeface="Times New Roman" pitchFamily="18" charset="0"/>
              </a:rPr>
              <a:t> so </a:t>
            </a:r>
            <a:r>
              <a:rPr lang="en-US" sz="2800" dirty="0" err="1">
                <a:solidFill>
                  <a:srgbClr val="262626"/>
                </a:solidFill>
                <a:latin typeface="Times New Roman" pitchFamily="18" charset="0"/>
                <a:cs typeface="Times New Roman" pitchFamily="18" charset="0"/>
              </a:rPr>
              <a:t>sánh</a:t>
            </a:r>
            <a:r>
              <a:rPr lang="en-US" sz="2800" dirty="0">
                <a:solidFill>
                  <a:srgbClr val="262626"/>
                </a:solidFill>
                <a:latin typeface="Times New Roman" pitchFamily="18" charset="0"/>
                <a:cs typeface="Times New Roman" pitchFamily="18" charset="0"/>
              </a:rPr>
              <a:t>.</a:t>
            </a:r>
          </a:p>
          <a:p>
            <a:pPr algn="just"/>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Về</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nội</a:t>
            </a:r>
            <a:r>
              <a:rPr lang="en-US" sz="2800" dirty="0">
                <a:solidFill>
                  <a:srgbClr val="262626"/>
                </a:solidFill>
                <a:latin typeface="Times New Roman" pitchFamily="18" charset="0"/>
                <a:cs typeface="Times New Roman" pitchFamily="18" charset="0"/>
              </a:rPr>
              <a:t> dung: </a:t>
            </a:r>
            <a:r>
              <a:rPr lang="en-US" sz="2800" dirty="0" err="1">
                <a:solidFill>
                  <a:srgbClr val="262626"/>
                </a:solidFill>
                <a:latin typeface="Times New Roman" pitchFamily="18" charset="0"/>
                <a:cs typeface="Times New Roman" pitchFamily="18" charset="0"/>
              </a:rPr>
              <a:t>miêu</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tả</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cảnh</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thiên</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nhiên</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mà</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em</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ấn</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tượng</a:t>
            </a:r>
            <a:r>
              <a:rPr lang="en-US" sz="2800" dirty="0">
                <a:solidFill>
                  <a:srgbClr val="262626"/>
                </a:solidFill>
                <a:latin typeface="Times New Roman" pitchFamily="18" charset="0"/>
                <a:cs typeface="Times New Roman" pitchFamily="18" charset="0"/>
              </a:rPr>
              <a:t>.</a:t>
            </a:r>
          </a:p>
          <a:p>
            <a:pPr algn="just"/>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Giới</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thiệu</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khái</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quát</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về</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khung</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cảnh</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thiên</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nhiên</a:t>
            </a:r>
            <a:r>
              <a:rPr lang="en-US" sz="2800" dirty="0">
                <a:solidFill>
                  <a:srgbClr val="262626"/>
                </a:solidFill>
                <a:latin typeface="Times New Roman" pitchFamily="18" charset="0"/>
                <a:cs typeface="Times New Roman" pitchFamily="18" charset="0"/>
              </a:rPr>
              <a:t>.</a:t>
            </a:r>
          </a:p>
          <a:p>
            <a:pPr marL="342900" indent="-342900" algn="just">
              <a:buFontTx/>
              <a:buChar char="-"/>
            </a:pPr>
            <a:r>
              <a:rPr lang="en-US" sz="2800" dirty="0" err="1">
                <a:solidFill>
                  <a:srgbClr val="262626"/>
                </a:solidFill>
                <a:latin typeface="Times New Roman" pitchFamily="18" charset="0"/>
                <a:cs typeface="Times New Roman" pitchFamily="18" charset="0"/>
              </a:rPr>
              <a:t>Miêu</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tả</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các</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đặc</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điểm</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nổi</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bật</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của</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khung</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cảnh</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thiên</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nhiên</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theo</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trình</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tự</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thích</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hợp</a:t>
            </a:r>
            <a:r>
              <a:rPr lang="en-US" sz="2800" dirty="0">
                <a:solidFill>
                  <a:srgbClr val="262626"/>
                </a:solidFill>
                <a:latin typeface="Times New Roman" pitchFamily="18" charset="0"/>
                <a:cs typeface="Times New Roman" pitchFamily="18" charset="0"/>
              </a:rPr>
              <a:t>.</a:t>
            </a:r>
          </a:p>
          <a:p>
            <a:pPr marL="342900" indent="-342900" algn="just">
              <a:buFontTx/>
              <a:buChar char="-"/>
            </a:pPr>
            <a:r>
              <a:rPr lang="en-US" sz="2800" dirty="0" err="1">
                <a:solidFill>
                  <a:srgbClr val="262626"/>
                </a:solidFill>
                <a:latin typeface="Times New Roman" pitchFamily="18" charset="0"/>
                <a:cs typeface="Times New Roman" pitchFamily="18" charset="0"/>
              </a:rPr>
              <a:t>Khẳng</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định</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cảm</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xúc</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với</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khung</a:t>
            </a:r>
            <a:r>
              <a:rPr lang="en-US" sz="2800" dirty="0">
                <a:solidFill>
                  <a:srgbClr val="262626"/>
                </a:solidFill>
                <a:latin typeface="Times New Roman" pitchFamily="18" charset="0"/>
                <a:cs typeface="Times New Roman" pitchFamily="18" charset="0"/>
              </a:rPr>
              <a:t> </a:t>
            </a:r>
            <a:r>
              <a:rPr lang="en-US" sz="2800" dirty="0" err="1">
                <a:solidFill>
                  <a:srgbClr val="262626"/>
                </a:solidFill>
                <a:latin typeface="Times New Roman" pitchFamily="18" charset="0"/>
                <a:cs typeface="Times New Roman" pitchFamily="18" charset="0"/>
              </a:rPr>
              <a:t>cảnh</a:t>
            </a:r>
            <a:r>
              <a:rPr lang="en-US" sz="2800" dirty="0">
                <a:solidFill>
                  <a:srgbClr val="262626"/>
                </a:solidFill>
                <a:latin typeface="Times New Roman" pitchFamily="18" charset="0"/>
                <a:cs typeface="Times New Roman" pitchFamily="18" charset="0"/>
              </a:rPr>
              <a:t>.</a:t>
            </a:r>
          </a:p>
        </p:txBody>
      </p:sp>
      <p:pic>
        <p:nvPicPr>
          <p:cNvPr id="13314" name="Picture 2"/>
          <p:cNvPicPr>
            <a:picLocks noChangeAspect="1" noChangeArrowheads="1"/>
          </p:cNvPicPr>
          <p:nvPr/>
        </p:nvPicPr>
        <p:blipFill>
          <a:blip r:embed="rId2">
            <a:extLst>
              <a:ext uri="{28A0092B-C50C-407E-A947-70E740481C1C}">
                <a14:useLocalDpi xmlns:a14="http://schemas.microsoft.com/office/drawing/2010/main" val="0"/>
              </a:ext>
            </a:extLst>
          </a:blip>
          <a:srcRect/>
          <a:stretch>
            <a:fillRect/>
          </a:stretch>
        </p:blipFill>
        <p:spPr bwMode="auto">
          <a:xfrm>
            <a:off x="8388096" y="720454"/>
            <a:ext cx="3603181" cy="251134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13315" name="Picture 3"/>
          <p:cNvPicPr>
            <a:picLocks noChangeAspect="1" noChangeArrowheads="1"/>
          </p:cNvPicPr>
          <p:nvPr/>
        </p:nvPicPr>
        <p:blipFill>
          <a:blip r:embed="rId3">
            <a:extLst>
              <a:ext uri="{28A0092B-C50C-407E-A947-70E740481C1C}">
                <a14:useLocalDpi xmlns:a14="http://schemas.microsoft.com/office/drawing/2010/main" val="0"/>
              </a:ext>
            </a:extLst>
          </a:blip>
          <a:srcRect/>
          <a:stretch>
            <a:fillRect/>
          </a:stretch>
        </p:blipFill>
        <p:spPr bwMode="auto">
          <a:xfrm>
            <a:off x="6673056" y="3630549"/>
            <a:ext cx="4019328" cy="25717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1237602106"/>
      </p:ext>
    </p:extLst>
  </p:cSld>
  <p:clrMapOvr>
    <a:masterClrMapping/>
  </p:clrMapOvr>
  <mc:AlternateContent xmlns:mc="http://schemas.openxmlformats.org/markup-compatibility/2006" xmlns:p14="http://schemas.microsoft.com/office/powerpoint/2010/main">
    <mc:Choice Requires="p14">
      <p:transition spd="slow" p14:dur="2500">
        <p:fade/>
      </p:transition>
    </mc:Choice>
    <mc:Fallback xmlns="">
      <p:transition spd="slow">
        <p:fade/>
      </p:transition>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6" presetClass="entr" presetSubtype="21" fill="hold" grpId="0" nodeType="clickEffect">
                                  <p:stCondLst>
                                    <p:cond delay="0"/>
                                  </p:stCondLst>
                                  <p:childTnLst>
                                    <p:set>
                                      <p:cBhvr>
                                        <p:cTn id="6" dur="1" fill="hold">
                                          <p:stCondLst>
                                            <p:cond delay="0"/>
                                          </p:stCondLst>
                                        </p:cTn>
                                        <p:tgtEl>
                                          <p:spTgt spid="6"/>
                                        </p:tgtEl>
                                        <p:attrNameLst>
                                          <p:attrName>style.visibility</p:attrName>
                                        </p:attrNameLst>
                                      </p:cBhvr>
                                      <p:to>
                                        <p:strVal val="visible"/>
                                      </p:to>
                                    </p:set>
                                    <p:animEffect transition="in" filter="barn(inVertical)">
                                      <p:cBhvr>
                                        <p:cTn id="7" dur="500"/>
                                        <p:tgtEl>
                                          <p:spTgt spid="6"/>
                                        </p:tgtEl>
                                      </p:cBhvr>
                                    </p:animEffect>
                                  </p:childTnLst>
                                </p:cTn>
                              </p:par>
                            </p:childTnLst>
                          </p:cTn>
                        </p:par>
                      </p:childTnLst>
                    </p:cTn>
                  </p:par>
                  <p:par>
                    <p:cTn id="8" fill="hold">
                      <p:stCondLst>
                        <p:cond delay="indefinite"/>
                      </p:stCondLst>
                      <p:childTnLst>
                        <p:par>
                          <p:cTn id="9" fill="hold">
                            <p:stCondLst>
                              <p:cond delay="0"/>
                            </p:stCondLst>
                            <p:childTnLst>
                              <p:par>
                                <p:cTn id="10" presetID="16" presetClass="entr" presetSubtype="21" fill="hold" nodeType="clickEffect">
                                  <p:stCondLst>
                                    <p:cond delay="0"/>
                                  </p:stCondLst>
                                  <p:childTnLst>
                                    <p:set>
                                      <p:cBhvr>
                                        <p:cTn id="11" dur="1" fill="hold">
                                          <p:stCondLst>
                                            <p:cond delay="0"/>
                                          </p:stCondLst>
                                        </p:cTn>
                                        <p:tgtEl>
                                          <p:spTgt spid="13314"/>
                                        </p:tgtEl>
                                        <p:attrNameLst>
                                          <p:attrName>style.visibility</p:attrName>
                                        </p:attrNameLst>
                                      </p:cBhvr>
                                      <p:to>
                                        <p:strVal val="visible"/>
                                      </p:to>
                                    </p:set>
                                    <p:animEffect transition="in" filter="barn(inVertical)">
                                      <p:cBhvr>
                                        <p:cTn id="12" dur="500"/>
                                        <p:tgtEl>
                                          <p:spTgt spid="13314"/>
                                        </p:tgtEl>
                                      </p:cBhvr>
                                    </p:animEffect>
                                  </p:childTnLst>
                                </p:cTn>
                              </p:par>
                              <p:par>
                                <p:cTn id="13" presetID="16" presetClass="entr" presetSubtype="21" fill="hold" nodeType="withEffect">
                                  <p:stCondLst>
                                    <p:cond delay="0"/>
                                  </p:stCondLst>
                                  <p:childTnLst>
                                    <p:set>
                                      <p:cBhvr>
                                        <p:cTn id="14" dur="1" fill="hold">
                                          <p:stCondLst>
                                            <p:cond delay="0"/>
                                          </p:stCondLst>
                                        </p:cTn>
                                        <p:tgtEl>
                                          <p:spTgt spid="13315"/>
                                        </p:tgtEl>
                                        <p:attrNameLst>
                                          <p:attrName>style.visibility</p:attrName>
                                        </p:attrNameLst>
                                      </p:cBhvr>
                                      <p:to>
                                        <p:strVal val="visible"/>
                                      </p:to>
                                    </p:set>
                                    <p:animEffect transition="in" filter="barn(inVertical)">
                                      <p:cBhvr>
                                        <p:cTn id="15" dur="500"/>
                                        <p:tgtEl>
                                          <p:spTgt spid="13315"/>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6" grpId="0" animBg="1"/>
    </p:bldLst>
  </p:timing>
</p:sld>
</file>

<file path=ppt/slides/slide2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6" name="Rounded Rectangle 5"/>
          <p:cNvSpPr/>
          <p:nvPr/>
        </p:nvSpPr>
        <p:spPr>
          <a:xfrm>
            <a:off x="0" y="30480"/>
            <a:ext cx="6278880" cy="6827520"/>
          </a:xfrm>
          <a:prstGeom prst="roundRect">
            <a:avLst/>
          </a:prstGeom>
        </p:spPr>
        <p:style>
          <a:lnRef idx="2">
            <a:schemeClr val="accent6"/>
          </a:lnRef>
          <a:fillRef idx="1">
            <a:schemeClr val="lt1"/>
          </a:fillRef>
          <a:effectRef idx="0">
            <a:schemeClr val="accent6"/>
          </a:effectRef>
          <a:fontRef idx="minor">
            <a:schemeClr val="dk1"/>
          </a:fontRef>
        </p:style>
        <p:txBody>
          <a:bodyPr rtlCol="0" anchor="ctr"/>
          <a:lstStyle/>
          <a:p>
            <a:pPr algn="just"/>
            <a:r>
              <a:rPr lang="en-US" sz="2400" dirty="0">
                <a:solidFill>
                  <a:schemeClr val="tx1"/>
                </a:solidFill>
                <a:latin typeface="Times New Roman" pitchFamily="18" charset="0"/>
                <a:cs typeface="Times New Roman" pitchFamily="18" charset="0"/>
              </a:rPr>
              <a:t>      </a:t>
            </a:r>
            <a:r>
              <a:rPr lang="vi-VN" sz="2400" dirty="0">
                <a:solidFill>
                  <a:schemeClr val="tx1"/>
                </a:solidFill>
                <a:latin typeface="Times New Roman" pitchFamily="18" charset="0"/>
                <a:cs typeface="Times New Roman" pitchFamily="18" charset="0"/>
              </a:rPr>
              <a:t>Đối với em, biển là một cảnh đẹp thiên nhiên tuyệt vời nhất đặc biệt là khoảnh khắc bình minh trên biển. Vào lúc sáng sớm, khi mà màn đêm đen vẫn còn vấn vương trên tán lá dừa thì mặt trời đột ngột xuất hiện, nhô lên từ lòng biển. Nó tỏa ra thứ ánh sáng đỏ rực, sáng chói, xua tan đi bóng tối. Dưới thứ ánh sáng kì diệu ấy, cả mặt biển như một tấm gương, lóng lánh màu đỏ rực. Cùng với đó, là thứ âm thanh nhịp nhàng, đều đặn, rì rào của sóng biển giống như bản nhạc của mẹ thiên nhiên đang cố đánh thức mọi người vào buổi sáng sớm. Đằng xa, những hàng dừa cao vút cũng vùng vẫy những cánh tay dài để đón chào bình minh tới. Cứ như thế, một ngày mới lại bắt đầu trên bãi biển bình yên, thơ mộng. </a:t>
            </a:r>
          </a:p>
          <a:p>
            <a:pPr algn="ctr"/>
            <a:r>
              <a:rPr lang="vi-VN" sz="2400" dirty="0"/>
              <a:t> </a:t>
            </a:r>
          </a:p>
        </p:txBody>
      </p:sp>
      <p:pic>
        <p:nvPicPr>
          <p:cNvPr id="12290" name="Picture 2"/>
          <p:cNvPicPr>
            <a:picLocks noChangeAspect="1" noChangeArrowheads="1"/>
          </p:cNvPicPr>
          <p:nvPr/>
        </p:nvPicPr>
        <p:blipFill>
          <a:blip r:embed="rId2">
            <a:extLst>
              <a:ext uri="{28A0092B-C50C-407E-A947-70E740481C1C}">
                <a14:useLocalDpi xmlns:a14="http://schemas.microsoft.com/office/drawing/2010/main" val="0"/>
              </a:ext>
            </a:extLst>
          </a:blip>
          <a:srcRect/>
          <a:stretch>
            <a:fillRect/>
          </a:stretch>
        </p:blipFill>
        <p:spPr bwMode="auto">
          <a:xfrm>
            <a:off x="8095487" y="532638"/>
            <a:ext cx="3857625" cy="24574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12291" name="Picture 3"/>
          <p:cNvPicPr>
            <a:picLocks noChangeAspect="1" noChangeArrowheads="1"/>
          </p:cNvPicPr>
          <p:nvPr/>
        </p:nvPicPr>
        <p:blipFill>
          <a:blip r:embed="rId3">
            <a:extLst>
              <a:ext uri="{28A0092B-C50C-407E-A947-70E740481C1C}">
                <a14:useLocalDpi xmlns:a14="http://schemas.microsoft.com/office/drawing/2010/main" val="0"/>
              </a:ext>
            </a:extLst>
          </a:blip>
          <a:srcRect/>
          <a:stretch>
            <a:fillRect/>
          </a:stretch>
        </p:blipFill>
        <p:spPr bwMode="auto">
          <a:xfrm>
            <a:off x="6890385" y="3287586"/>
            <a:ext cx="4017963" cy="256698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3394010089"/>
      </p:ext>
    </p:extLst>
  </p:cSld>
  <p:clrMapOvr>
    <a:masterClrMapping/>
  </p:clrMapOvr>
  <mc:AlternateContent xmlns:mc="http://schemas.openxmlformats.org/markup-compatibility/2006" xmlns:p14="http://schemas.microsoft.com/office/powerpoint/2010/main">
    <mc:Choice Requires="p14">
      <p:transition spd="slow" p14:dur="2500">
        <p:fade/>
      </p:transition>
    </mc:Choice>
    <mc:Fallback xmlns="">
      <p:transition spd="slow">
        <p:fade/>
      </p:transition>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6" presetClass="entr" presetSubtype="21" fill="hold" grpId="0" nodeType="clickEffect">
                                  <p:stCondLst>
                                    <p:cond delay="0"/>
                                  </p:stCondLst>
                                  <p:childTnLst>
                                    <p:set>
                                      <p:cBhvr>
                                        <p:cTn id="6" dur="1" fill="hold">
                                          <p:stCondLst>
                                            <p:cond delay="0"/>
                                          </p:stCondLst>
                                        </p:cTn>
                                        <p:tgtEl>
                                          <p:spTgt spid="6"/>
                                        </p:tgtEl>
                                        <p:attrNameLst>
                                          <p:attrName>style.visibility</p:attrName>
                                        </p:attrNameLst>
                                      </p:cBhvr>
                                      <p:to>
                                        <p:strVal val="visible"/>
                                      </p:to>
                                    </p:set>
                                    <p:animEffect transition="in" filter="barn(inVertical)">
                                      <p:cBhvr>
                                        <p:cTn id="7" dur="500"/>
                                        <p:tgtEl>
                                          <p:spTgt spid="6"/>
                                        </p:tgtEl>
                                      </p:cBhvr>
                                    </p:animEffect>
                                  </p:childTnLst>
                                </p:cTn>
                              </p:par>
                            </p:childTnLst>
                          </p:cTn>
                        </p:par>
                      </p:childTnLst>
                    </p:cTn>
                  </p:par>
                  <p:par>
                    <p:cTn id="8" fill="hold">
                      <p:stCondLst>
                        <p:cond delay="indefinite"/>
                      </p:stCondLst>
                      <p:childTnLst>
                        <p:par>
                          <p:cTn id="9" fill="hold">
                            <p:stCondLst>
                              <p:cond delay="0"/>
                            </p:stCondLst>
                            <p:childTnLst>
                              <p:par>
                                <p:cTn id="10" presetID="16" presetClass="entr" presetSubtype="21" fill="hold" nodeType="clickEffect">
                                  <p:stCondLst>
                                    <p:cond delay="0"/>
                                  </p:stCondLst>
                                  <p:childTnLst>
                                    <p:set>
                                      <p:cBhvr>
                                        <p:cTn id="11" dur="1" fill="hold">
                                          <p:stCondLst>
                                            <p:cond delay="0"/>
                                          </p:stCondLst>
                                        </p:cTn>
                                        <p:tgtEl>
                                          <p:spTgt spid="12290"/>
                                        </p:tgtEl>
                                        <p:attrNameLst>
                                          <p:attrName>style.visibility</p:attrName>
                                        </p:attrNameLst>
                                      </p:cBhvr>
                                      <p:to>
                                        <p:strVal val="visible"/>
                                      </p:to>
                                    </p:set>
                                    <p:animEffect transition="in" filter="barn(inVertical)">
                                      <p:cBhvr>
                                        <p:cTn id="12" dur="500"/>
                                        <p:tgtEl>
                                          <p:spTgt spid="12290"/>
                                        </p:tgtEl>
                                      </p:cBhvr>
                                    </p:animEffect>
                                  </p:childTnLst>
                                </p:cTn>
                              </p:par>
                              <p:par>
                                <p:cTn id="13" presetID="16" presetClass="entr" presetSubtype="21" fill="hold" nodeType="withEffect">
                                  <p:stCondLst>
                                    <p:cond delay="0"/>
                                  </p:stCondLst>
                                  <p:childTnLst>
                                    <p:set>
                                      <p:cBhvr>
                                        <p:cTn id="14" dur="1" fill="hold">
                                          <p:stCondLst>
                                            <p:cond delay="0"/>
                                          </p:stCondLst>
                                        </p:cTn>
                                        <p:tgtEl>
                                          <p:spTgt spid="12291"/>
                                        </p:tgtEl>
                                        <p:attrNameLst>
                                          <p:attrName>style.visibility</p:attrName>
                                        </p:attrNameLst>
                                      </p:cBhvr>
                                      <p:to>
                                        <p:strVal val="visible"/>
                                      </p:to>
                                    </p:set>
                                    <p:animEffect transition="in" filter="barn(inVertical)">
                                      <p:cBhvr>
                                        <p:cTn id="15" dur="500"/>
                                        <p:tgtEl>
                                          <p:spTgt spid="12291"/>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6" grpId="0" animBg="1"/>
    </p:bldLst>
  </p:timing>
</p:sld>
</file>

<file path=ppt/slides/slide3.xml><?xml version="1.0" encoding="utf-8"?>
<p:sld xmlns:a="http://schemas.openxmlformats.org/drawingml/2006/main" xmlns:r="http://schemas.openxmlformats.org/officeDocument/2006/relationships" xmlns:p="http://schemas.openxmlformats.org/presentationml/2006/main">
  <p:cSld>
    <p:bg>
      <p:bgPr>
        <a:solidFill>
          <a:schemeClr val="tx1"/>
        </a:solidFill>
        <a:effectLst/>
      </p:bgPr>
    </p:bg>
    <p:spTree>
      <p:nvGrpSpPr>
        <p:cNvPr id="1" name=""/>
        <p:cNvGrpSpPr/>
        <p:nvPr/>
      </p:nvGrpSpPr>
      <p:grpSpPr>
        <a:xfrm>
          <a:off x="0" y="0"/>
          <a:ext cx="0" cy="0"/>
          <a:chOff x="0" y="0"/>
          <a:chExt cx="0" cy="0"/>
        </a:xfrm>
      </p:grpSpPr>
      <p:sp>
        <p:nvSpPr>
          <p:cNvPr id="49" name="Isosceles Triangle 48"/>
          <p:cNvSpPr/>
          <p:nvPr/>
        </p:nvSpPr>
        <p:spPr>
          <a:xfrm>
            <a:off x="3729863" y="4601816"/>
            <a:ext cx="3900652" cy="1387823"/>
          </a:xfrm>
          <a:prstGeom prst="triangle">
            <a:avLst/>
          </a:prstGeom>
          <a:solidFill>
            <a:schemeClr val="tx1">
              <a:lumMod val="85000"/>
              <a:lumOff val="15000"/>
            </a:schemeClr>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defTabSz="685800"/>
            <a:endParaRPr lang="en-US" sz="1350">
              <a:solidFill>
                <a:prstClr val="white"/>
              </a:solidFill>
              <a:sym typeface="Arial"/>
            </a:endParaRPr>
          </a:p>
        </p:txBody>
      </p:sp>
      <p:sp>
        <p:nvSpPr>
          <p:cNvPr id="29" name="TextBox 28"/>
          <p:cNvSpPr txBox="1"/>
          <p:nvPr/>
        </p:nvSpPr>
        <p:spPr>
          <a:xfrm>
            <a:off x="1820475" y="1252665"/>
            <a:ext cx="340158" cy="461665"/>
          </a:xfrm>
          <a:prstGeom prst="rect">
            <a:avLst/>
          </a:prstGeom>
          <a:noFill/>
        </p:spPr>
        <p:txBody>
          <a:bodyPr wrap="none" rtlCol="0">
            <a:spAutoFit/>
          </a:bodyPr>
          <a:lstStyle/>
          <a:p>
            <a:pPr defTabSz="685800"/>
            <a:r>
              <a:rPr lang="en-US" sz="2400" b="1">
                <a:solidFill>
                  <a:prstClr val="white"/>
                </a:solidFill>
                <a:cs typeface="Arial"/>
                <a:sym typeface="Arial"/>
              </a:rPr>
              <a:t>1</a:t>
            </a:r>
          </a:p>
        </p:txBody>
      </p:sp>
      <p:sp>
        <p:nvSpPr>
          <p:cNvPr id="48" name="Isosceles Triangle 47"/>
          <p:cNvSpPr/>
          <p:nvPr/>
        </p:nvSpPr>
        <p:spPr>
          <a:xfrm>
            <a:off x="2703" y="4097064"/>
            <a:ext cx="5350548" cy="1903686"/>
          </a:xfrm>
          <a:prstGeom prst="triangle">
            <a:avLst/>
          </a:prstGeom>
          <a:solidFill>
            <a:schemeClr val="tx1">
              <a:lumMod val="95000"/>
              <a:lumOff val="5000"/>
            </a:schemeClr>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defTabSz="685800"/>
            <a:endParaRPr lang="en-US" sz="1350">
              <a:solidFill>
                <a:prstClr val="white"/>
              </a:solidFill>
              <a:sym typeface="Arial"/>
            </a:endParaRPr>
          </a:p>
        </p:txBody>
      </p:sp>
      <p:sp>
        <p:nvSpPr>
          <p:cNvPr id="51" name="5-Point Star 50">
            <a:hlinkClick r:id="rId4" action="ppaction://hlinksldjump"/>
          </p:cNvPr>
          <p:cNvSpPr/>
          <p:nvPr/>
        </p:nvSpPr>
        <p:spPr>
          <a:xfrm>
            <a:off x="1710557" y="1578327"/>
            <a:ext cx="612891" cy="459668"/>
          </a:xfrm>
          <a:prstGeom prst="star5">
            <a:avLst>
              <a:gd name="adj" fmla="val 32376"/>
              <a:gd name="hf" fmla="val 105146"/>
              <a:gd name="vf" fmla="val 110557"/>
            </a:avLst>
          </a:prstGeom>
          <a:solidFill>
            <a:srgbClr val="FFFF00"/>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defTabSz="685800"/>
            <a:endParaRPr lang="en-US" sz="1350">
              <a:solidFill>
                <a:prstClr val="white"/>
              </a:solidFill>
              <a:sym typeface="Arial"/>
            </a:endParaRPr>
          </a:p>
        </p:txBody>
      </p:sp>
      <p:sp>
        <p:nvSpPr>
          <p:cNvPr id="52" name="TextBox 51"/>
          <p:cNvSpPr txBox="1"/>
          <p:nvPr/>
        </p:nvSpPr>
        <p:spPr>
          <a:xfrm>
            <a:off x="3533329" y="1897021"/>
            <a:ext cx="340158" cy="461665"/>
          </a:xfrm>
          <a:prstGeom prst="rect">
            <a:avLst/>
          </a:prstGeom>
          <a:noFill/>
        </p:spPr>
        <p:txBody>
          <a:bodyPr wrap="none" rtlCol="0">
            <a:spAutoFit/>
          </a:bodyPr>
          <a:lstStyle/>
          <a:p>
            <a:pPr defTabSz="685800"/>
            <a:r>
              <a:rPr lang="en-US" sz="2400" b="1">
                <a:solidFill>
                  <a:prstClr val="white"/>
                </a:solidFill>
                <a:cs typeface="Arial"/>
                <a:sym typeface="Arial"/>
              </a:rPr>
              <a:t>2</a:t>
            </a:r>
          </a:p>
        </p:txBody>
      </p:sp>
      <p:sp>
        <p:nvSpPr>
          <p:cNvPr id="53" name="5-Point Star 52">
            <a:hlinkClick r:id="rId5" action="ppaction://hlinksldjump"/>
          </p:cNvPr>
          <p:cNvSpPr/>
          <p:nvPr/>
        </p:nvSpPr>
        <p:spPr>
          <a:xfrm>
            <a:off x="3300288" y="2222682"/>
            <a:ext cx="859141" cy="644356"/>
          </a:xfrm>
          <a:prstGeom prst="star5">
            <a:avLst/>
          </a:prstGeom>
          <a:solidFill>
            <a:srgbClr val="FFFF00"/>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defTabSz="685800"/>
            <a:endParaRPr lang="en-US" sz="1350">
              <a:solidFill>
                <a:prstClr val="white"/>
              </a:solidFill>
              <a:sym typeface="Arial"/>
            </a:endParaRPr>
          </a:p>
        </p:txBody>
      </p:sp>
      <p:sp>
        <p:nvSpPr>
          <p:cNvPr id="54" name="TextBox 53"/>
          <p:cNvSpPr txBox="1"/>
          <p:nvPr/>
        </p:nvSpPr>
        <p:spPr>
          <a:xfrm>
            <a:off x="7544344" y="1044737"/>
            <a:ext cx="340158" cy="461665"/>
          </a:xfrm>
          <a:prstGeom prst="rect">
            <a:avLst/>
          </a:prstGeom>
          <a:noFill/>
        </p:spPr>
        <p:txBody>
          <a:bodyPr wrap="none" rtlCol="0">
            <a:spAutoFit/>
          </a:bodyPr>
          <a:lstStyle/>
          <a:p>
            <a:pPr defTabSz="685800"/>
            <a:r>
              <a:rPr lang="en-US" sz="2400" b="1" dirty="0">
                <a:solidFill>
                  <a:prstClr val="white"/>
                </a:solidFill>
                <a:cs typeface="Arial"/>
                <a:sym typeface="Arial"/>
              </a:rPr>
              <a:t>5</a:t>
            </a:r>
          </a:p>
        </p:txBody>
      </p:sp>
      <p:sp>
        <p:nvSpPr>
          <p:cNvPr id="55" name="5-Point Star 54">
            <a:hlinkClick r:id="rId6" action="ppaction://hlinksldjump"/>
          </p:cNvPr>
          <p:cNvSpPr/>
          <p:nvPr/>
        </p:nvSpPr>
        <p:spPr>
          <a:xfrm>
            <a:off x="7278942" y="1393639"/>
            <a:ext cx="859141" cy="644356"/>
          </a:xfrm>
          <a:prstGeom prst="star5">
            <a:avLst>
              <a:gd name="adj" fmla="val 24077"/>
              <a:gd name="hf" fmla="val 105146"/>
              <a:gd name="vf" fmla="val 110557"/>
            </a:avLst>
          </a:prstGeom>
          <a:solidFill>
            <a:srgbClr val="FFFF00"/>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defTabSz="685800"/>
            <a:endParaRPr lang="en-US" sz="1350">
              <a:solidFill>
                <a:prstClr val="white"/>
              </a:solidFill>
              <a:sym typeface="Arial"/>
            </a:endParaRPr>
          </a:p>
        </p:txBody>
      </p:sp>
      <p:sp>
        <p:nvSpPr>
          <p:cNvPr id="58" name="TextBox 57"/>
          <p:cNvSpPr txBox="1"/>
          <p:nvPr/>
        </p:nvSpPr>
        <p:spPr>
          <a:xfrm>
            <a:off x="7088705" y="2955174"/>
            <a:ext cx="340158" cy="461665"/>
          </a:xfrm>
          <a:prstGeom prst="rect">
            <a:avLst/>
          </a:prstGeom>
          <a:noFill/>
        </p:spPr>
        <p:txBody>
          <a:bodyPr wrap="none" rtlCol="0">
            <a:spAutoFit/>
          </a:bodyPr>
          <a:lstStyle/>
          <a:p>
            <a:pPr defTabSz="685800"/>
            <a:r>
              <a:rPr lang="en-US" sz="2400" b="1">
                <a:solidFill>
                  <a:prstClr val="white"/>
                </a:solidFill>
                <a:cs typeface="Arial"/>
                <a:sym typeface="Arial"/>
              </a:rPr>
              <a:t>4</a:t>
            </a:r>
          </a:p>
        </p:txBody>
      </p:sp>
      <p:sp>
        <p:nvSpPr>
          <p:cNvPr id="59" name="5-Point Star 58">
            <a:hlinkClick r:id="rId7" action="ppaction://hlinksldjump"/>
          </p:cNvPr>
          <p:cNvSpPr/>
          <p:nvPr/>
        </p:nvSpPr>
        <p:spPr>
          <a:xfrm>
            <a:off x="6972185" y="3280836"/>
            <a:ext cx="626099" cy="469574"/>
          </a:xfrm>
          <a:prstGeom prst="star5">
            <a:avLst>
              <a:gd name="adj" fmla="val 28208"/>
              <a:gd name="hf" fmla="val 105146"/>
              <a:gd name="vf" fmla="val 110557"/>
            </a:avLst>
          </a:prstGeom>
          <a:solidFill>
            <a:srgbClr val="FFFF00"/>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defTabSz="685800"/>
            <a:endParaRPr lang="en-US" sz="1350">
              <a:solidFill>
                <a:prstClr val="white"/>
              </a:solidFill>
              <a:sym typeface="Arial"/>
            </a:endParaRPr>
          </a:p>
        </p:txBody>
      </p:sp>
      <p:sp>
        <p:nvSpPr>
          <p:cNvPr id="62" name="TextBox 61"/>
          <p:cNvSpPr txBox="1"/>
          <p:nvPr/>
        </p:nvSpPr>
        <p:spPr>
          <a:xfrm>
            <a:off x="750953" y="2219197"/>
            <a:ext cx="340158" cy="461665"/>
          </a:xfrm>
          <a:prstGeom prst="rect">
            <a:avLst/>
          </a:prstGeom>
          <a:noFill/>
        </p:spPr>
        <p:txBody>
          <a:bodyPr wrap="none" rtlCol="0">
            <a:spAutoFit/>
          </a:bodyPr>
          <a:lstStyle/>
          <a:p>
            <a:pPr defTabSz="685800"/>
            <a:r>
              <a:rPr lang="en-US" sz="2400" b="1">
                <a:solidFill>
                  <a:prstClr val="white"/>
                </a:solidFill>
                <a:cs typeface="Arial"/>
                <a:sym typeface="Arial"/>
              </a:rPr>
              <a:t>3</a:t>
            </a:r>
          </a:p>
        </p:txBody>
      </p:sp>
      <p:sp>
        <p:nvSpPr>
          <p:cNvPr id="63" name="5-Point Star 62">
            <a:hlinkClick r:id="rId8" action="ppaction://hlinksldjump"/>
          </p:cNvPr>
          <p:cNvSpPr/>
          <p:nvPr/>
        </p:nvSpPr>
        <p:spPr>
          <a:xfrm>
            <a:off x="732697" y="2544860"/>
            <a:ext cx="429571" cy="322178"/>
          </a:xfrm>
          <a:prstGeom prst="star5">
            <a:avLst/>
          </a:prstGeom>
          <a:solidFill>
            <a:srgbClr val="FFFF00"/>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defTabSz="685800"/>
            <a:endParaRPr lang="en-US" sz="1350">
              <a:solidFill>
                <a:prstClr val="white"/>
              </a:solidFill>
              <a:sym typeface="Arial"/>
            </a:endParaRPr>
          </a:p>
        </p:txBody>
      </p:sp>
      <p:sp>
        <p:nvSpPr>
          <p:cNvPr id="68" name="TextBox 67"/>
          <p:cNvSpPr txBox="1"/>
          <p:nvPr/>
        </p:nvSpPr>
        <p:spPr>
          <a:xfrm>
            <a:off x="4584971" y="2750680"/>
            <a:ext cx="1232517" cy="461665"/>
          </a:xfrm>
          <a:prstGeom prst="rect">
            <a:avLst/>
          </a:prstGeom>
          <a:noFill/>
        </p:spPr>
        <p:txBody>
          <a:bodyPr wrap="none" rtlCol="0">
            <a:spAutoFit/>
          </a:bodyPr>
          <a:lstStyle/>
          <a:p>
            <a:pPr defTabSz="685800"/>
            <a:r>
              <a:rPr lang="en-US" sz="2400" b="1" dirty="0" err="1">
                <a:solidFill>
                  <a:prstClr val="white"/>
                </a:solidFill>
                <a:cs typeface="Arial"/>
                <a:sym typeface="Arial"/>
              </a:rPr>
              <a:t>Đặc</a:t>
            </a:r>
            <a:r>
              <a:rPr lang="en-US" sz="2400" b="1" dirty="0">
                <a:solidFill>
                  <a:prstClr val="white"/>
                </a:solidFill>
                <a:cs typeface="Arial"/>
                <a:sym typeface="Arial"/>
              </a:rPr>
              <a:t> </a:t>
            </a:r>
            <a:r>
              <a:rPr lang="en-US" sz="2400" b="1" dirty="0" err="1">
                <a:solidFill>
                  <a:prstClr val="white"/>
                </a:solidFill>
                <a:cs typeface="Arial"/>
                <a:sym typeface="Arial"/>
              </a:rPr>
              <a:t>biệt</a:t>
            </a:r>
            <a:endParaRPr lang="en-US" sz="2400" b="1" dirty="0">
              <a:solidFill>
                <a:prstClr val="white"/>
              </a:solidFill>
              <a:cs typeface="Arial"/>
              <a:sym typeface="Arial"/>
            </a:endParaRPr>
          </a:p>
        </p:txBody>
      </p:sp>
      <p:sp>
        <p:nvSpPr>
          <p:cNvPr id="69" name="5-Point Star 68">
            <a:hlinkClick r:id="rId9" action="ppaction://hlinksldjump"/>
          </p:cNvPr>
          <p:cNvSpPr/>
          <p:nvPr/>
        </p:nvSpPr>
        <p:spPr>
          <a:xfrm>
            <a:off x="3866340" y="3127007"/>
            <a:ext cx="2579713" cy="1441897"/>
          </a:xfrm>
          <a:prstGeom prst="star5">
            <a:avLst>
              <a:gd name="adj" fmla="val 29057"/>
              <a:gd name="hf" fmla="val 105146"/>
              <a:gd name="vf" fmla="val 110557"/>
            </a:avLst>
          </a:prstGeom>
          <a:solidFill>
            <a:srgbClr val="FFFF00"/>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defTabSz="685800"/>
            <a:endParaRPr lang="en-US" sz="1350">
              <a:solidFill>
                <a:prstClr val="white"/>
              </a:solidFill>
              <a:sym typeface="Arial"/>
            </a:endParaRPr>
          </a:p>
        </p:txBody>
      </p:sp>
      <p:sp>
        <p:nvSpPr>
          <p:cNvPr id="70" name="Pentagon 69">
            <a:hlinkClick r:id="" action="ppaction://noaction"/>
          </p:cNvPr>
          <p:cNvSpPr/>
          <p:nvPr/>
        </p:nvSpPr>
        <p:spPr>
          <a:xfrm flipH="1">
            <a:off x="10159133" y="5436144"/>
            <a:ext cx="1874159" cy="489753"/>
          </a:xfrm>
          <a:prstGeom prst="homePlate">
            <a:avLst/>
          </a:prstGeom>
          <a:solidFill>
            <a:srgbClr val="FF0000">
              <a:alpha val="75000"/>
            </a:srgbClr>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defTabSz="685800"/>
            <a:r>
              <a:rPr lang="en-US" sz="2100">
                <a:solidFill>
                  <a:prstClr val="black"/>
                </a:solidFill>
                <a:sym typeface="Arial"/>
              </a:rPr>
              <a:t>pipi</a:t>
            </a:r>
          </a:p>
        </p:txBody>
      </p:sp>
      <p:sp>
        <p:nvSpPr>
          <p:cNvPr id="71" name="Rectangle 70"/>
          <p:cNvSpPr/>
          <p:nvPr/>
        </p:nvSpPr>
        <p:spPr>
          <a:xfrm>
            <a:off x="2800451" y="4478041"/>
            <a:ext cx="6591100" cy="1084912"/>
          </a:xfrm>
          <a:prstGeom prst="rect">
            <a:avLst/>
          </a:prstGeom>
          <a:noFill/>
        </p:spPr>
        <p:txBody>
          <a:bodyPr wrap="none" lIns="68580" tIns="34290" rIns="68580" bIns="34290">
            <a:spAutoFit/>
          </a:bodyPr>
          <a:lstStyle/>
          <a:p>
            <a:pPr algn="ctr" defTabSz="685800"/>
            <a:r>
              <a:rPr lang="en-US" sz="6600" b="1" dirty="0" err="1">
                <a:ln w="6600">
                  <a:solidFill>
                    <a:srgbClr val="ED7D31"/>
                  </a:solidFill>
                  <a:prstDash val="solid"/>
                </a:ln>
                <a:solidFill>
                  <a:srgbClr val="FFFFFF"/>
                </a:solidFill>
                <a:effectLst>
                  <a:outerShdw dist="38100" dir="2700000" algn="tl" rotWithShape="0">
                    <a:srgbClr val="ED7D31"/>
                  </a:outerShdw>
                </a:effectLst>
                <a:cs typeface="Arial"/>
                <a:sym typeface="Arial"/>
              </a:rPr>
              <a:t>Ngôi</a:t>
            </a:r>
            <a:r>
              <a:rPr lang="en-US" sz="6600" b="1" dirty="0">
                <a:ln w="6600">
                  <a:solidFill>
                    <a:srgbClr val="ED7D31"/>
                  </a:solidFill>
                  <a:prstDash val="solid"/>
                </a:ln>
                <a:solidFill>
                  <a:srgbClr val="FFFFFF"/>
                </a:solidFill>
                <a:effectLst>
                  <a:outerShdw dist="38100" dir="2700000" algn="tl" rotWithShape="0">
                    <a:srgbClr val="ED7D31"/>
                  </a:outerShdw>
                </a:effectLst>
                <a:cs typeface="Arial"/>
                <a:sym typeface="Arial"/>
              </a:rPr>
              <a:t> </a:t>
            </a:r>
            <a:r>
              <a:rPr lang="en-US" sz="6600" b="1" dirty="0" err="1">
                <a:ln w="6600">
                  <a:solidFill>
                    <a:srgbClr val="ED7D31"/>
                  </a:solidFill>
                  <a:prstDash val="solid"/>
                </a:ln>
                <a:solidFill>
                  <a:srgbClr val="FFFFFF"/>
                </a:solidFill>
                <a:effectLst>
                  <a:outerShdw dist="38100" dir="2700000" algn="tl" rotWithShape="0">
                    <a:srgbClr val="ED7D31"/>
                  </a:outerShdw>
                </a:effectLst>
                <a:cs typeface="Arial"/>
                <a:sym typeface="Arial"/>
              </a:rPr>
              <a:t>sao</a:t>
            </a:r>
            <a:r>
              <a:rPr lang="en-US" sz="6600" b="1" dirty="0">
                <a:ln w="6600">
                  <a:solidFill>
                    <a:srgbClr val="ED7D31"/>
                  </a:solidFill>
                  <a:prstDash val="solid"/>
                </a:ln>
                <a:solidFill>
                  <a:srgbClr val="FFFFFF"/>
                </a:solidFill>
                <a:effectLst>
                  <a:outerShdw dist="38100" dir="2700000" algn="tl" rotWithShape="0">
                    <a:srgbClr val="ED7D31"/>
                  </a:outerShdw>
                </a:effectLst>
                <a:cs typeface="Arial"/>
                <a:sym typeface="Arial"/>
              </a:rPr>
              <a:t> may </a:t>
            </a:r>
            <a:r>
              <a:rPr lang="en-US" sz="6600" b="1" dirty="0" err="1">
                <a:ln w="6600">
                  <a:solidFill>
                    <a:srgbClr val="ED7D31"/>
                  </a:solidFill>
                  <a:prstDash val="solid"/>
                </a:ln>
                <a:solidFill>
                  <a:srgbClr val="FFFFFF"/>
                </a:solidFill>
                <a:effectLst>
                  <a:outerShdw dist="38100" dir="2700000" algn="tl" rotWithShape="0">
                    <a:srgbClr val="ED7D31"/>
                  </a:outerShdw>
                </a:effectLst>
                <a:cs typeface="Arial"/>
                <a:sym typeface="Arial"/>
              </a:rPr>
              <a:t>mắn</a:t>
            </a:r>
            <a:endParaRPr lang="en-US" sz="6600" b="1" dirty="0">
              <a:ln w="6600">
                <a:solidFill>
                  <a:srgbClr val="ED7D31"/>
                </a:solidFill>
                <a:prstDash val="solid"/>
              </a:ln>
              <a:solidFill>
                <a:srgbClr val="FFFFFF"/>
              </a:solidFill>
              <a:effectLst>
                <a:outerShdw dist="38100" dir="2700000" algn="tl" rotWithShape="0">
                  <a:srgbClr val="ED7D31"/>
                </a:outerShdw>
              </a:effectLst>
              <a:cs typeface="Arial"/>
              <a:sym typeface="Arial"/>
            </a:endParaRPr>
          </a:p>
        </p:txBody>
      </p:sp>
      <p:pic>
        <p:nvPicPr>
          <p:cNvPr id="73" name="Picture 72"/>
          <p:cNvPicPr>
            <a:picLocks noChangeAspect="1"/>
          </p:cNvPicPr>
          <p:nvPr/>
        </p:nvPicPr>
        <p:blipFill>
          <a:blip r:embed="rId10" cstate="print">
            <a:extLst>
              <a:ext uri="{28A0092B-C50C-407E-A947-70E740481C1C}">
                <a14:useLocalDpi xmlns:a14="http://schemas.microsoft.com/office/drawing/2010/main" val="0"/>
              </a:ext>
            </a:extLst>
          </a:blip>
          <a:stretch>
            <a:fillRect/>
          </a:stretch>
        </p:blipFill>
        <p:spPr>
          <a:xfrm>
            <a:off x="2173505" y="3168687"/>
            <a:ext cx="149975" cy="99502"/>
          </a:xfrm>
          <a:prstGeom prst="rect">
            <a:avLst/>
          </a:prstGeom>
        </p:spPr>
      </p:pic>
      <p:pic>
        <p:nvPicPr>
          <p:cNvPr id="76" name="Picture 75"/>
          <p:cNvPicPr>
            <a:picLocks noChangeAspect="1"/>
          </p:cNvPicPr>
          <p:nvPr/>
        </p:nvPicPr>
        <p:blipFill>
          <a:blip r:embed="rId10" cstate="print">
            <a:extLst>
              <a:ext uri="{28A0092B-C50C-407E-A947-70E740481C1C}">
                <a14:useLocalDpi xmlns:a14="http://schemas.microsoft.com/office/drawing/2010/main" val="0"/>
              </a:ext>
            </a:extLst>
          </a:blip>
          <a:stretch>
            <a:fillRect/>
          </a:stretch>
        </p:blipFill>
        <p:spPr>
          <a:xfrm>
            <a:off x="4817129" y="1859268"/>
            <a:ext cx="247651" cy="164306"/>
          </a:xfrm>
          <a:prstGeom prst="rect">
            <a:avLst/>
          </a:prstGeom>
        </p:spPr>
      </p:pic>
      <p:pic>
        <p:nvPicPr>
          <p:cNvPr id="77" name="Picture 76"/>
          <p:cNvPicPr>
            <a:picLocks noChangeAspect="1"/>
          </p:cNvPicPr>
          <p:nvPr/>
        </p:nvPicPr>
        <p:blipFill>
          <a:blip r:embed="rId10" cstate="print">
            <a:extLst>
              <a:ext uri="{28A0092B-C50C-407E-A947-70E740481C1C}">
                <a14:useLocalDpi xmlns:a14="http://schemas.microsoft.com/office/drawing/2010/main" val="0"/>
              </a:ext>
            </a:extLst>
          </a:blip>
          <a:stretch>
            <a:fillRect/>
          </a:stretch>
        </p:blipFill>
        <p:spPr>
          <a:xfrm>
            <a:off x="11077168" y="2256886"/>
            <a:ext cx="206475" cy="136988"/>
          </a:xfrm>
          <a:prstGeom prst="rect">
            <a:avLst/>
          </a:prstGeom>
        </p:spPr>
      </p:pic>
      <p:pic>
        <p:nvPicPr>
          <p:cNvPr id="79" name="Picture 78"/>
          <p:cNvPicPr>
            <a:picLocks noChangeAspect="1"/>
          </p:cNvPicPr>
          <p:nvPr/>
        </p:nvPicPr>
        <p:blipFill>
          <a:blip r:embed="rId10" cstate="print">
            <a:extLst>
              <a:ext uri="{28A0092B-C50C-407E-A947-70E740481C1C}">
                <a14:useLocalDpi xmlns:a14="http://schemas.microsoft.com/office/drawing/2010/main" val="0"/>
              </a:ext>
            </a:extLst>
          </a:blip>
          <a:stretch>
            <a:fillRect/>
          </a:stretch>
        </p:blipFill>
        <p:spPr>
          <a:xfrm>
            <a:off x="7708513" y="2274135"/>
            <a:ext cx="174279" cy="115628"/>
          </a:xfrm>
          <a:prstGeom prst="rect">
            <a:avLst/>
          </a:prstGeom>
        </p:spPr>
      </p:pic>
      <p:sp>
        <p:nvSpPr>
          <p:cNvPr id="2" name="Rectangle: Rounded Corners 1">
            <a:hlinkClick r:id="rId11" action="ppaction://hlinksldjump"/>
            <a:extLst>
              <a:ext uri="{FF2B5EF4-FFF2-40B4-BE49-F238E27FC236}">
                <a16:creationId xmlns:a16="http://schemas.microsoft.com/office/drawing/2014/main" id="{0480B393-4988-4D76-866F-5168E707A428}"/>
              </a:ext>
            </a:extLst>
          </p:cNvPr>
          <p:cNvSpPr/>
          <p:nvPr/>
        </p:nvSpPr>
        <p:spPr>
          <a:xfrm>
            <a:off x="100884" y="5488100"/>
            <a:ext cx="1693257" cy="437797"/>
          </a:xfrm>
          <a:prstGeom prst="roundRect">
            <a:avLst/>
          </a:prstGeom>
          <a:ln w="28575">
            <a:solidFill>
              <a:schemeClr val="accent4"/>
            </a:solidFill>
          </a:ln>
        </p:spPr>
        <p:style>
          <a:lnRef idx="2">
            <a:schemeClr val="accent6"/>
          </a:lnRef>
          <a:fillRef idx="1">
            <a:schemeClr val="lt1"/>
          </a:fillRef>
          <a:effectRef idx="0">
            <a:schemeClr val="accent6"/>
          </a:effectRef>
          <a:fontRef idx="minor">
            <a:schemeClr val="dk1"/>
          </a:fontRef>
        </p:style>
        <p:txBody>
          <a:bodyPr rtlCol="0" anchor="ctr"/>
          <a:lstStyle/>
          <a:p>
            <a:pPr algn="ctr">
              <a:buClr>
                <a:srgbClr val="000000"/>
              </a:buClr>
            </a:pPr>
            <a:r>
              <a:rPr lang="en-US" sz="2400" b="1" kern="0">
                <a:solidFill>
                  <a:prstClr val="black"/>
                </a:solidFill>
                <a:sym typeface="Arial"/>
              </a:rPr>
              <a:t>Bài học</a:t>
            </a:r>
          </a:p>
        </p:txBody>
      </p:sp>
      <p:pic>
        <p:nvPicPr>
          <p:cNvPr id="4" name="Victory-Bond_zh8.mp3">
            <a:hlinkClick r:id="" action="ppaction://media"/>
          </p:cNvPr>
          <p:cNvPicPr>
            <a:picLocks noChangeAspect="1"/>
          </p:cNvPicPr>
          <p:nvPr>
            <a:audioFile r:link="rId1"/>
            <p:extLst>
              <p:ext uri="{DAA4B4D4-6D71-4841-9C94-3DE7FCFB9230}">
                <p14:media xmlns:p14="http://schemas.microsoft.com/office/powerpoint/2010/main" r:embed="rId2">
                  <p14:trim st="12176.8776" end="183294.0435"/>
                </p14:media>
              </p:ext>
            </p:extLst>
          </p:nvPr>
        </p:nvPicPr>
        <p:blipFill>
          <a:blip r:embed="rId12"/>
          <a:stretch>
            <a:fillRect/>
          </a:stretch>
        </p:blipFill>
        <p:spPr>
          <a:xfrm>
            <a:off x="-943735" y="3543155"/>
            <a:ext cx="609600" cy="609600"/>
          </a:xfrm>
          <a:prstGeom prst="rect">
            <a:avLst/>
          </a:prstGeom>
        </p:spPr>
      </p:pic>
    </p:spTree>
    <p:extLst>
      <p:ext uri="{BB962C8B-B14F-4D97-AF65-F5344CB8AC3E}">
        <p14:creationId xmlns:p14="http://schemas.microsoft.com/office/powerpoint/2010/main" val="1118217502"/>
      </p:ext>
    </p:extLst>
  </p:cSld>
  <p:clrMapOvr>
    <a:masterClrMapping/>
  </p:clrMapOvr>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34" presetClass="emph" presetSubtype="0" repeatCount="indefinite" fill="hold" grpId="0" nodeType="withEffect">
                                  <p:stCondLst>
                                    <p:cond delay="0"/>
                                  </p:stCondLst>
                                  <p:iterate type="lt">
                                    <p:tmPct val="10000"/>
                                  </p:iterate>
                                  <p:childTnLst>
                                    <p:animMotion origin="layout" path="M 0.0 0.0 L 0.0 -0.07213" pathEditMode="relative" ptsTypes="">
                                      <p:cBhvr>
                                        <p:cTn id="6" dur="250" accel="50000" decel="50000" autoRev="1" fill="hold">
                                          <p:stCondLst>
                                            <p:cond delay="0"/>
                                          </p:stCondLst>
                                        </p:cTn>
                                        <p:tgtEl>
                                          <p:spTgt spid="71"/>
                                        </p:tgtEl>
                                        <p:attrNameLst>
                                          <p:attrName>ppt_x</p:attrName>
                                          <p:attrName>ppt_y</p:attrName>
                                        </p:attrNameLst>
                                      </p:cBhvr>
                                    </p:animMotion>
                                    <p:animRot by="1500000">
                                      <p:cBhvr>
                                        <p:cTn id="7" dur="125" fill="hold">
                                          <p:stCondLst>
                                            <p:cond delay="0"/>
                                          </p:stCondLst>
                                        </p:cTn>
                                        <p:tgtEl>
                                          <p:spTgt spid="71"/>
                                        </p:tgtEl>
                                        <p:attrNameLst>
                                          <p:attrName>r</p:attrName>
                                        </p:attrNameLst>
                                      </p:cBhvr>
                                    </p:animRot>
                                    <p:animRot by="-1500000">
                                      <p:cBhvr>
                                        <p:cTn id="8" dur="125" fill="hold">
                                          <p:stCondLst>
                                            <p:cond delay="125"/>
                                          </p:stCondLst>
                                        </p:cTn>
                                        <p:tgtEl>
                                          <p:spTgt spid="71"/>
                                        </p:tgtEl>
                                        <p:attrNameLst>
                                          <p:attrName>r</p:attrName>
                                        </p:attrNameLst>
                                      </p:cBhvr>
                                    </p:animRot>
                                    <p:animRot by="-1500000">
                                      <p:cBhvr>
                                        <p:cTn id="9" dur="125" fill="hold">
                                          <p:stCondLst>
                                            <p:cond delay="250"/>
                                          </p:stCondLst>
                                        </p:cTn>
                                        <p:tgtEl>
                                          <p:spTgt spid="71"/>
                                        </p:tgtEl>
                                        <p:attrNameLst>
                                          <p:attrName>r</p:attrName>
                                        </p:attrNameLst>
                                      </p:cBhvr>
                                    </p:animRot>
                                    <p:animRot by="1500000">
                                      <p:cBhvr>
                                        <p:cTn id="10" dur="125" fill="hold">
                                          <p:stCondLst>
                                            <p:cond delay="375"/>
                                          </p:stCondLst>
                                        </p:cTn>
                                        <p:tgtEl>
                                          <p:spTgt spid="71"/>
                                        </p:tgtEl>
                                        <p:attrNameLst>
                                          <p:attrName>r</p:attrName>
                                        </p:attrNameLst>
                                      </p:cBhvr>
                                    </p:animRot>
                                  </p:childTnLst>
                                </p:cTn>
                              </p:par>
                              <p:par>
                                <p:cTn id="11" presetID="8" presetClass="emph" presetSubtype="0" repeatCount="indefinite" fill="hold" grpId="1" nodeType="withEffect">
                                  <p:stCondLst>
                                    <p:cond delay="0"/>
                                  </p:stCondLst>
                                  <p:childTnLst>
                                    <p:animRot by="21600000">
                                      <p:cBhvr>
                                        <p:cTn id="12" dur="3000" fill="hold"/>
                                        <p:tgtEl>
                                          <p:spTgt spid="51"/>
                                        </p:tgtEl>
                                        <p:attrNameLst>
                                          <p:attrName>r</p:attrName>
                                        </p:attrNameLst>
                                      </p:cBhvr>
                                    </p:animRot>
                                  </p:childTnLst>
                                </p:cTn>
                              </p:par>
                              <p:par>
                                <p:cTn id="13" presetID="8" presetClass="emph" presetSubtype="0" repeatCount="indefinite" fill="hold" grpId="1" nodeType="withEffect">
                                  <p:stCondLst>
                                    <p:cond delay="0"/>
                                  </p:stCondLst>
                                  <p:childTnLst>
                                    <p:animRot by="21600000">
                                      <p:cBhvr>
                                        <p:cTn id="14" dur="2500" fill="hold"/>
                                        <p:tgtEl>
                                          <p:spTgt spid="53"/>
                                        </p:tgtEl>
                                        <p:attrNameLst>
                                          <p:attrName>r</p:attrName>
                                        </p:attrNameLst>
                                      </p:cBhvr>
                                    </p:animRot>
                                  </p:childTnLst>
                                </p:cTn>
                              </p:par>
                              <p:par>
                                <p:cTn id="15" presetID="8" presetClass="emph" presetSubtype="0" repeatCount="indefinite" fill="hold" grpId="1" nodeType="withEffect">
                                  <p:stCondLst>
                                    <p:cond delay="0"/>
                                  </p:stCondLst>
                                  <p:childTnLst>
                                    <p:animRot by="21600000">
                                      <p:cBhvr>
                                        <p:cTn id="16" dur="3250" fill="hold"/>
                                        <p:tgtEl>
                                          <p:spTgt spid="55"/>
                                        </p:tgtEl>
                                        <p:attrNameLst>
                                          <p:attrName>r</p:attrName>
                                        </p:attrNameLst>
                                      </p:cBhvr>
                                    </p:animRot>
                                  </p:childTnLst>
                                </p:cTn>
                              </p:par>
                              <p:par>
                                <p:cTn id="17" presetID="8" presetClass="emph" presetSubtype="0" repeatCount="indefinite" fill="hold" grpId="1" nodeType="withEffect">
                                  <p:stCondLst>
                                    <p:cond delay="0"/>
                                  </p:stCondLst>
                                  <p:childTnLst>
                                    <p:animRot by="21600000">
                                      <p:cBhvr>
                                        <p:cTn id="18" dur="1250" fill="hold"/>
                                        <p:tgtEl>
                                          <p:spTgt spid="59"/>
                                        </p:tgtEl>
                                        <p:attrNameLst>
                                          <p:attrName>r</p:attrName>
                                        </p:attrNameLst>
                                      </p:cBhvr>
                                    </p:animRot>
                                  </p:childTnLst>
                                </p:cTn>
                              </p:par>
                              <p:par>
                                <p:cTn id="19" presetID="8" presetClass="emph" presetSubtype="0" repeatCount="indefinite" fill="hold" grpId="1" nodeType="withEffect">
                                  <p:stCondLst>
                                    <p:cond delay="0"/>
                                  </p:stCondLst>
                                  <p:childTnLst>
                                    <p:animRot by="21600000">
                                      <p:cBhvr>
                                        <p:cTn id="20" dur="1750" fill="hold"/>
                                        <p:tgtEl>
                                          <p:spTgt spid="63"/>
                                        </p:tgtEl>
                                        <p:attrNameLst>
                                          <p:attrName>r</p:attrName>
                                        </p:attrNameLst>
                                      </p:cBhvr>
                                    </p:animRot>
                                  </p:childTnLst>
                                </p:cTn>
                              </p:par>
                              <p:par>
                                <p:cTn id="21" presetID="8" presetClass="emph" presetSubtype="0" repeatCount="indefinite" fill="hold" grpId="1" nodeType="withEffect">
                                  <p:stCondLst>
                                    <p:cond delay="0"/>
                                  </p:stCondLst>
                                  <p:childTnLst>
                                    <p:animRot by="21600000">
                                      <p:cBhvr>
                                        <p:cTn id="22" dur="2500" fill="hold"/>
                                        <p:tgtEl>
                                          <p:spTgt spid="69"/>
                                        </p:tgtEl>
                                        <p:attrNameLst>
                                          <p:attrName>r</p:attrName>
                                        </p:attrNameLst>
                                      </p:cBhvr>
                                    </p:animRot>
                                  </p:childTnLst>
                                </p:cTn>
                              </p:par>
                            </p:childTnLst>
                          </p:cTn>
                        </p:par>
                        <p:par>
                          <p:cTn id="23" fill="hold">
                            <p:stCondLst>
                              <p:cond delay="3250"/>
                            </p:stCondLst>
                            <p:childTnLst>
                              <p:par>
                                <p:cTn id="24" presetID="1" presetClass="mediacall" presetSubtype="0" fill="hold" nodeType="afterEffect">
                                  <p:stCondLst>
                                    <p:cond delay="0"/>
                                  </p:stCondLst>
                                  <p:childTnLst>
                                    <p:cmd type="call" cmd="playFrom(0.0)">
                                      <p:cBhvr>
                                        <p:cTn id="25" dur="73061" fill="hold"/>
                                        <p:tgtEl>
                                          <p:spTgt spid="4"/>
                                        </p:tgtEl>
                                      </p:cBhvr>
                                    </p:cmd>
                                  </p:childTnLst>
                                </p:cTn>
                              </p:par>
                            </p:childTnLst>
                          </p:cTn>
                        </p:par>
                      </p:childTnLst>
                    </p:cTn>
                  </p:par>
                </p:childTnLst>
              </p:cTn>
              <p:prevCondLst>
                <p:cond evt="onPrev" delay="0">
                  <p:tgtEl>
                    <p:sldTgt/>
                  </p:tgtEl>
                </p:cond>
              </p:prevCondLst>
              <p:nextCondLst>
                <p:cond evt="onNext" delay="0">
                  <p:tgtEl>
                    <p:sldTgt/>
                  </p:tgtEl>
                </p:cond>
              </p:nextCondLst>
            </p:seq>
            <p:seq concurrent="1" nextAc="seek">
              <p:cTn id="26" restart="whenNotActive" fill="hold" evtFilter="cancelBubble" nodeType="interactiveSeq">
                <p:stCondLst>
                  <p:cond evt="onClick" delay="0">
                    <p:tgtEl>
                      <p:spTgt spid="51"/>
                    </p:tgtEl>
                  </p:cond>
                </p:stCondLst>
                <p:endSync evt="end" delay="0">
                  <p:rtn val="all"/>
                </p:endSync>
                <p:childTnLst>
                  <p:par>
                    <p:cTn id="27" fill="hold">
                      <p:stCondLst>
                        <p:cond delay="0"/>
                      </p:stCondLst>
                      <p:childTnLst>
                        <p:par>
                          <p:cTn id="28" fill="hold">
                            <p:stCondLst>
                              <p:cond delay="0"/>
                            </p:stCondLst>
                            <p:childTnLst>
                              <p:par>
                                <p:cTn id="29" presetID="23" presetClass="exit" presetSubtype="544" fill="hold" grpId="0" nodeType="clickEffect">
                                  <p:stCondLst>
                                    <p:cond delay="0"/>
                                  </p:stCondLst>
                                  <p:childTnLst>
                                    <p:anim calcmode="lin" valueType="num">
                                      <p:cBhvr>
                                        <p:cTn id="30" dur="500"/>
                                        <p:tgtEl>
                                          <p:spTgt spid="51"/>
                                        </p:tgtEl>
                                        <p:attrNameLst>
                                          <p:attrName>ppt_w</p:attrName>
                                        </p:attrNameLst>
                                      </p:cBhvr>
                                      <p:tavLst>
                                        <p:tav tm="0">
                                          <p:val>
                                            <p:strVal val="ppt_w"/>
                                          </p:val>
                                        </p:tav>
                                        <p:tav tm="100000">
                                          <p:val>
                                            <p:fltVal val="0"/>
                                          </p:val>
                                        </p:tav>
                                      </p:tavLst>
                                    </p:anim>
                                    <p:anim calcmode="lin" valueType="num">
                                      <p:cBhvr>
                                        <p:cTn id="31" dur="500"/>
                                        <p:tgtEl>
                                          <p:spTgt spid="51"/>
                                        </p:tgtEl>
                                        <p:attrNameLst>
                                          <p:attrName>ppt_h</p:attrName>
                                        </p:attrNameLst>
                                      </p:cBhvr>
                                      <p:tavLst>
                                        <p:tav tm="0">
                                          <p:val>
                                            <p:strVal val="ppt_h"/>
                                          </p:val>
                                        </p:tav>
                                        <p:tav tm="100000">
                                          <p:val>
                                            <p:fltVal val="0"/>
                                          </p:val>
                                        </p:tav>
                                      </p:tavLst>
                                    </p:anim>
                                    <p:anim calcmode="lin" valueType="num">
                                      <p:cBhvr>
                                        <p:cTn id="32" dur="500"/>
                                        <p:tgtEl>
                                          <p:spTgt spid="51"/>
                                        </p:tgtEl>
                                        <p:attrNameLst>
                                          <p:attrName>ppt_x</p:attrName>
                                        </p:attrNameLst>
                                      </p:cBhvr>
                                      <p:tavLst>
                                        <p:tav tm="0">
                                          <p:val>
                                            <p:strVal val="ppt_x"/>
                                          </p:val>
                                        </p:tav>
                                        <p:tav tm="100000">
                                          <p:val>
                                            <p:fltVal val="0.5"/>
                                          </p:val>
                                        </p:tav>
                                      </p:tavLst>
                                    </p:anim>
                                    <p:anim calcmode="lin" valueType="num">
                                      <p:cBhvr>
                                        <p:cTn id="33" dur="500"/>
                                        <p:tgtEl>
                                          <p:spTgt spid="51"/>
                                        </p:tgtEl>
                                        <p:attrNameLst>
                                          <p:attrName>ppt_y</p:attrName>
                                        </p:attrNameLst>
                                      </p:cBhvr>
                                      <p:tavLst>
                                        <p:tav tm="0">
                                          <p:val>
                                            <p:strVal val="ppt_y"/>
                                          </p:val>
                                        </p:tav>
                                        <p:tav tm="100000">
                                          <p:val>
                                            <p:fltVal val="0.5"/>
                                          </p:val>
                                        </p:tav>
                                      </p:tavLst>
                                    </p:anim>
                                    <p:set>
                                      <p:cBhvr>
                                        <p:cTn id="34" dur="1" fill="hold">
                                          <p:stCondLst>
                                            <p:cond delay="499"/>
                                          </p:stCondLst>
                                        </p:cTn>
                                        <p:tgtEl>
                                          <p:spTgt spid="51"/>
                                        </p:tgtEl>
                                        <p:attrNameLst>
                                          <p:attrName>style.visibility</p:attrName>
                                        </p:attrNameLst>
                                      </p:cBhvr>
                                      <p:to>
                                        <p:strVal val="hidden"/>
                                      </p:to>
                                    </p:set>
                                  </p:childTnLst>
                                </p:cTn>
                              </p:par>
                              <p:par>
                                <p:cTn id="35" presetID="10" presetClass="exit" presetSubtype="0" fill="hold" grpId="0" nodeType="withEffect">
                                  <p:stCondLst>
                                    <p:cond delay="0"/>
                                  </p:stCondLst>
                                  <p:childTnLst>
                                    <p:animEffect transition="out" filter="fade">
                                      <p:cBhvr>
                                        <p:cTn id="36" dur="10"/>
                                        <p:tgtEl>
                                          <p:spTgt spid="29"/>
                                        </p:tgtEl>
                                      </p:cBhvr>
                                    </p:animEffect>
                                    <p:set>
                                      <p:cBhvr>
                                        <p:cTn id="37" dur="1" fill="hold">
                                          <p:stCondLst>
                                            <p:cond delay="9"/>
                                          </p:stCondLst>
                                        </p:cTn>
                                        <p:tgtEl>
                                          <p:spTgt spid="29"/>
                                        </p:tgtEl>
                                        <p:attrNameLst>
                                          <p:attrName>style.visibility</p:attrName>
                                        </p:attrNameLst>
                                      </p:cBhvr>
                                      <p:to>
                                        <p:strVal val="hidden"/>
                                      </p:to>
                                    </p:set>
                                  </p:childTnLst>
                                </p:cTn>
                              </p:par>
                            </p:childTnLst>
                          </p:cTn>
                        </p:par>
                      </p:childTnLst>
                    </p:cTn>
                  </p:par>
                </p:childTnLst>
              </p:cTn>
              <p:nextCondLst>
                <p:cond evt="onClick" delay="0">
                  <p:tgtEl>
                    <p:spTgt spid="51"/>
                  </p:tgtEl>
                </p:cond>
              </p:nextCondLst>
            </p:seq>
            <p:seq concurrent="1" nextAc="seek">
              <p:cTn id="38" restart="whenNotActive" fill="hold" evtFilter="cancelBubble" nodeType="interactiveSeq">
                <p:stCondLst>
                  <p:cond evt="onClick" delay="0">
                    <p:tgtEl>
                      <p:spTgt spid="53"/>
                    </p:tgtEl>
                  </p:cond>
                </p:stCondLst>
                <p:endSync evt="end" delay="0">
                  <p:rtn val="all"/>
                </p:endSync>
                <p:childTnLst>
                  <p:par>
                    <p:cTn id="39" fill="hold">
                      <p:stCondLst>
                        <p:cond delay="0"/>
                      </p:stCondLst>
                      <p:childTnLst>
                        <p:par>
                          <p:cTn id="40" fill="hold">
                            <p:stCondLst>
                              <p:cond delay="0"/>
                            </p:stCondLst>
                            <p:childTnLst>
                              <p:par>
                                <p:cTn id="41" presetID="23" presetClass="exit" presetSubtype="544" fill="hold" grpId="0" nodeType="clickEffect">
                                  <p:stCondLst>
                                    <p:cond delay="0"/>
                                  </p:stCondLst>
                                  <p:childTnLst>
                                    <p:anim calcmode="lin" valueType="num">
                                      <p:cBhvr>
                                        <p:cTn id="42" dur="500"/>
                                        <p:tgtEl>
                                          <p:spTgt spid="53"/>
                                        </p:tgtEl>
                                        <p:attrNameLst>
                                          <p:attrName>ppt_w</p:attrName>
                                        </p:attrNameLst>
                                      </p:cBhvr>
                                      <p:tavLst>
                                        <p:tav tm="0">
                                          <p:val>
                                            <p:strVal val="ppt_w"/>
                                          </p:val>
                                        </p:tav>
                                        <p:tav tm="100000">
                                          <p:val>
                                            <p:fltVal val="0"/>
                                          </p:val>
                                        </p:tav>
                                      </p:tavLst>
                                    </p:anim>
                                    <p:anim calcmode="lin" valueType="num">
                                      <p:cBhvr>
                                        <p:cTn id="43" dur="500"/>
                                        <p:tgtEl>
                                          <p:spTgt spid="53"/>
                                        </p:tgtEl>
                                        <p:attrNameLst>
                                          <p:attrName>ppt_h</p:attrName>
                                        </p:attrNameLst>
                                      </p:cBhvr>
                                      <p:tavLst>
                                        <p:tav tm="0">
                                          <p:val>
                                            <p:strVal val="ppt_h"/>
                                          </p:val>
                                        </p:tav>
                                        <p:tav tm="100000">
                                          <p:val>
                                            <p:fltVal val="0"/>
                                          </p:val>
                                        </p:tav>
                                      </p:tavLst>
                                    </p:anim>
                                    <p:anim calcmode="lin" valueType="num">
                                      <p:cBhvr>
                                        <p:cTn id="44" dur="500"/>
                                        <p:tgtEl>
                                          <p:spTgt spid="53"/>
                                        </p:tgtEl>
                                        <p:attrNameLst>
                                          <p:attrName>ppt_x</p:attrName>
                                        </p:attrNameLst>
                                      </p:cBhvr>
                                      <p:tavLst>
                                        <p:tav tm="0">
                                          <p:val>
                                            <p:strVal val="ppt_x"/>
                                          </p:val>
                                        </p:tav>
                                        <p:tav tm="100000">
                                          <p:val>
                                            <p:fltVal val="0.5"/>
                                          </p:val>
                                        </p:tav>
                                      </p:tavLst>
                                    </p:anim>
                                    <p:anim calcmode="lin" valueType="num">
                                      <p:cBhvr>
                                        <p:cTn id="45" dur="500"/>
                                        <p:tgtEl>
                                          <p:spTgt spid="53"/>
                                        </p:tgtEl>
                                        <p:attrNameLst>
                                          <p:attrName>ppt_y</p:attrName>
                                        </p:attrNameLst>
                                      </p:cBhvr>
                                      <p:tavLst>
                                        <p:tav tm="0">
                                          <p:val>
                                            <p:strVal val="ppt_y"/>
                                          </p:val>
                                        </p:tav>
                                        <p:tav tm="100000">
                                          <p:val>
                                            <p:fltVal val="0.5"/>
                                          </p:val>
                                        </p:tav>
                                      </p:tavLst>
                                    </p:anim>
                                    <p:set>
                                      <p:cBhvr>
                                        <p:cTn id="46" dur="1" fill="hold">
                                          <p:stCondLst>
                                            <p:cond delay="499"/>
                                          </p:stCondLst>
                                        </p:cTn>
                                        <p:tgtEl>
                                          <p:spTgt spid="53"/>
                                        </p:tgtEl>
                                        <p:attrNameLst>
                                          <p:attrName>style.visibility</p:attrName>
                                        </p:attrNameLst>
                                      </p:cBhvr>
                                      <p:to>
                                        <p:strVal val="hidden"/>
                                      </p:to>
                                    </p:set>
                                  </p:childTnLst>
                                </p:cTn>
                              </p:par>
                              <p:par>
                                <p:cTn id="47" presetID="10" presetClass="exit" presetSubtype="0" fill="hold" grpId="0" nodeType="withEffect">
                                  <p:stCondLst>
                                    <p:cond delay="0"/>
                                  </p:stCondLst>
                                  <p:childTnLst>
                                    <p:animEffect transition="out" filter="fade">
                                      <p:cBhvr>
                                        <p:cTn id="48" dur="10"/>
                                        <p:tgtEl>
                                          <p:spTgt spid="52"/>
                                        </p:tgtEl>
                                      </p:cBhvr>
                                    </p:animEffect>
                                    <p:set>
                                      <p:cBhvr>
                                        <p:cTn id="49" dur="1" fill="hold">
                                          <p:stCondLst>
                                            <p:cond delay="9"/>
                                          </p:stCondLst>
                                        </p:cTn>
                                        <p:tgtEl>
                                          <p:spTgt spid="52"/>
                                        </p:tgtEl>
                                        <p:attrNameLst>
                                          <p:attrName>style.visibility</p:attrName>
                                        </p:attrNameLst>
                                      </p:cBhvr>
                                      <p:to>
                                        <p:strVal val="hidden"/>
                                      </p:to>
                                    </p:set>
                                  </p:childTnLst>
                                </p:cTn>
                              </p:par>
                            </p:childTnLst>
                          </p:cTn>
                        </p:par>
                      </p:childTnLst>
                    </p:cTn>
                  </p:par>
                </p:childTnLst>
              </p:cTn>
              <p:nextCondLst>
                <p:cond evt="onClick" delay="0">
                  <p:tgtEl>
                    <p:spTgt spid="53"/>
                  </p:tgtEl>
                </p:cond>
              </p:nextCondLst>
            </p:seq>
            <p:seq concurrent="1" nextAc="seek">
              <p:cTn id="50" restart="whenNotActive" fill="hold" evtFilter="cancelBubble" nodeType="interactiveSeq">
                <p:stCondLst>
                  <p:cond evt="onClick" delay="0">
                    <p:tgtEl>
                      <p:spTgt spid="55"/>
                    </p:tgtEl>
                  </p:cond>
                </p:stCondLst>
                <p:endSync evt="end" delay="0">
                  <p:rtn val="all"/>
                </p:endSync>
                <p:childTnLst>
                  <p:par>
                    <p:cTn id="51" fill="hold">
                      <p:stCondLst>
                        <p:cond delay="0"/>
                      </p:stCondLst>
                      <p:childTnLst>
                        <p:par>
                          <p:cTn id="52" fill="hold">
                            <p:stCondLst>
                              <p:cond delay="0"/>
                            </p:stCondLst>
                            <p:childTnLst>
                              <p:par>
                                <p:cTn id="53" presetID="23" presetClass="exit" presetSubtype="544" fill="hold" grpId="0" nodeType="clickEffect">
                                  <p:stCondLst>
                                    <p:cond delay="0"/>
                                  </p:stCondLst>
                                  <p:childTnLst>
                                    <p:anim calcmode="lin" valueType="num">
                                      <p:cBhvr>
                                        <p:cTn id="54" dur="500"/>
                                        <p:tgtEl>
                                          <p:spTgt spid="55"/>
                                        </p:tgtEl>
                                        <p:attrNameLst>
                                          <p:attrName>ppt_w</p:attrName>
                                        </p:attrNameLst>
                                      </p:cBhvr>
                                      <p:tavLst>
                                        <p:tav tm="0">
                                          <p:val>
                                            <p:strVal val="ppt_w"/>
                                          </p:val>
                                        </p:tav>
                                        <p:tav tm="100000">
                                          <p:val>
                                            <p:fltVal val="0"/>
                                          </p:val>
                                        </p:tav>
                                      </p:tavLst>
                                    </p:anim>
                                    <p:anim calcmode="lin" valueType="num">
                                      <p:cBhvr>
                                        <p:cTn id="55" dur="500"/>
                                        <p:tgtEl>
                                          <p:spTgt spid="55"/>
                                        </p:tgtEl>
                                        <p:attrNameLst>
                                          <p:attrName>ppt_h</p:attrName>
                                        </p:attrNameLst>
                                      </p:cBhvr>
                                      <p:tavLst>
                                        <p:tav tm="0">
                                          <p:val>
                                            <p:strVal val="ppt_h"/>
                                          </p:val>
                                        </p:tav>
                                        <p:tav tm="100000">
                                          <p:val>
                                            <p:fltVal val="0"/>
                                          </p:val>
                                        </p:tav>
                                      </p:tavLst>
                                    </p:anim>
                                    <p:anim calcmode="lin" valueType="num">
                                      <p:cBhvr>
                                        <p:cTn id="56" dur="500"/>
                                        <p:tgtEl>
                                          <p:spTgt spid="55"/>
                                        </p:tgtEl>
                                        <p:attrNameLst>
                                          <p:attrName>ppt_x</p:attrName>
                                        </p:attrNameLst>
                                      </p:cBhvr>
                                      <p:tavLst>
                                        <p:tav tm="0">
                                          <p:val>
                                            <p:strVal val="ppt_x"/>
                                          </p:val>
                                        </p:tav>
                                        <p:tav tm="100000">
                                          <p:val>
                                            <p:fltVal val="0.5"/>
                                          </p:val>
                                        </p:tav>
                                      </p:tavLst>
                                    </p:anim>
                                    <p:anim calcmode="lin" valueType="num">
                                      <p:cBhvr>
                                        <p:cTn id="57" dur="500"/>
                                        <p:tgtEl>
                                          <p:spTgt spid="55"/>
                                        </p:tgtEl>
                                        <p:attrNameLst>
                                          <p:attrName>ppt_y</p:attrName>
                                        </p:attrNameLst>
                                      </p:cBhvr>
                                      <p:tavLst>
                                        <p:tav tm="0">
                                          <p:val>
                                            <p:strVal val="ppt_y"/>
                                          </p:val>
                                        </p:tav>
                                        <p:tav tm="100000">
                                          <p:val>
                                            <p:fltVal val="0.5"/>
                                          </p:val>
                                        </p:tav>
                                      </p:tavLst>
                                    </p:anim>
                                    <p:set>
                                      <p:cBhvr>
                                        <p:cTn id="58" dur="1" fill="hold">
                                          <p:stCondLst>
                                            <p:cond delay="499"/>
                                          </p:stCondLst>
                                        </p:cTn>
                                        <p:tgtEl>
                                          <p:spTgt spid="55"/>
                                        </p:tgtEl>
                                        <p:attrNameLst>
                                          <p:attrName>style.visibility</p:attrName>
                                        </p:attrNameLst>
                                      </p:cBhvr>
                                      <p:to>
                                        <p:strVal val="hidden"/>
                                      </p:to>
                                    </p:set>
                                  </p:childTnLst>
                                </p:cTn>
                              </p:par>
                              <p:par>
                                <p:cTn id="59" presetID="10" presetClass="exit" presetSubtype="0" fill="hold" grpId="0" nodeType="withEffect">
                                  <p:stCondLst>
                                    <p:cond delay="0"/>
                                  </p:stCondLst>
                                  <p:childTnLst>
                                    <p:animEffect transition="out" filter="fade">
                                      <p:cBhvr>
                                        <p:cTn id="60" dur="10"/>
                                        <p:tgtEl>
                                          <p:spTgt spid="54"/>
                                        </p:tgtEl>
                                      </p:cBhvr>
                                    </p:animEffect>
                                    <p:set>
                                      <p:cBhvr>
                                        <p:cTn id="61" dur="1" fill="hold">
                                          <p:stCondLst>
                                            <p:cond delay="9"/>
                                          </p:stCondLst>
                                        </p:cTn>
                                        <p:tgtEl>
                                          <p:spTgt spid="54"/>
                                        </p:tgtEl>
                                        <p:attrNameLst>
                                          <p:attrName>style.visibility</p:attrName>
                                        </p:attrNameLst>
                                      </p:cBhvr>
                                      <p:to>
                                        <p:strVal val="hidden"/>
                                      </p:to>
                                    </p:set>
                                  </p:childTnLst>
                                </p:cTn>
                              </p:par>
                            </p:childTnLst>
                          </p:cTn>
                        </p:par>
                      </p:childTnLst>
                    </p:cTn>
                  </p:par>
                </p:childTnLst>
              </p:cTn>
              <p:nextCondLst>
                <p:cond evt="onClick" delay="0">
                  <p:tgtEl>
                    <p:spTgt spid="55"/>
                  </p:tgtEl>
                </p:cond>
              </p:nextCondLst>
            </p:seq>
            <p:seq concurrent="1" nextAc="seek">
              <p:cTn id="62" restart="whenNotActive" fill="hold" evtFilter="cancelBubble" nodeType="interactiveSeq">
                <p:stCondLst>
                  <p:cond evt="onClick" delay="0">
                    <p:tgtEl>
                      <p:spTgt spid="59"/>
                    </p:tgtEl>
                  </p:cond>
                </p:stCondLst>
                <p:endSync evt="end" delay="0">
                  <p:rtn val="all"/>
                </p:endSync>
                <p:childTnLst>
                  <p:par>
                    <p:cTn id="63" fill="hold">
                      <p:stCondLst>
                        <p:cond delay="0"/>
                      </p:stCondLst>
                      <p:childTnLst>
                        <p:par>
                          <p:cTn id="64" fill="hold">
                            <p:stCondLst>
                              <p:cond delay="0"/>
                            </p:stCondLst>
                            <p:childTnLst>
                              <p:par>
                                <p:cTn id="65" presetID="23" presetClass="exit" presetSubtype="544" fill="hold" grpId="0" nodeType="clickEffect">
                                  <p:stCondLst>
                                    <p:cond delay="0"/>
                                  </p:stCondLst>
                                  <p:childTnLst>
                                    <p:anim calcmode="lin" valueType="num">
                                      <p:cBhvr>
                                        <p:cTn id="66" dur="500"/>
                                        <p:tgtEl>
                                          <p:spTgt spid="59"/>
                                        </p:tgtEl>
                                        <p:attrNameLst>
                                          <p:attrName>ppt_w</p:attrName>
                                        </p:attrNameLst>
                                      </p:cBhvr>
                                      <p:tavLst>
                                        <p:tav tm="0">
                                          <p:val>
                                            <p:strVal val="ppt_w"/>
                                          </p:val>
                                        </p:tav>
                                        <p:tav tm="100000">
                                          <p:val>
                                            <p:fltVal val="0"/>
                                          </p:val>
                                        </p:tav>
                                      </p:tavLst>
                                    </p:anim>
                                    <p:anim calcmode="lin" valueType="num">
                                      <p:cBhvr>
                                        <p:cTn id="67" dur="500"/>
                                        <p:tgtEl>
                                          <p:spTgt spid="59"/>
                                        </p:tgtEl>
                                        <p:attrNameLst>
                                          <p:attrName>ppt_h</p:attrName>
                                        </p:attrNameLst>
                                      </p:cBhvr>
                                      <p:tavLst>
                                        <p:tav tm="0">
                                          <p:val>
                                            <p:strVal val="ppt_h"/>
                                          </p:val>
                                        </p:tav>
                                        <p:tav tm="100000">
                                          <p:val>
                                            <p:fltVal val="0"/>
                                          </p:val>
                                        </p:tav>
                                      </p:tavLst>
                                    </p:anim>
                                    <p:anim calcmode="lin" valueType="num">
                                      <p:cBhvr>
                                        <p:cTn id="68" dur="500"/>
                                        <p:tgtEl>
                                          <p:spTgt spid="59"/>
                                        </p:tgtEl>
                                        <p:attrNameLst>
                                          <p:attrName>ppt_x</p:attrName>
                                        </p:attrNameLst>
                                      </p:cBhvr>
                                      <p:tavLst>
                                        <p:tav tm="0">
                                          <p:val>
                                            <p:strVal val="ppt_x"/>
                                          </p:val>
                                        </p:tav>
                                        <p:tav tm="100000">
                                          <p:val>
                                            <p:fltVal val="0.5"/>
                                          </p:val>
                                        </p:tav>
                                      </p:tavLst>
                                    </p:anim>
                                    <p:anim calcmode="lin" valueType="num">
                                      <p:cBhvr>
                                        <p:cTn id="69" dur="500"/>
                                        <p:tgtEl>
                                          <p:spTgt spid="59"/>
                                        </p:tgtEl>
                                        <p:attrNameLst>
                                          <p:attrName>ppt_y</p:attrName>
                                        </p:attrNameLst>
                                      </p:cBhvr>
                                      <p:tavLst>
                                        <p:tav tm="0">
                                          <p:val>
                                            <p:strVal val="ppt_y"/>
                                          </p:val>
                                        </p:tav>
                                        <p:tav tm="100000">
                                          <p:val>
                                            <p:fltVal val="0.5"/>
                                          </p:val>
                                        </p:tav>
                                      </p:tavLst>
                                    </p:anim>
                                    <p:set>
                                      <p:cBhvr>
                                        <p:cTn id="70" dur="1" fill="hold">
                                          <p:stCondLst>
                                            <p:cond delay="499"/>
                                          </p:stCondLst>
                                        </p:cTn>
                                        <p:tgtEl>
                                          <p:spTgt spid="59"/>
                                        </p:tgtEl>
                                        <p:attrNameLst>
                                          <p:attrName>style.visibility</p:attrName>
                                        </p:attrNameLst>
                                      </p:cBhvr>
                                      <p:to>
                                        <p:strVal val="hidden"/>
                                      </p:to>
                                    </p:set>
                                  </p:childTnLst>
                                </p:cTn>
                              </p:par>
                              <p:par>
                                <p:cTn id="71" presetID="10" presetClass="exit" presetSubtype="0" fill="hold" grpId="0" nodeType="withEffect">
                                  <p:stCondLst>
                                    <p:cond delay="0"/>
                                  </p:stCondLst>
                                  <p:childTnLst>
                                    <p:animEffect transition="out" filter="fade">
                                      <p:cBhvr>
                                        <p:cTn id="72" dur="10"/>
                                        <p:tgtEl>
                                          <p:spTgt spid="58"/>
                                        </p:tgtEl>
                                      </p:cBhvr>
                                    </p:animEffect>
                                    <p:set>
                                      <p:cBhvr>
                                        <p:cTn id="73" dur="1" fill="hold">
                                          <p:stCondLst>
                                            <p:cond delay="9"/>
                                          </p:stCondLst>
                                        </p:cTn>
                                        <p:tgtEl>
                                          <p:spTgt spid="58"/>
                                        </p:tgtEl>
                                        <p:attrNameLst>
                                          <p:attrName>style.visibility</p:attrName>
                                        </p:attrNameLst>
                                      </p:cBhvr>
                                      <p:to>
                                        <p:strVal val="hidden"/>
                                      </p:to>
                                    </p:set>
                                  </p:childTnLst>
                                </p:cTn>
                              </p:par>
                            </p:childTnLst>
                          </p:cTn>
                        </p:par>
                      </p:childTnLst>
                    </p:cTn>
                  </p:par>
                </p:childTnLst>
              </p:cTn>
              <p:nextCondLst>
                <p:cond evt="onClick" delay="0">
                  <p:tgtEl>
                    <p:spTgt spid="59"/>
                  </p:tgtEl>
                </p:cond>
              </p:nextCondLst>
            </p:seq>
            <p:seq concurrent="1" nextAc="seek">
              <p:cTn id="74" restart="whenNotActive" fill="hold" evtFilter="cancelBubble" nodeType="interactiveSeq">
                <p:stCondLst>
                  <p:cond evt="onClick" delay="0">
                    <p:tgtEl>
                      <p:spTgt spid="63"/>
                    </p:tgtEl>
                  </p:cond>
                </p:stCondLst>
                <p:endSync evt="end" delay="0">
                  <p:rtn val="all"/>
                </p:endSync>
                <p:childTnLst>
                  <p:par>
                    <p:cTn id="75" fill="hold">
                      <p:stCondLst>
                        <p:cond delay="0"/>
                      </p:stCondLst>
                      <p:childTnLst>
                        <p:par>
                          <p:cTn id="76" fill="hold">
                            <p:stCondLst>
                              <p:cond delay="0"/>
                            </p:stCondLst>
                            <p:childTnLst>
                              <p:par>
                                <p:cTn id="77" presetID="23" presetClass="exit" presetSubtype="544" fill="hold" grpId="0" nodeType="clickEffect">
                                  <p:stCondLst>
                                    <p:cond delay="0"/>
                                  </p:stCondLst>
                                  <p:childTnLst>
                                    <p:anim calcmode="lin" valueType="num">
                                      <p:cBhvr>
                                        <p:cTn id="78" dur="500"/>
                                        <p:tgtEl>
                                          <p:spTgt spid="63"/>
                                        </p:tgtEl>
                                        <p:attrNameLst>
                                          <p:attrName>ppt_w</p:attrName>
                                        </p:attrNameLst>
                                      </p:cBhvr>
                                      <p:tavLst>
                                        <p:tav tm="0">
                                          <p:val>
                                            <p:strVal val="ppt_w"/>
                                          </p:val>
                                        </p:tav>
                                        <p:tav tm="100000">
                                          <p:val>
                                            <p:fltVal val="0"/>
                                          </p:val>
                                        </p:tav>
                                      </p:tavLst>
                                    </p:anim>
                                    <p:anim calcmode="lin" valueType="num">
                                      <p:cBhvr>
                                        <p:cTn id="79" dur="500"/>
                                        <p:tgtEl>
                                          <p:spTgt spid="63"/>
                                        </p:tgtEl>
                                        <p:attrNameLst>
                                          <p:attrName>ppt_h</p:attrName>
                                        </p:attrNameLst>
                                      </p:cBhvr>
                                      <p:tavLst>
                                        <p:tav tm="0">
                                          <p:val>
                                            <p:strVal val="ppt_h"/>
                                          </p:val>
                                        </p:tav>
                                        <p:tav tm="100000">
                                          <p:val>
                                            <p:fltVal val="0"/>
                                          </p:val>
                                        </p:tav>
                                      </p:tavLst>
                                    </p:anim>
                                    <p:anim calcmode="lin" valueType="num">
                                      <p:cBhvr>
                                        <p:cTn id="80" dur="500"/>
                                        <p:tgtEl>
                                          <p:spTgt spid="63"/>
                                        </p:tgtEl>
                                        <p:attrNameLst>
                                          <p:attrName>ppt_x</p:attrName>
                                        </p:attrNameLst>
                                      </p:cBhvr>
                                      <p:tavLst>
                                        <p:tav tm="0">
                                          <p:val>
                                            <p:strVal val="ppt_x"/>
                                          </p:val>
                                        </p:tav>
                                        <p:tav tm="100000">
                                          <p:val>
                                            <p:fltVal val="0.5"/>
                                          </p:val>
                                        </p:tav>
                                      </p:tavLst>
                                    </p:anim>
                                    <p:anim calcmode="lin" valueType="num">
                                      <p:cBhvr>
                                        <p:cTn id="81" dur="500"/>
                                        <p:tgtEl>
                                          <p:spTgt spid="63"/>
                                        </p:tgtEl>
                                        <p:attrNameLst>
                                          <p:attrName>ppt_y</p:attrName>
                                        </p:attrNameLst>
                                      </p:cBhvr>
                                      <p:tavLst>
                                        <p:tav tm="0">
                                          <p:val>
                                            <p:strVal val="ppt_y"/>
                                          </p:val>
                                        </p:tav>
                                        <p:tav tm="100000">
                                          <p:val>
                                            <p:fltVal val="0.5"/>
                                          </p:val>
                                        </p:tav>
                                      </p:tavLst>
                                    </p:anim>
                                    <p:set>
                                      <p:cBhvr>
                                        <p:cTn id="82" dur="1" fill="hold">
                                          <p:stCondLst>
                                            <p:cond delay="499"/>
                                          </p:stCondLst>
                                        </p:cTn>
                                        <p:tgtEl>
                                          <p:spTgt spid="63"/>
                                        </p:tgtEl>
                                        <p:attrNameLst>
                                          <p:attrName>style.visibility</p:attrName>
                                        </p:attrNameLst>
                                      </p:cBhvr>
                                      <p:to>
                                        <p:strVal val="hidden"/>
                                      </p:to>
                                    </p:set>
                                  </p:childTnLst>
                                </p:cTn>
                              </p:par>
                              <p:par>
                                <p:cTn id="83" presetID="10" presetClass="exit" presetSubtype="0" fill="hold" grpId="0" nodeType="withEffect">
                                  <p:stCondLst>
                                    <p:cond delay="0"/>
                                  </p:stCondLst>
                                  <p:childTnLst>
                                    <p:animEffect transition="out" filter="fade">
                                      <p:cBhvr>
                                        <p:cTn id="84" dur="10"/>
                                        <p:tgtEl>
                                          <p:spTgt spid="62"/>
                                        </p:tgtEl>
                                      </p:cBhvr>
                                    </p:animEffect>
                                    <p:set>
                                      <p:cBhvr>
                                        <p:cTn id="85" dur="1" fill="hold">
                                          <p:stCondLst>
                                            <p:cond delay="9"/>
                                          </p:stCondLst>
                                        </p:cTn>
                                        <p:tgtEl>
                                          <p:spTgt spid="62"/>
                                        </p:tgtEl>
                                        <p:attrNameLst>
                                          <p:attrName>style.visibility</p:attrName>
                                        </p:attrNameLst>
                                      </p:cBhvr>
                                      <p:to>
                                        <p:strVal val="hidden"/>
                                      </p:to>
                                    </p:set>
                                  </p:childTnLst>
                                </p:cTn>
                              </p:par>
                            </p:childTnLst>
                          </p:cTn>
                        </p:par>
                      </p:childTnLst>
                    </p:cTn>
                  </p:par>
                </p:childTnLst>
              </p:cTn>
              <p:nextCondLst>
                <p:cond evt="onClick" delay="0">
                  <p:tgtEl>
                    <p:spTgt spid="63"/>
                  </p:tgtEl>
                </p:cond>
              </p:nextCondLst>
            </p:seq>
            <p:seq concurrent="1" nextAc="seek">
              <p:cTn id="86" restart="whenNotActive" fill="hold" evtFilter="cancelBubble" nodeType="interactiveSeq">
                <p:stCondLst>
                  <p:cond evt="onClick" delay="0">
                    <p:tgtEl>
                      <p:spTgt spid="69"/>
                    </p:tgtEl>
                  </p:cond>
                </p:stCondLst>
                <p:endSync evt="end" delay="0">
                  <p:rtn val="all"/>
                </p:endSync>
                <p:childTnLst>
                  <p:par>
                    <p:cTn id="87" fill="hold">
                      <p:stCondLst>
                        <p:cond delay="0"/>
                      </p:stCondLst>
                      <p:childTnLst>
                        <p:par>
                          <p:cTn id="88" fill="hold">
                            <p:stCondLst>
                              <p:cond delay="0"/>
                            </p:stCondLst>
                            <p:childTnLst>
                              <p:par>
                                <p:cTn id="89" presetID="23" presetClass="exit" presetSubtype="544" fill="hold" grpId="0" nodeType="clickEffect">
                                  <p:stCondLst>
                                    <p:cond delay="0"/>
                                  </p:stCondLst>
                                  <p:childTnLst>
                                    <p:anim calcmode="lin" valueType="num">
                                      <p:cBhvr>
                                        <p:cTn id="90" dur="500"/>
                                        <p:tgtEl>
                                          <p:spTgt spid="69"/>
                                        </p:tgtEl>
                                        <p:attrNameLst>
                                          <p:attrName>ppt_w</p:attrName>
                                        </p:attrNameLst>
                                      </p:cBhvr>
                                      <p:tavLst>
                                        <p:tav tm="0">
                                          <p:val>
                                            <p:strVal val="ppt_w"/>
                                          </p:val>
                                        </p:tav>
                                        <p:tav tm="100000">
                                          <p:val>
                                            <p:fltVal val="0"/>
                                          </p:val>
                                        </p:tav>
                                      </p:tavLst>
                                    </p:anim>
                                    <p:anim calcmode="lin" valueType="num">
                                      <p:cBhvr>
                                        <p:cTn id="91" dur="500"/>
                                        <p:tgtEl>
                                          <p:spTgt spid="69"/>
                                        </p:tgtEl>
                                        <p:attrNameLst>
                                          <p:attrName>ppt_h</p:attrName>
                                        </p:attrNameLst>
                                      </p:cBhvr>
                                      <p:tavLst>
                                        <p:tav tm="0">
                                          <p:val>
                                            <p:strVal val="ppt_h"/>
                                          </p:val>
                                        </p:tav>
                                        <p:tav tm="100000">
                                          <p:val>
                                            <p:fltVal val="0"/>
                                          </p:val>
                                        </p:tav>
                                      </p:tavLst>
                                    </p:anim>
                                    <p:anim calcmode="lin" valueType="num">
                                      <p:cBhvr>
                                        <p:cTn id="92" dur="500"/>
                                        <p:tgtEl>
                                          <p:spTgt spid="69"/>
                                        </p:tgtEl>
                                        <p:attrNameLst>
                                          <p:attrName>ppt_x</p:attrName>
                                        </p:attrNameLst>
                                      </p:cBhvr>
                                      <p:tavLst>
                                        <p:tav tm="0">
                                          <p:val>
                                            <p:strVal val="ppt_x"/>
                                          </p:val>
                                        </p:tav>
                                        <p:tav tm="100000">
                                          <p:val>
                                            <p:fltVal val="0.5"/>
                                          </p:val>
                                        </p:tav>
                                      </p:tavLst>
                                    </p:anim>
                                    <p:anim calcmode="lin" valueType="num">
                                      <p:cBhvr>
                                        <p:cTn id="93" dur="500"/>
                                        <p:tgtEl>
                                          <p:spTgt spid="69"/>
                                        </p:tgtEl>
                                        <p:attrNameLst>
                                          <p:attrName>ppt_y</p:attrName>
                                        </p:attrNameLst>
                                      </p:cBhvr>
                                      <p:tavLst>
                                        <p:tav tm="0">
                                          <p:val>
                                            <p:strVal val="ppt_y"/>
                                          </p:val>
                                        </p:tav>
                                        <p:tav tm="100000">
                                          <p:val>
                                            <p:fltVal val="0.5"/>
                                          </p:val>
                                        </p:tav>
                                      </p:tavLst>
                                    </p:anim>
                                    <p:set>
                                      <p:cBhvr>
                                        <p:cTn id="94" dur="1" fill="hold">
                                          <p:stCondLst>
                                            <p:cond delay="499"/>
                                          </p:stCondLst>
                                        </p:cTn>
                                        <p:tgtEl>
                                          <p:spTgt spid="69"/>
                                        </p:tgtEl>
                                        <p:attrNameLst>
                                          <p:attrName>style.visibility</p:attrName>
                                        </p:attrNameLst>
                                      </p:cBhvr>
                                      <p:to>
                                        <p:strVal val="hidden"/>
                                      </p:to>
                                    </p:set>
                                  </p:childTnLst>
                                </p:cTn>
                              </p:par>
                              <p:par>
                                <p:cTn id="95" presetID="10" presetClass="exit" presetSubtype="0" fill="hold" grpId="0" nodeType="withEffect">
                                  <p:stCondLst>
                                    <p:cond delay="0"/>
                                  </p:stCondLst>
                                  <p:childTnLst>
                                    <p:animEffect transition="out" filter="fade">
                                      <p:cBhvr>
                                        <p:cTn id="96" dur="10"/>
                                        <p:tgtEl>
                                          <p:spTgt spid="68"/>
                                        </p:tgtEl>
                                      </p:cBhvr>
                                    </p:animEffect>
                                    <p:set>
                                      <p:cBhvr>
                                        <p:cTn id="97" dur="1" fill="hold">
                                          <p:stCondLst>
                                            <p:cond delay="9"/>
                                          </p:stCondLst>
                                        </p:cTn>
                                        <p:tgtEl>
                                          <p:spTgt spid="68"/>
                                        </p:tgtEl>
                                        <p:attrNameLst>
                                          <p:attrName>style.visibility</p:attrName>
                                        </p:attrNameLst>
                                      </p:cBhvr>
                                      <p:to>
                                        <p:strVal val="hidden"/>
                                      </p:to>
                                    </p:set>
                                  </p:childTnLst>
                                </p:cTn>
                              </p:par>
                            </p:childTnLst>
                          </p:cTn>
                        </p:par>
                      </p:childTnLst>
                    </p:cTn>
                  </p:par>
                </p:childTnLst>
              </p:cTn>
              <p:nextCondLst>
                <p:cond evt="onClick" delay="0">
                  <p:tgtEl>
                    <p:spTgt spid="69"/>
                  </p:tgtEl>
                </p:cond>
              </p:nextCondLst>
            </p:seq>
            <p:audio>
              <p:cMediaNode vol="80000">
                <p:cTn id="98" fill="hold" display="0">
                  <p:stCondLst>
                    <p:cond delay="indefinite"/>
                  </p:stCondLst>
                  <p:endCondLst>
                    <p:cond evt="onStopAudio" delay="0">
                      <p:tgtEl>
                        <p:sldTgt/>
                      </p:tgtEl>
                    </p:cond>
                  </p:endCondLst>
                </p:cTn>
                <p:tgtEl>
                  <p:spTgt spid="4"/>
                </p:tgtEl>
              </p:cMediaNode>
            </p:audio>
          </p:childTnLst>
        </p:cTn>
      </p:par>
    </p:tnLst>
    <p:bldLst>
      <p:bldP spid="29" grpId="0"/>
      <p:bldP spid="51" grpId="0" animBg="1"/>
      <p:bldP spid="51" grpId="1" animBg="1"/>
      <p:bldP spid="52" grpId="0"/>
      <p:bldP spid="53" grpId="0" animBg="1"/>
      <p:bldP spid="53" grpId="1" animBg="1"/>
      <p:bldP spid="54" grpId="0"/>
      <p:bldP spid="55" grpId="0" animBg="1"/>
      <p:bldP spid="55" grpId="1" animBg="1"/>
      <p:bldP spid="58" grpId="0"/>
      <p:bldP spid="59" grpId="0" animBg="1"/>
      <p:bldP spid="59" grpId="1" animBg="1"/>
      <p:bldP spid="62" grpId="0"/>
      <p:bldP spid="63" grpId="0" animBg="1"/>
      <p:bldP spid="63" grpId="1" animBg="1"/>
      <p:bldP spid="68" grpId="0"/>
      <p:bldP spid="69" grpId="0" animBg="1"/>
      <p:bldP spid="69" grpId="1" animBg="1"/>
      <p:bldP spid="71" grpId="0"/>
    </p:bldLst>
  </p:timing>
</p:sld>
</file>

<file path=ppt/slides/slide3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3" name="图片 2"/>
          <p:cNvPicPr>
            <a:picLocks noChangeAspect="1"/>
          </p:cNvPicPr>
          <p:nvPr/>
        </p:nvPicPr>
        <p:blipFill>
          <a:blip r:embed="rId3" cstate="print">
            <a:extLst>
              <a:ext uri="{28A0092B-C50C-407E-A947-70E740481C1C}">
                <a14:useLocalDpi xmlns:a14="http://schemas.microsoft.com/office/drawing/2010/main" val="0"/>
              </a:ext>
            </a:extLst>
          </a:blip>
          <a:stretch>
            <a:fillRect/>
          </a:stretch>
        </p:blipFill>
        <p:spPr>
          <a:xfrm>
            <a:off x="6288024" y="1972397"/>
            <a:ext cx="1146301" cy="1414681"/>
          </a:xfrm>
          <a:prstGeom prst="rect">
            <a:avLst/>
          </a:prstGeom>
        </p:spPr>
      </p:pic>
      <p:pic>
        <p:nvPicPr>
          <p:cNvPr id="7" name="图片 6"/>
          <p:cNvPicPr>
            <a:picLocks noChangeAspect="1"/>
          </p:cNvPicPr>
          <p:nvPr/>
        </p:nvPicPr>
        <p:blipFill>
          <a:blip r:embed="rId4" cstate="print">
            <a:extLst>
              <a:ext uri="{28A0092B-C50C-407E-A947-70E740481C1C}">
                <a14:useLocalDpi xmlns:a14="http://schemas.microsoft.com/office/drawing/2010/main" val="0"/>
              </a:ext>
            </a:extLst>
          </a:blip>
          <a:stretch>
            <a:fillRect/>
          </a:stretch>
        </p:blipFill>
        <p:spPr>
          <a:xfrm>
            <a:off x="1325156" y="1890396"/>
            <a:ext cx="1098621" cy="1374381"/>
          </a:xfrm>
          <a:prstGeom prst="rect">
            <a:avLst/>
          </a:prstGeom>
        </p:spPr>
      </p:pic>
      <p:pic>
        <p:nvPicPr>
          <p:cNvPr id="8" name="图片 7"/>
          <p:cNvPicPr>
            <a:picLocks noChangeAspect="1"/>
          </p:cNvPicPr>
          <p:nvPr/>
        </p:nvPicPr>
        <p:blipFill>
          <a:blip r:embed="rId5" cstate="print">
            <a:extLst>
              <a:ext uri="{28A0092B-C50C-407E-A947-70E740481C1C}">
                <a14:useLocalDpi xmlns:a14="http://schemas.microsoft.com/office/drawing/2010/main" val="0"/>
              </a:ext>
            </a:extLst>
          </a:blip>
          <a:stretch>
            <a:fillRect/>
          </a:stretch>
        </p:blipFill>
        <p:spPr>
          <a:xfrm>
            <a:off x="1340406" y="4169947"/>
            <a:ext cx="1121937" cy="1403552"/>
          </a:xfrm>
          <a:prstGeom prst="rect">
            <a:avLst/>
          </a:prstGeom>
        </p:spPr>
      </p:pic>
      <p:pic>
        <p:nvPicPr>
          <p:cNvPr id="9" name="图片 8"/>
          <p:cNvPicPr>
            <a:picLocks noChangeAspect="1"/>
          </p:cNvPicPr>
          <p:nvPr/>
        </p:nvPicPr>
        <p:blipFill>
          <a:blip r:embed="rId6" cstate="print">
            <a:extLst>
              <a:ext uri="{28A0092B-C50C-407E-A947-70E740481C1C}">
                <a14:useLocalDpi xmlns:a14="http://schemas.microsoft.com/office/drawing/2010/main" val="0"/>
              </a:ext>
            </a:extLst>
          </a:blip>
          <a:stretch>
            <a:fillRect/>
          </a:stretch>
        </p:blipFill>
        <p:spPr>
          <a:xfrm>
            <a:off x="6288021" y="4179796"/>
            <a:ext cx="1194307" cy="1473925"/>
          </a:xfrm>
          <a:prstGeom prst="rect">
            <a:avLst/>
          </a:prstGeom>
        </p:spPr>
      </p:pic>
      <p:grpSp>
        <p:nvGrpSpPr>
          <p:cNvPr id="10" name="组合 9"/>
          <p:cNvGrpSpPr/>
          <p:nvPr/>
        </p:nvGrpSpPr>
        <p:grpSpPr>
          <a:xfrm>
            <a:off x="2486262" y="1972371"/>
            <a:ext cx="3270049" cy="1456636"/>
            <a:chOff x="1864675" y="1479273"/>
            <a:chExt cx="2452537" cy="1092477"/>
          </a:xfrm>
        </p:grpSpPr>
        <p:sp>
          <p:nvSpPr>
            <p:cNvPr id="2" name="圆角矩形 1"/>
            <p:cNvSpPr/>
            <p:nvPr/>
          </p:nvSpPr>
          <p:spPr>
            <a:xfrm>
              <a:off x="1864675" y="1479273"/>
              <a:ext cx="2448272" cy="1092477"/>
            </a:xfrm>
            <a:prstGeom prst="roundRect">
              <a:avLst/>
            </a:prstGeom>
            <a:solidFill>
              <a:schemeClr val="bg1"/>
            </a:solidFill>
            <a:ln w="38100">
              <a:solidFill>
                <a:schemeClr val="accent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defTabSz="1218540"/>
              <a:endParaRPr lang="zh-CN" altLang="en-US">
                <a:solidFill>
                  <a:srgbClr val="FFFFFF"/>
                </a:solidFill>
              </a:endParaRPr>
            </a:p>
          </p:txBody>
        </p:sp>
        <p:sp>
          <p:nvSpPr>
            <p:cNvPr id="11" name="矩形 10"/>
            <p:cNvSpPr/>
            <p:nvPr/>
          </p:nvSpPr>
          <p:spPr>
            <a:xfrm>
              <a:off x="1879983" y="1603513"/>
              <a:ext cx="2437229" cy="549381"/>
            </a:xfrm>
            <a:prstGeom prst="rect">
              <a:avLst/>
            </a:prstGeom>
          </p:spPr>
          <p:txBody>
            <a:bodyPr wrap="square">
              <a:spAutoFit/>
            </a:bodyPr>
            <a:lstStyle/>
            <a:p>
              <a:pPr defTabSz="1218540">
                <a:lnSpc>
                  <a:spcPct val="130000"/>
                </a:lnSpc>
              </a:pPr>
              <a:r>
                <a:rPr lang="en-US" altLang="zh-CN" sz="3200" dirty="0" err="1">
                  <a:solidFill>
                    <a:srgbClr val="000000"/>
                  </a:solidFill>
                  <a:latin typeface="Times New Roman" pitchFamily="18" charset="0"/>
                  <a:cs typeface="Times New Roman" pitchFamily="18" charset="0"/>
                </a:rPr>
                <a:t>Học</a:t>
              </a:r>
              <a:r>
                <a:rPr lang="en-US" altLang="zh-CN" sz="3200" dirty="0">
                  <a:solidFill>
                    <a:srgbClr val="000000"/>
                  </a:solidFill>
                  <a:latin typeface="Times New Roman" pitchFamily="18" charset="0"/>
                  <a:cs typeface="Times New Roman" pitchFamily="18" charset="0"/>
                </a:rPr>
                <a:t> </a:t>
              </a:r>
              <a:r>
                <a:rPr lang="en-US" altLang="zh-CN" sz="3200" dirty="0" err="1">
                  <a:solidFill>
                    <a:srgbClr val="000000"/>
                  </a:solidFill>
                  <a:latin typeface="Times New Roman" pitchFamily="18" charset="0"/>
                  <a:cs typeface="Times New Roman" pitchFamily="18" charset="0"/>
                </a:rPr>
                <a:t>bài</a:t>
              </a:r>
              <a:endParaRPr lang="zh-CN" altLang="en-US" sz="3200" dirty="0">
                <a:solidFill>
                  <a:srgbClr val="000000"/>
                </a:solidFill>
                <a:latin typeface="Times New Roman" pitchFamily="18" charset="0"/>
                <a:cs typeface="Times New Roman" pitchFamily="18" charset="0"/>
              </a:endParaRPr>
            </a:p>
          </p:txBody>
        </p:sp>
      </p:grpSp>
      <p:grpSp>
        <p:nvGrpSpPr>
          <p:cNvPr id="15" name="组合 14"/>
          <p:cNvGrpSpPr/>
          <p:nvPr/>
        </p:nvGrpSpPr>
        <p:grpSpPr>
          <a:xfrm>
            <a:off x="7497820" y="1891059"/>
            <a:ext cx="3264363" cy="1723549"/>
            <a:chOff x="5623363" y="1418288"/>
            <a:chExt cx="2448272" cy="1292662"/>
          </a:xfrm>
        </p:grpSpPr>
        <p:sp>
          <p:nvSpPr>
            <p:cNvPr id="4" name="圆角矩形 3"/>
            <p:cNvSpPr/>
            <p:nvPr/>
          </p:nvSpPr>
          <p:spPr>
            <a:xfrm>
              <a:off x="5623363" y="1479273"/>
              <a:ext cx="2448272" cy="1092477"/>
            </a:xfrm>
            <a:prstGeom prst="roundRect">
              <a:avLst/>
            </a:prstGeom>
            <a:solidFill>
              <a:schemeClr val="bg1"/>
            </a:solidFill>
            <a:ln w="38100">
              <a:solidFill>
                <a:schemeClr val="accent2"/>
              </a:solidFill>
            </a:ln>
          </p:spPr>
          <p:style>
            <a:lnRef idx="2">
              <a:schemeClr val="accent2">
                <a:shade val="50000"/>
              </a:schemeClr>
            </a:lnRef>
            <a:fillRef idx="1">
              <a:schemeClr val="accent2"/>
            </a:fillRef>
            <a:effectRef idx="0">
              <a:schemeClr val="accent2"/>
            </a:effectRef>
            <a:fontRef idx="minor">
              <a:schemeClr val="lt1"/>
            </a:fontRef>
          </p:style>
          <p:txBody>
            <a:bodyPr rtlCol="0" anchor="ctr"/>
            <a:lstStyle/>
            <a:p>
              <a:pPr algn="ctr" defTabSz="1218540"/>
              <a:endParaRPr lang="zh-CN" altLang="en-US">
                <a:solidFill>
                  <a:srgbClr val="FFFFFF"/>
                </a:solidFill>
              </a:endParaRPr>
            </a:p>
          </p:txBody>
        </p:sp>
        <p:sp>
          <p:nvSpPr>
            <p:cNvPr id="12" name="矩形 11"/>
            <p:cNvSpPr/>
            <p:nvPr/>
          </p:nvSpPr>
          <p:spPr>
            <a:xfrm>
              <a:off x="5634405" y="1418288"/>
              <a:ext cx="2437230" cy="1292662"/>
            </a:xfrm>
            <a:prstGeom prst="rect">
              <a:avLst/>
            </a:prstGeom>
          </p:spPr>
          <p:txBody>
            <a:bodyPr wrap="square">
              <a:spAutoFit/>
            </a:bodyPr>
            <a:lstStyle/>
            <a:p>
              <a:pPr algn="just" defTabSz="1218540">
                <a:lnSpc>
                  <a:spcPct val="130000"/>
                </a:lnSpc>
              </a:pPr>
              <a:r>
                <a:rPr lang="en-US" altLang="zh-CN" sz="2700" dirty="0" err="1">
                  <a:solidFill>
                    <a:srgbClr val="000000"/>
                  </a:solidFill>
                  <a:latin typeface="Times New Roman" pitchFamily="18" charset="0"/>
                  <a:cs typeface="Times New Roman" pitchFamily="18" charset="0"/>
                </a:rPr>
                <a:t>Khái</a:t>
              </a:r>
              <a:r>
                <a:rPr lang="en-US" altLang="zh-CN" sz="2700" dirty="0">
                  <a:solidFill>
                    <a:srgbClr val="000000"/>
                  </a:solidFill>
                  <a:latin typeface="Times New Roman" pitchFamily="18" charset="0"/>
                  <a:cs typeface="Times New Roman" pitchFamily="18" charset="0"/>
                </a:rPr>
                <a:t> </a:t>
              </a:r>
              <a:r>
                <a:rPr lang="en-US" altLang="zh-CN" sz="2700" dirty="0" err="1">
                  <a:solidFill>
                    <a:srgbClr val="000000"/>
                  </a:solidFill>
                  <a:latin typeface="Times New Roman" pitchFamily="18" charset="0"/>
                  <a:cs typeface="Times New Roman" pitchFamily="18" charset="0"/>
                </a:rPr>
                <a:t>quát</a:t>
              </a:r>
              <a:r>
                <a:rPr lang="en-US" altLang="zh-CN" sz="2700" dirty="0">
                  <a:solidFill>
                    <a:srgbClr val="000000"/>
                  </a:solidFill>
                  <a:latin typeface="Times New Roman" pitchFamily="18" charset="0"/>
                  <a:cs typeface="Times New Roman" pitchFamily="18" charset="0"/>
                </a:rPr>
                <a:t> </a:t>
              </a:r>
              <a:r>
                <a:rPr lang="en-US" altLang="zh-CN" sz="2700" dirty="0" err="1">
                  <a:solidFill>
                    <a:srgbClr val="000000"/>
                  </a:solidFill>
                  <a:latin typeface="Times New Roman" pitchFamily="18" charset="0"/>
                  <a:cs typeface="Times New Roman" pitchFamily="18" charset="0"/>
                </a:rPr>
                <a:t>nội</a:t>
              </a:r>
              <a:r>
                <a:rPr lang="en-US" altLang="zh-CN" sz="2700" dirty="0">
                  <a:solidFill>
                    <a:srgbClr val="000000"/>
                  </a:solidFill>
                  <a:latin typeface="Times New Roman" pitchFamily="18" charset="0"/>
                  <a:cs typeface="Times New Roman" pitchFamily="18" charset="0"/>
                </a:rPr>
                <a:t> dung </a:t>
              </a:r>
              <a:r>
                <a:rPr lang="en-US" altLang="zh-CN" sz="2700" dirty="0" err="1">
                  <a:solidFill>
                    <a:srgbClr val="000000"/>
                  </a:solidFill>
                  <a:latin typeface="Times New Roman" pitchFamily="18" charset="0"/>
                  <a:cs typeface="Times New Roman" pitchFamily="18" charset="0"/>
                </a:rPr>
                <a:t>bài</a:t>
              </a:r>
              <a:r>
                <a:rPr lang="en-US" altLang="zh-CN" sz="2700" dirty="0">
                  <a:solidFill>
                    <a:srgbClr val="000000"/>
                  </a:solidFill>
                  <a:latin typeface="Times New Roman" pitchFamily="18" charset="0"/>
                  <a:cs typeface="Times New Roman" pitchFamily="18" charset="0"/>
                </a:rPr>
                <a:t> </a:t>
              </a:r>
              <a:r>
                <a:rPr lang="en-US" altLang="zh-CN" sz="2700" dirty="0" err="1">
                  <a:solidFill>
                    <a:srgbClr val="000000"/>
                  </a:solidFill>
                  <a:latin typeface="Times New Roman" pitchFamily="18" charset="0"/>
                  <a:cs typeface="Times New Roman" pitchFamily="18" charset="0"/>
                </a:rPr>
                <a:t>học</a:t>
              </a:r>
              <a:r>
                <a:rPr lang="en-US" altLang="zh-CN" sz="2700" dirty="0">
                  <a:solidFill>
                    <a:srgbClr val="000000"/>
                  </a:solidFill>
                  <a:latin typeface="Times New Roman" pitchFamily="18" charset="0"/>
                  <a:cs typeface="Times New Roman" pitchFamily="18" charset="0"/>
                </a:rPr>
                <a:t> </a:t>
              </a:r>
              <a:r>
                <a:rPr lang="en-US" altLang="zh-CN" sz="2700" dirty="0" err="1">
                  <a:solidFill>
                    <a:srgbClr val="000000"/>
                  </a:solidFill>
                  <a:latin typeface="Times New Roman" pitchFamily="18" charset="0"/>
                  <a:cs typeface="Times New Roman" pitchFamily="18" charset="0"/>
                </a:rPr>
                <a:t>bằng</a:t>
              </a:r>
              <a:r>
                <a:rPr lang="en-US" altLang="zh-CN" sz="2700" dirty="0">
                  <a:solidFill>
                    <a:srgbClr val="000000"/>
                  </a:solidFill>
                  <a:latin typeface="Times New Roman" pitchFamily="18" charset="0"/>
                  <a:cs typeface="Times New Roman" pitchFamily="18" charset="0"/>
                </a:rPr>
                <a:t> </a:t>
              </a:r>
              <a:r>
                <a:rPr lang="en-US" altLang="zh-CN" sz="2700" dirty="0" err="1">
                  <a:solidFill>
                    <a:srgbClr val="000000"/>
                  </a:solidFill>
                  <a:latin typeface="Times New Roman" pitchFamily="18" charset="0"/>
                  <a:cs typeface="Times New Roman" pitchFamily="18" charset="0"/>
                </a:rPr>
                <a:t>sơ</a:t>
              </a:r>
              <a:r>
                <a:rPr lang="en-US" altLang="zh-CN" sz="2700" dirty="0">
                  <a:solidFill>
                    <a:srgbClr val="000000"/>
                  </a:solidFill>
                  <a:latin typeface="Times New Roman" pitchFamily="18" charset="0"/>
                  <a:cs typeface="Times New Roman" pitchFamily="18" charset="0"/>
                </a:rPr>
                <a:t> </a:t>
              </a:r>
              <a:r>
                <a:rPr lang="en-US" altLang="zh-CN" sz="2700" dirty="0" err="1">
                  <a:solidFill>
                    <a:srgbClr val="000000"/>
                  </a:solidFill>
                  <a:latin typeface="Times New Roman" pitchFamily="18" charset="0"/>
                  <a:cs typeface="Times New Roman" pitchFamily="18" charset="0"/>
                </a:rPr>
                <a:t>đồ</a:t>
              </a:r>
              <a:r>
                <a:rPr lang="en-US" altLang="zh-CN" sz="2700" dirty="0">
                  <a:solidFill>
                    <a:srgbClr val="000000"/>
                  </a:solidFill>
                  <a:latin typeface="Times New Roman" pitchFamily="18" charset="0"/>
                  <a:cs typeface="Times New Roman" pitchFamily="18" charset="0"/>
                </a:rPr>
                <a:t> </a:t>
              </a:r>
              <a:r>
                <a:rPr lang="en-US" altLang="zh-CN" sz="2700" dirty="0" err="1">
                  <a:solidFill>
                    <a:srgbClr val="000000"/>
                  </a:solidFill>
                  <a:latin typeface="Times New Roman" pitchFamily="18" charset="0"/>
                  <a:cs typeface="Times New Roman" pitchFamily="18" charset="0"/>
                </a:rPr>
                <a:t>tư</a:t>
              </a:r>
              <a:r>
                <a:rPr lang="en-US" altLang="zh-CN" sz="2700" dirty="0">
                  <a:solidFill>
                    <a:srgbClr val="000000"/>
                  </a:solidFill>
                  <a:latin typeface="Times New Roman" pitchFamily="18" charset="0"/>
                  <a:cs typeface="Times New Roman" pitchFamily="18" charset="0"/>
                </a:rPr>
                <a:t> </a:t>
              </a:r>
              <a:r>
                <a:rPr lang="en-US" altLang="zh-CN" sz="2700" dirty="0" err="1">
                  <a:solidFill>
                    <a:srgbClr val="000000"/>
                  </a:solidFill>
                  <a:latin typeface="Times New Roman" pitchFamily="18" charset="0"/>
                  <a:cs typeface="Times New Roman" pitchFamily="18" charset="0"/>
                </a:rPr>
                <a:t>duy</a:t>
              </a:r>
              <a:r>
                <a:rPr lang="en-US" altLang="zh-CN" sz="2700" dirty="0">
                  <a:solidFill>
                    <a:srgbClr val="000000"/>
                  </a:solidFill>
                  <a:latin typeface="Times New Roman" pitchFamily="18" charset="0"/>
                  <a:cs typeface="Times New Roman" pitchFamily="18" charset="0"/>
                </a:rPr>
                <a:t>.</a:t>
              </a:r>
              <a:endParaRPr lang="zh-CN" altLang="en-US" sz="2700" dirty="0">
                <a:solidFill>
                  <a:srgbClr val="000000"/>
                </a:solidFill>
                <a:latin typeface="Times New Roman" pitchFamily="18" charset="0"/>
                <a:cs typeface="Times New Roman" pitchFamily="18" charset="0"/>
              </a:endParaRPr>
            </a:p>
          </p:txBody>
        </p:sp>
      </p:grpSp>
      <p:grpSp>
        <p:nvGrpSpPr>
          <p:cNvPr id="16" name="组合 15"/>
          <p:cNvGrpSpPr/>
          <p:nvPr/>
        </p:nvGrpSpPr>
        <p:grpSpPr>
          <a:xfrm>
            <a:off x="2462319" y="4146256"/>
            <a:ext cx="3947622" cy="1772794"/>
            <a:chOff x="1846738" y="3109687"/>
            <a:chExt cx="2549205" cy="1329595"/>
          </a:xfrm>
        </p:grpSpPr>
        <p:sp>
          <p:nvSpPr>
            <p:cNvPr id="5" name="圆角矩形 4"/>
            <p:cNvSpPr/>
            <p:nvPr/>
          </p:nvSpPr>
          <p:spPr>
            <a:xfrm>
              <a:off x="1846738" y="3147814"/>
              <a:ext cx="2448272" cy="1092477"/>
            </a:xfrm>
            <a:prstGeom prst="roundRect">
              <a:avLst/>
            </a:prstGeom>
            <a:solidFill>
              <a:schemeClr val="bg1"/>
            </a:solidFill>
            <a:ln w="38100">
              <a:solidFill>
                <a:schemeClr val="accent3"/>
              </a:solidFill>
            </a:ln>
          </p:spPr>
          <p:style>
            <a:lnRef idx="2">
              <a:schemeClr val="accent3">
                <a:shade val="50000"/>
              </a:schemeClr>
            </a:lnRef>
            <a:fillRef idx="1">
              <a:schemeClr val="accent3"/>
            </a:fillRef>
            <a:effectRef idx="0">
              <a:schemeClr val="accent3"/>
            </a:effectRef>
            <a:fontRef idx="minor">
              <a:schemeClr val="lt1"/>
            </a:fontRef>
          </p:style>
          <p:txBody>
            <a:bodyPr rtlCol="0" anchor="ctr"/>
            <a:lstStyle/>
            <a:p>
              <a:pPr algn="ctr" defTabSz="1218540"/>
              <a:endParaRPr lang="zh-CN" altLang="en-US">
                <a:solidFill>
                  <a:srgbClr val="FFFFFF"/>
                </a:solidFill>
              </a:endParaRPr>
            </a:p>
          </p:txBody>
        </p:sp>
        <p:sp>
          <p:nvSpPr>
            <p:cNvPr id="13" name="矩形 12"/>
            <p:cNvSpPr/>
            <p:nvPr/>
          </p:nvSpPr>
          <p:spPr>
            <a:xfrm>
              <a:off x="1958712" y="3109687"/>
              <a:ext cx="2437231" cy="1329595"/>
            </a:xfrm>
            <a:prstGeom prst="rect">
              <a:avLst/>
            </a:prstGeom>
          </p:spPr>
          <p:txBody>
            <a:bodyPr wrap="square">
              <a:spAutoFit/>
            </a:bodyPr>
            <a:lstStyle/>
            <a:p>
              <a:pPr defTabSz="1218540">
                <a:lnSpc>
                  <a:spcPct val="130000"/>
                </a:lnSpc>
              </a:pPr>
              <a:r>
                <a:rPr lang="en-US" altLang="zh-CN" sz="2800" dirty="0" err="1">
                  <a:solidFill>
                    <a:srgbClr val="000000"/>
                  </a:solidFill>
                  <a:latin typeface="Times New Roman" pitchFamily="18" charset="0"/>
                  <a:cs typeface="Times New Roman" pitchFamily="18" charset="0"/>
                </a:rPr>
                <a:t>Sưu</a:t>
              </a:r>
              <a:r>
                <a:rPr lang="en-US" altLang="zh-CN" sz="2800" dirty="0">
                  <a:solidFill>
                    <a:srgbClr val="000000"/>
                  </a:solidFill>
                  <a:latin typeface="Times New Roman" pitchFamily="18" charset="0"/>
                  <a:cs typeface="Times New Roman" pitchFamily="18" charset="0"/>
                </a:rPr>
                <a:t> </a:t>
              </a:r>
              <a:r>
                <a:rPr lang="en-US" altLang="zh-CN" sz="2800" dirty="0" err="1">
                  <a:solidFill>
                    <a:srgbClr val="000000"/>
                  </a:solidFill>
                  <a:latin typeface="Times New Roman" pitchFamily="18" charset="0"/>
                  <a:cs typeface="Times New Roman" pitchFamily="18" charset="0"/>
                </a:rPr>
                <a:t>tầm</a:t>
              </a:r>
              <a:r>
                <a:rPr lang="en-US" altLang="zh-CN" sz="2800" dirty="0">
                  <a:solidFill>
                    <a:srgbClr val="000000"/>
                  </a:solidFill>
                  <a:latin typeface="Times New Roman" pitchFamily="18" charset="0"/>
                  <a:cs typeface="Times New Roman" pitchFamily="18" charset="0"/>
                </a:rPr>
                <a:t> </a:t>
              </a:r>
              <a:r>
                <a:rPr lang="en-US" altLang="zh-CN" sz="2800" dirty="0" err="1">
                  <a:solidFill>
                    <a:srgbClr val="000000"/>
                  </a:solidFill>
                  <a:latin typeface="Times New Roman" pitchFamily="18" charset="0"/>
                  <a:cs typeface="Times New Roman" pitchFamily="18" charset="0"/>
                </a:rPr>
                <a:t>các</a:t>
              </a:r>
              <a:r>
                <a:rPr lang="en-US" altLang="zh-CN" sz="2800" dirty="0">
                  <a:solidFill>
                    <a:srgbClr val="000000"/>
                  </a:solidFill>
                  <a:latin typeface="Times New Roman" pitchFamily="18" charset="0"/>
                  <a:cs typeface="Times New Roman" pitchFamily="18" charset="0"/>
                </a:rPr>
                <a:t> </a:t>
              </a:r>
              <a:r>
                <a:rPr lang="en-US" altLang="zh-CN" sz="2800" dirty="0" err="1">
                  <a:solidFill>
                    <a:srgbClr val="000000"/>
                  </a:solidFill>
                  <a:latin typeface="Times New Roman" pitchFamily="18" charset="0"/>
                  <a:cs typeface="Times New Roman" pitchFamily="18" charset="0"/>
                </a:rPr>
                <a:t>đoạn</a:t>
              </a:r>
              <a:r>
                <a:rPr lang="en-US" altLang="zh-CN" sz="2800" dirty="0">
                  <a:solidFill>
                    <a:srgbClr val="000000"/>
                  </a:solidFill>
                  <a:latin typeface="Times New Roman" pitchFamily="18" charset="0"/>
                  <a:cs typeface="Times New Roman" pitchFamily="18" charset="0"/>
                </a:rPr>
                <a:t> </a:t>
              </a:r>
              <a:r>
                <a:rPr lang="en-US" altLang="zh-CN" sz="2800" dirty="0" err="1">
                  <a:solidFill>
                    <a:srgbClr val="000000"/>
                  </a:solidFill>
                  <a:latin typeface="Times New Roman" pitchFamily="18" charset="0"/>
                  <a:cs typeface="Times New Roman" pitchFamily="18" charset="0"/>
                </a:rPr>
                <a:t>văn</a:t>
              </a:r>
              <a:r>
                <a:rPr lang="en-US" altLang="zh-CN" sz="2800" dirty="0">
                  <a:solidFill>
                    <a:srgbClr val="000000"/>
                  </a:solidFill>
                  <a:latin typeface="Times New Roman" pitchFamily="18" charset="0"/>
                  <a:cs typeface="Times New Roman" pitchFamily="18" charset="0"/>
                </a:rPr>
                <a:t> </a:t>
              </a:r>
              <a:r>
                <a:rPr lang="en-US" altLang="zh-CN" sz="2800" dirty="0" err="1">
                  <a:solidFill>
                    <a:srgbClr val="000000"/>
                  </a:solidFill>
                  <a:latin typeface="Times New Roman" pitchFamily="18" charset="0"/>
                  <a:cs typeface="Times New Roman" pitchFamily="18" charset="0"/>
                </a:rPr>
                <a:t>miêu</a:t>
              </a:r>
              <a:r>
                <a:rPr lang="en-US" altLang="zh-CN" sz="2800" dirty="0">
                  <a:solidFill>
                    <a:srgbClr val="000000"/>
                  </a:solidFill>
                  <a:latin typeface="Times New Roman" pitchFamily="18" charset="0"/>
                  <a:cs typeface="Times New Roman" pitchFamily="18" charset="0"/>
                </a:rPr>
                <a:t> </a:t>
              </a:r>
              <a:r>
                <a:rPr lang="en-US" altLang="zh-CN" sz="2800" dirty="0" err="1">
                  <a:solidFill>
                    <a:srgbClr val="000000"/>
                  </a:solidFill>
                  <a:latin typeface="Times New Roman" pitchFamily="18" charset="0"/>
                  <a:cs typeface="Times New Roman" pitchFamily="18" charset="0"/>
                </a:rPr>
                <a:t>tả</a:t>
              </a:r>
              <a:r>
                <a:rPr lang="en-US" altLang="zh-CN" sz="2800" dirty="0">
                  <a:solidFill>
                    <a:srgbClr val="000000"/>
                  </a:solidFill>
                  <a:latin typeface="Times New Roman" pitchFamily="18" charset="0"/>
                  <a:cs typeface="Times New Roman" pitchFamily="18" charset="0"/>
                </a:rPr>
                <a:t> </a:t>
              </a:r>
              <a:r>
                <a:rPr lang="en-US" altLang="zh-CN" sz="2800" dirty="0" err="1">
                  <a:solidFill>
                    <a:srgbClr val="000000"/>
                  </a:solidFill>
                  <a:latin typeface="Times New Roman" pitchFamily="18" charset="0"/>
                  <a:cs typeface="Times New Roman" pitchFamily="18" charset="0"/>
                </a:rPr>
                <a:t>có</a:t>
              </a:r>
              <a:r>
                <a:rPr lang="en-US" altLang="zh-CN" sz="2800" dirty="0">
                  <a:solidFill>
                    <a:srgbClr val="000000"/>
                  </a:solidFill>
                  <a:latin typeface="Times New Roman" pitchFamily="18" charset="0"/>
                  <a:cs typeface="Times New Roman" pitchFamily="18" charset="0"/>
                </a:rPr>
                <a:t> </a:t>
              </a:r>
              <a:r>
                <a:rPr lang="en-US" altLang="zh-CN" sz="2800" dirty="0" err="1">
                  <a:solidFill>
                    <a:srgbClr val="000000"/>
                  </a:solidFill>
                  <a:latin typeface="Times New Roman" pitchFamily="18" charset="0"/>
                  <a:cs typeface="Times New Roman" pitchFamily="18" charset="0"/>
                </a:rPr>
                <a:t>sử</a:t>
              </a:r>
              <a:r>
                <a:rPr lang="en-US" altLang="zh-CN" sz="2800" dirty="0">
                  <a:solidFill>
                    <a:srgbClr val="000000"/>
                  </a:solidFill>
                  <a:latin typeface="Times New Roman" pitchFamily="18" charset="0"/>
                  <a:cs typeface="Times New Roman" pitchFamily="18" charset="0"/>
                </a:rPr>
                <a:t> </a:t>
              </a:r>
              <a:r>
                <a:rPr lang="en-US" altLang="zh-CN" sz="2800" dirty="0" err="1">
                  <a:solidFill>
                    <a:srgbClr val="000000"/>
                  </a:solidFill>
                  <a:latin typeface="Times New Roman" pitchFamily="18" charset="0"/>
                  <a:cs typeface="Times New Roman" pitchFamily="18" charset="0"/>
                </a:rPr>
                <a:t>dụng</a:t>
              </a:r>
              <a:r>
                <a:rPr lang="en-US" altLang="zh-CN" sz="2800" dirty="0">
                  <a:solidFill>
                    <a:srgbClr val="000000"/>
                  </a:solidFill>
                  <a:latin typeface="Times New Roman" pitchFamily="18" charset="0"/>
                  <a:cs typeface="Times New Roman" pitchFamily="18" charset="0"/>
                </a:rPr>
                <a:t> </a:t>
              </a:r>
              <a:r>
                <a:rPr lang="en-US" altLang="zh-CN" sz="2800" dirty="0" err="1">
                  <a:solidFill>
                    <a:srgbClr val="000000"/>
                  </a:solidFill>
                  <a:latin typeface="Times New Roman" pitchFamily="18" charset="0"/>
                  <a:cs typeface="Times New Roman" pitchFamily="18" charset="0"/>
                </a:rPr>
                <a:t>phép</a:t>
              </a:r>
              <a:r>
                <a:rPr lang="en-US" altLang="zh-CN" sz="2800" dirty="0">
                  <a:solidFill>
                    <a:srgbClr val="000000"/>
                  </a:solidFill>
                  <a:latin typeface="Times New Roman" pitchFamily="18" charset="0"/>
                  <a:cs typeface="Times New Roman" pitchFamily="18" charset="0"/>
                </a:rPr>
                <a:t> </a:t>
              </a:r>
              <a:r>
                <a:rPr lang="en-US" altLang="zh-CN" sz="2800" dirty="0" err="1">
                  <a:solidFill>
                    <a:srgbClr val="000000"/>
                  </a:solidFill>
                  <a:latin typeface="Times New Roman" pitchFamily="18" charset="0"/>
                  <a:cs typeface="Times New Roman" pitchFamily="18" charset="0"/>
                </a:rPr>
                <a:t>tu</a:t>
              </a:r>
              <a:r>
                <a:rPr lang="en-US" altLang="zh-CN" sz="2800" dirty="0">
                  <a:solidFill>
                    <a:srgbClr val="000000"/>
                  </a:solidFill>
                  <a:latin typeface="Times New Roman" pitchFamily="18" charset="0"/>
                  <a:cs typeface="Times New Roman" pitchFamily="18" charset="0"/>
                </a:rPr>
                <a:t> </a:t>
              </a:r>
              <a:r>
                <a:rPr lang="en-US" altLang="zh-CN" sz="2800" dirty="0" err="1">
                  <a:solidFill>
                    <a:srgbClr val="000000"/>
                  </a:solidFill>
                  <a:latin typeface="Times New Roman" pitchFamily="18" charset="0"/>
                  <a:cs typeface="Times New Roman" pitchFamily="18" charset="0"/>
                </a:rPr>
                <a:t>từ</a:t>
              </a:r>
              <a:r>
                <a:rPr lang="en-US" altLang="zh-CN" sz="2800" dirty="0">
                  <a:solidFill>
                    <a:srgbClr val="000000"/>
                  </a:solidFill>
                  <a:latin typeface="Times New Roman" pitchFamily="18" charset="0"/>
                  <a:cs typeface="Times New Roman" pitchFamily="18" charset="0"/>
                </a:rPr>
                <a:t>.</a:t>
              </a:r>
              <a:endParaRPr lang="zh-CN" altLang="en-US" sz="2800" dirty="0">
                <a:solidFill>
                  <a:srgbClr val="000000"/>
                </a:solidFill>
                <a:latin typeface="Times New Roman" pitchFamily="18" charset="0"/>
                <a:cs typeface="Times New Roman" pitchFamily="18" charset="0"/>
              </a:endParaRPr>
            </a:p>
          </p:txBody>
        </p:sp>
      </p:grpSp>
      <p:grpSp>
        <p:nvGrpSpPr>
          <p:cNvPr id="17" name="组合 16"/>
          <p:cNvGrpSpPr/>
          <p:nvPr/>
        </p:nvGrpSpPr>
        <p:grpSpPr>
          <a:xfrm>
            <a:off x="7497819" y="4197090"/>
            <a:ext cx="3678181" cy="1519303"/>
            <a:chOff x="5623363" y="3147813"/>
            <a:chExt cx="2758636" cy="1139477"/>
          </a:xfrm>
        </p:grpSpPr>
        <p:sp>
          <p:nvSpPr>
            <p:cNvPr id="6" name="圆角矩形 5"/>
            <p:cNvSpPr/>
            <p:nvPr/>
          </p:nvSpPr>
          <p:spPr>
            <a:xfrm>
              <a:off x="5623363" y="3147813"/>
              <a:ext cx="2448272" cy="1092477"/>
            </a:xfrm>
            <a:prstGeom prst="roundRect">
              <a:avLst/>
            </a:prstGeom>
            <a:solidFill>
              <a:schemeClr val="bg1"/>
            </a:solidFill>
            <a:ln w="38100">
              <a:solidFill>
                <a:schemeClr val="accent4"/>
              </a:solidFill>
            </a:ln>
          </p:spPr>
          <p:style>
            <a:lnRef idx="2">
              <a:schemeClr val="accent4">
                <a:shade val="50000"/>
              </a:schemeClr>
            </a:lnRef>
            <a:fillRef idx="1">
              <a:schemeClr val="accent4"/>
            </a:fillRef>
            <a:effectRef idx="0">
              <a:schemeClr val="accent4"/>
            </a:effectRef>
            <a:fontRef idx="minor">
              <a:schemeClr val="lt1"/>
            </a:fontRef>
          </p:style>
          <p:txBody>
            <a:bodyPr rtlCol="0" anchor="ctr"/>
            <a:lstStyle/>
            <a:p>
              <a:pPr algn="ctr" defTabSz="1218540"/>
              <a:endParaRPr lang="zh-CN" altLang="en-US">
                <a:solidFill>
                  <a:srgbClr val="FFFFFF"/>
                </a:solidFill>
              </a:endParaRPr>
            </a:p>
          </p:txBody>
        </p:sp>
        <p:sp>
          <p:nvSpPr>
            <p:cNvPr id="14" name="矩形 13"/>
            <p:cNvSpPr/>
            <p:nvPr/>
          </p:nvSpPr>
          <p:spPr>
            <a:xfrm>
              <a:off x="5634404" y="3257778"/>
              <a:ext cx="2747595" cy="1029512"/>
            </a:xfrm>
            <a:prstGeom prst="rect">
              <a:avLst/>
            </a:prstGeom>
          </p:spPr>
          <p:txBody>
            <a:bodyPr wrap="square">
              <a:spAutoFit/>
            </a:bodyPr>
            <a:lstStyle/>
            <a:p>
              <a:pPr defTabSz="1218540">
                <a:lnSpc>
                  <a:spcPct val="130000"/>
                </a:lnSpc>
              </a:pPr>
              <a:r>
                <a:rPr lang="en-US" altLang="zh-CN" sz="3200" dirty="0" err="1">
                  <a:solidFill>
                    <a:srgbClr val="000000"/>
                  </a:solidFill>
                  <a:latin typeface="Times New Roman" pitchFamily="18" charset="0"/>
                  <a:cs typeface="Times New Roman" pitchFamily="18" charset="0"/>
                </a:rPr>
                <a:t>Chuẩn</a:t>
              </a:r>
              <a:r>
                <a:rPr lang="en-US" altLang="zh-CN" sz="3200" dirty="0">
                  <a:solidFill>
                    <a:srgbClr val="000000"/>
                  </a:solidFill>
                  <a:latin typeface="Times New Roman" pitchFamily="18" charset="0"/>
                  <a:cs typeface="Times New Roman" pitchFamily="18" charset="0"/>
                </a:rPr>
                <a:t> </a:t>
              </a:r>
              <a:r>
                <a:rPr lang="en-US" altLang="zh-CN" sz="3200" dirty="0" err="1">
                  <a:solidFill>
                    <a:srgbClr val="000000"/>
                  </a:solidFill>
                  <a:latin typeface="Times New Roman" pitchFamily="18" charset="0"/>
                  <a:cs typeface="Times New Roman" pitchFamily="18" charset="0"/>
                </a:rPr>
                <a:t>bị</a:t>
              </a:r>
              <a:r>
                <a:rPr lang="en-US" altLang="zh-CN" sz="3200" dirty="0">
                  <a:solidFill>
                    <a:srgbClr val="000000"/>
                  </a:solidFill>
                  <a:latin typeface="Times New Roman" pitchFamily="18" charset="0"/>
                  <a:cs typeface="Times New Roman" pitchFamily="18" charset="0"/>
                </a:rPr>
                <a:t> </a:t>
              </a:r>
              <a:r>
                <a:rPr lang="en-US" altLang="zh-CN" sz="3200" dirty="0" err="1">
                  <a:solidFill>
                    <a:srgbClr val="000000"/>
                  </a:solidFill>
                  <a:latin typeface="Times New Roman" pitchFamily="18" charset="0"/>
                  <a:cs typeface="Times New Roman" pitchFamily="18" charset="0"/>
                </a:rPr>
                <a:t>bài</a:t>
              </a:r>
              <a:r>
                <a:rPr lang="en-US" altLang="zh-CN" sz="3200" dirty="0">
                  <a:solidFill>
                    <a:srgbClr val="000000"/>
                  </a:solidFill>
                  <a:latin typeface="Times New Roman" pitchFamily="18" charset="0"/>
                  <a:cs typeface="Times New Roman" pitchFamily="18" charset="0"/>
                </a:rPr>
                <a:t>: Hang </a:t>
              </a:r>
              <a:r>
                <a:rPr lang="en-US" altLang="zh-CN" sz="3200" dirty="0" err="1">
                  <a:solidFill>
                    <a:srgbClr val="000000"/>
                  </a:solidFill>
                  <a:latin typeface="Times New Roman" pitchFamily="18" charset="0"/>
                  <a:cs typeface="Times New Roman" pitchFamily="18" charset="0"/>
                </a:rPr>
                <a:t>Én</a:t>
              </a:r>
              <a:r>
                <a:rPr lang="en-US" altLang="zh-CN" sz="3200" dirty="0">
                  <a:solidFill>
                    <a:srgbClr val="000000"/>
                  </a:solidFill>
                  <a:latin typeface="Times New Roman" pitchFamily="18" charset="0"/>
                  <a:cs typeface="Times New Roman" pitchFamily="18" charset="0"/>
                </a:rPr>
                <a:t>.</a:t>
              </a:r>
              <a:endParaRPr lang="zh-CN" altLang="en-US" sz="3200" dirty="0">
                <a:solidFill>
                  <a:srgbClr val="000000"/>
                </a:solidFill>
                <a:latin typeface="Times New Roman" pitchFamily="18" charset="0"/>
                <a:cs typeface="Times New Roman" pitchFamily="18" charset="0"/>
              </a:endParaRPr>
            </a:p>
          </p:txBody>
        </p:sp>
      </p:grpSp>
      <p:sp>
        <p:nvSpPr>
          <p:cNvPr id="18" name="TextBox 17"/>
          <p:cNvSpPr txBox="1"/>
          <p:nvPr/>
        </p:nvSpPr>
        <p:spPr>
          <a:xfrm>
            <a:off x="508007" y="381000"/>
            <a:ext cx="5426935" cy="697573"/>
          </a:xfrm>
          <a:prstGeom prst="rect">
            <a:avLst/>
          </a:prstGeom>
        </p:spPr>
        <p:style>
          <a:lnRef idx="0">
            <a:schemeClr val="accent6"/>
          </a:lnRef>
          <a:fillRef idx="3">
            <a:schemeClr val="accent6"/>
          </a:fillRef>
          <a:effectRef idx="3">
            <a:schemeClr val="accent6"/>
          </a:effectRef>
          <a:fontRef idx="minor">
            <a:schemeClr val="lt1"/>
          </a:fontRef>
        </p:style>
        <p:txBody>
          <a:bodyPr wrap="none" lIns="121861" tIns="60930" rIns="121861" bIns="60930" rtlCol="0">
            <a:spAutoFit/>
          </a:bodyPr>
          <a:lstStyle/>
          <a:p>
            <a:pPr defTabSz="1218540"/>
            <a:r>
              <a:rPr lang="en-US" altLang="zh-CN" sz="3700" b="1" dirty="0">
                <a:solidFill>
                  <a:srgbClr val="FFFFFF"/>
                </a:solidFill>
                <a:latin typeface="Times New Roman" pitchFamily="18" charset="0"/>
                <a:cs typeface="Times New Roman" pitchFamily="18" charset="0"/>
              </a:rPr>
              <a:t>HƯỚNG DẪN TỰ HỌC:</a:t>
            </a:r>
            <a:endParaRPr lang="zh-CN" altLang="en-US" sz="3700" b="1" dirty="0">
              <a:solidFill>
                <a:srgbClr val="FFFFFF"/>
              </a:solidFill>
              <a:latin typeface="Times New Roman" pitchFamily="18" charset="0"/>
              <a:cs typeface="Times New Roman" pitchFamily="18" charset="0"/>
            </a:endParaRPr>
          </a:p>
        </p:txBody>
      </p:sp>
    </p:spTree>
    <p:extLst>
      <p:ext uri="{BB962C8B-B14F-4D97-AF65-F5344CB8AC3E}">
        <p14:creationId xmlns:p14="http://schemas.microsoft.com/office/powerpoint/2010/main" val="1393967554"/>
      </p:ext>
    </p:extLst>
  </p:cSld>
  <p:clrMapOvr>
    <a:masterClrMapping/>
  </p:clrMapOvr>
  <mc:AlternateContent xmlns:mc="http://schemas.openxmlformats.org/markup-compatibility/2006" xmlns:p14="http://schemas.microsoft.com/office/powerpoint/2010/main">
    <mc:Choice Requires="p14">
      <p:transition spd="slow" p14:dur="2000">
        <p:random/>
      </p:transition>
    </mc:Choice>
    <mc:Fallback xmlns="">
      <p:transition spd="slow">
        <p:random/>
      </p:transition>
    </mc:Fallback>
  </mc:AlternateContent>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45" presetClass="entr" presetSubtype="0" fill="hold" nodeType="afterEffect">
                                  <p:stCondLst>
                                    <p:cond delay="0"/>
                                  </p:stCondLst>
                                  <p:childTnLst>
                                    <p:set>
                                      <p:cBhvr>
                                        <p:cTn id="6" dur="1" fill="hold">
                                          <p:stCondLst>
                                            <p:cond delay="0"/>
                                          </p:stCondLst>
                                        </p:cTn>
                                        <p:tgtEl>
                                          <p:spTgt spid="7"/>
                                        </p:tgtEl>
                                        <p:attrNameLst>
                                          <p:attrName>style.visibility</p:attrName>
                                        </p:attrNameLst>
                                      </p:cBhvr>
                                      <p:to>
                                        <p:strVal val="visible"/>
                                      </p:to>
                                    </p:set>
                                    <p:animEffect transition="in" filter="fade">
                                      <p:cBhvr>
                                        <p:cTn id="7" dur="1000"/>
                                        <p:tgtEl>
                                          <p:spTgt spid="7"/>
                                        </p:tgtEl>
                                      </p:cBhvr>
                                    </p:animEffect>
                                    <p:anim calcmode="lin" valueType="num">
                                      <p:cBhvr>
                                        <p:cTn id="8" dur="1000" fill="hold"/>
                                        <p:tgtEl>
                                          <p:spTgt spid="7"/>
                                        </p:tgtEl>
                                        <p:attrNameLst>
                                          <p:attrName>ppt_w</p:attrName>
                                        </p:attrNameLst>
                                      </p:cBhvr>
                                      <p:tavLst>
                                        <p:tav tm="0" fmla="#ppt_w*sin(2.5*pi*$)">
                                          <p:val>
                                            <p:fltVal val="0"/>
                                          </p:val>
                                        </p:tav>
                                        <p:tav tm="100000">
                                          <p:val>
                                            <p:fltVal val="1"/>
                                          </p:val>
                                        </p:tav>
                                      </p:tavLst>
                                    </p:anim>
                                    <p:anim calcmode="lin" valueType="num">
                                      <p:cBhvr>
                                        <p:cTn id="9" dur="1000" fill="hold"/>
                                        <p:tgtEl>
                                          <p:spTgt spid="7"/>
                                        </p:tgtEl>
                                        <p:attrNameLst>
                                          <p:attrName>ppt_h</p:attrName>
                                        </p:attrNameLst>
                                      </p:cBhvr>
                                      <p:tavLst>
                                        <p:tav tm="0">
                                          <p:val>
                                            <p:strVal val="#ppt_h"/>
                                          </p:val>
                                        </p:tav>
                                        <p:tav tm="100000">
                                          <p:val>
                                            <p:strVal val="#ppt_h"/>
                                          </p:val>
                                        </p:tav>
                                      </p:tavLst>
                                    </p:anim>
                                  </p:childTnLst>
                                </p:cTn>
                              </p:par>
                              <p:par>
                                <p:cTn id="10" presetID="45" presetClass="entr" presetSubtype="0" fill="hold" nodeType="withEffect">
                                  <p:stCondLst>
                                    <p:cond delay="0"/>
                                  </p:stCondLst>
                                  <p:childTnLst>
                                    <p:set>
                                      <p:cBhvr>
                                        <p:cTn id="11" dur="1" fill="hold">
                                          <p:stCondLst>
                                            <p:cond delay="0"/>
                                          </p:stCondLst>
                                        </p:cTn>
                                        <p:tgtEl>
                                          <p:spTgt spid="3"/>
                                        </p:tgtEl>
                                        <p:attrNameLst>
                                          <p:attrName>style.visibility</p:attrName>
                                        </p:attrNameLst>
                                      </p:cBhvr>
                                      <p:to>
                                        <p:strVal val="visible"/>
                                      </p:to>
                                    </p:set>
                                    <p:animEffect transition="in" filter="fade">
                                      <p:cBhvr>
                                        <p:cTn id="12" dur="1000"/>
                                        <p:tgtEl>
                                          <p:spTgt spid="3"/>
                                        </p:tgtEl>
                                      </p:cBhvr>
                                    </p:animEffect>
                                    <p:anim calcmode="lin" valueType="num">
                                      <p:cBhvr>
                                        <p:cTn id="13" dur="1000" fill="hold"/>
                                        <p:tgtEl>
                                          <p:spTgt spid="3"/>
                                        </p:tgtEl>
                                        <p:attrNameLst>
                                          <p:attrName>ppt_w</p:attrName>
                                        </p:attrNameLst>
                                      </p:cBhvr>
                                      <p:tavLst>
                                        <p:tav tm="0" fmla="#ppt_w*sin(2.5*pi*$)">
                                          <p:val>
                                            <p:fltVal val="0"/>
                                          </p:val>
                                        </p:tav>
                                        <p:tav tm="100000">
                                          <p:val>
                                            <p:fltVal val="1"/>
                                          </p:val>
                                        </p:tav>
                                      </p:tavLst>
                                    </p:anim>
                                    <p:anim calcmode="lin" valueType="num">
                                      <p:cBhvr>
                                        <p:cTn id="14" dur="1000" fill="hold"/>
                                        <p:tgtEl>
                                          <p:spTgt spid="3"/>
                                        </p:tgtEl>
                                        <p:attrNameLst>
                                          <p:attrName>ppt_h</p:attrName>
                                        </p:attrNameLst>
                                      </p:cBhvr>
                                      <p:tavLst>
                                        <p:tav tm="0">
                                          <p:val>
                                            <p:strVal val="#ppt_h"/>
                                          </p:val>
                                        </p:tav>
                                        <p:tav tm="100000">
                                          <p:val>
                                            <p:strVal val="#ppt_h"/>
                                          </p:val>
                                        </p:tav>
                                      </p:tavLst>
                                    </p:anim>
                                  </p:childTnLst>
                                </p:cTn>
                              </p:par>
                              <p:par>
                                <p:cTn id="15" presetID="45" presetClass="entr" presetSubtype="0" fill="hold" nodeType="withEffect">
                                  <p:stCondLst>
                                    <p:cond delay="0"/>
                                  </p:stCondLst>
                                  <p:childTnLst>
                                    <p:set>
                                      <p:cBhvr>
                                        <p:cTn id="16" dur="1" fill="hold">
                                          <p:stCondLst>
                                            <p:cond delay="0"/>
                                          </p:stCondLst>
                                        </p:cTn>
                                        <p:tgtEl>
                                          <p:spTgt spid="8"/>
                                        </p:tgtEl>
                                        <p:attrNameLst>
                                          <p:attrName>style.visibility</p:attrName>
                                        </p:attrNameLst>
                                      </p:cBhvr>
                                      <p:to>
                                        <p:strVal val="visible"/>
                                      </p:to>
                                    </p:set>
                                    <p:animEffect transition="in" filter="fade">
                                      <p:cBhvr>
                                        <p:cTn id="17" dur="1000"/>
                                        <p:tgtEl>
                                          <p:spTgt spid="8"/>
                                        </p:tgtEl>
                                      </p:cBhvr>
                                    </p:animEffect>
                                    <p:anim calcmode="lin" valueType="num">
                                      <p:cBhvr>
                                        <p:cTn id="18" dur="1000" fill="hold"/>
                                        <p:tgtEl>
                                          <p:spTgt spid="8"/>
                                        </p:tgtEl>
                                        <p:attrNameLst>
                                          <p:attrName>ppt_w</p:attrName>
                                        </p:attrNameLst>
                                      </p:cBhvr>
                                      <p:tavLst>
                                        <p:tav tm="0" fmla="#ppt_w*sin(2.5*pi*$)">
                                          <p:val>
                                            <p:fltVal val="0"/>
                                          </p:val>
                                        </p:tav>
                                        <p:tav tm="100000">
                                          <p:val>
                                            <p:fltVal val="1"/>
                                          </p:val>
                                        </p:tav>
                                      </p:tavLst>
                                    </p:anim>
                                    <p:anim calcmode="lin" valueType="num">
                                      <p:cBhvr>
                                        <p:cTn id="19" dur="1000" fill="hold"/>
                                        <p:tgtEl>
                                          <p:spTgt spid="8"/>
                                        </p:tgtEl>
                                        <p:attrNameLst>
                                          <p:attrName>ppt_h</p:attrName>
                                        </p:attrNameLst>
                                      </p:cBhvr>
                                      <p:tavLst>
                                        <p:tav tm="0">
                                          <p:val>
                                            <p:strVal val="#ppt_h"/>
                                          </p:val>
                                        </p:tav>
                                        <p:tav tm="100000">
                                          <p:val>
                                            <p:strVal val="#ppt_h"/>
                                          </p:val>
                                        </p:tav>
                                      </p:tavLst>
                                    </p:anim>
                                  </p:childTnLst>
                                </p:cTn>
                              </p:par>
                              <p:par>
                                <p:cTn id="20" presetID="45" presetClass="entr" presetSubtype="0" fill="hold" nodeType="withEffect">
                                  <p:stCondLst>
                                    <p:cond delay="0"/>
                                  </p:stCondLst>
                                  <p:childTnLst>
                                    <p:set>
                                      <p:cBhvr>
                                        <p:cTn id="21" dur="1" fill="hold">
                                          <p:stCondLst>
                                            <p:cond delay="0"/>
                                          </p:stCondLst>
                                        </p:cTn>
                                        <p:tgtEl>
                                          <p:spTgt spid="9"/>
                                        </p:tgtEl>
                                        <p:attrNameLst>
                                          <p:attrName>style.visibility</p:attrName>
                                        </p:attrNameLst>
                                      </p:cBhvr>
                                      <p:to>
                                        <p:strVal val="visible"/>
                                      </p:to>
                                    </p:set>
                                    <p:animEffect transition="in" filter="fade">
                                      <p:cBhvr>
                                        <p:cTn id="22" dur="1000"/>
                                        <p:tgtEl>
                                          <p:spTgt spid="9"/>
                                        </p:tgtEl>
                                      </p:cBhvr>
                                    </p:animEffect>
                                    <p:anim calcmode="lin" valueType="num">
                                      <p:cBhvr>
                                        <p:cTn id="23" dur="1000" fill="hold"/>
                                        <p:tgtEl>
                                          <p:spTgt spid="9"/>
                                        </p:tgtEl>
                                        <p:attrNameLst>
                                          <p:attrName>ppt_w</p:attrName>
                                        </p:attrNameLst>
                                      </p:cBhvr>
                                      <p:tavLst>
                                        <p:tav tm="0" fmla="#ppt_w*sin(2.5*pi*$)">
                                          <p:val>
                                            <p:fltVal val="0"/>
                                          </p:val>
                                        </p:tav>
                                        <p:tav tm="100000">
                                          <p:val>
                                            <p:fltVal val="1"/>
                                          </p:val>
                                        </p:tav>
                                      </p:tavLst>
                                    </p:anim>
                                    <p:anim calcmode="lin" valueType="num">
                                      <p:cBhvr>
                                        <p:cTn id="24" dur="1000" fill="hold"/>
                                        <p:tgtEl>
                                          <p:spTgt spid="9"/>
                                        </p:tgtEl>
                                        <p:attrNameLst>
                                          <p:attrName>ppt_h</p:attrName>
                                        </p:attrNameLst>
                                      </p:cBhvr>
                                      <p:tavLst>
                                        <p:tav tm="0">
                                          <p:val>
                                            <p:strVal val="#ppt_h"/>
                                          </p:val>
                                        </p:tav>
                                        <p:tav tm="100000">
                                          <p:val>
                                            <p:strVal val="#ppt_h"/>
                                          </p:val>
                                        </p:tav>
                                      </p:tavLst>
                                    </p:anim>
                                  </p:childTnLst>
                                </p:cTn>
                              </p:par>
                            </p:childTnLst>
                          </p:cTn>
                        </p:par>
                        <p:par>
                          <p:cTn id="25" fill="hold">
                            <p:stCondLst>
                              <p:cond delay="1000"/>
                            </p:stCondLst>
                            <p:childTnLst>
                              <p:par>
                                <p:cTn id="26" presetID="55" presetClass="entr" presetSubtype="0" fill="hold" nodeType="afterEffect">
                                  <p:stCondLst>
                                    <p:cond delay="0"/>
                                  </p:stCondLst>
                                  <p:childTnLst>
                                    <p:set>
                                      <p:cBhvr>
                                        <p:cTn id="27" dur="1" fill="hold">
                                          <p:stCondLst>
                                            <p:cond delay="0"/>
                                          </p:stCondLst>
                                        </p:cTn>
                                        <p:tgtEl>
                                          <p:spTgt spid="10"/>
                                        </p:tgtEl>
                                        <p:attrNameLst>
                                          <p:attrName>style.visibility</p:attrName>
                                        </p:attrNameLst>
                                      </p:cBhvr>
                                      <p:to>
                                        <p:strVal val="visible"/>
                                      </p:to>
                                    </p:set>
                                    <p:anim calcmode="lin" valueType="num">
                                      <p:cBhvr>
                                        <p:cTn id="28" dur="750" fill="hold"/>
                                        <p:tgtEl>
                                          <p:spTgt spid="10"/>
                                        </p:tgtEl>
                                        <p:attrNameLst>
                                          <p:attrName>ppt_w</p:attrName>
                                        </p:attrNameLst>
                                      </p:cBhvr>
                                      <p:tavLst>
                                        <p:tav tm="0">
                                          <p:val>
                                            <p:strVal val="#ppt_w*0.70"/>
                                          </p:val>
                                        </p:tav>
                                        <p:tav tm="100000">
                                          <p:val>
                                            <p:strVal val="#ppt_w"/>
                                          </p:val>
                                        </p:tav>
                                      </p:tavLst>
                                    </p:anim>
                                    <p:anim calcmode="lin" valueType="num">
                                      <p:cBhvr>
                                        <p:cTn id="29" dur="750" fill="hold"/>
                                        <p:tgtEl>
                                          <p:spTgt spid="10"/>
                                        </p:tgtEl>
                                        <p:attrNameLst>
                                          <p:attrName>ppt_h</p:attrName>
                                        </p:attrNameLst>
                                      </p:cBhvr>
                                      <p:tavLst>
                                        <p:tav tm="0">
                                          <p:val>
                                            <p:strVal val="#ppt_h"/>
                                          </p:val>
                                        </p:tav>
                                        <p:tav tm="100000">
                                          <p:val>
                                            <p:strVal val="#ppt_h"/>
                                          </p:val>
                                        </p:tav>
                                      </p:tavLst>
                                    </p:anim>
                                    <p:animEffect transition="in" filter="fade">
                                      <p:cBhvr>
                                        <p:cTn id="30" dur="750"/>
                                        <p:tgtEl>
                                          <p:spTgt spid="10"/>
                                        </p:tgtEl>
                                      </p:cBhvr>
                                    </p:animEffect>
                                  </p:childTnLst>
                                </p:cTn>
                              </p:par>
                              <p:par>
                                <p:cTn id="31" presetID="55" presetClass="entr" presetSubtype="0" fill="hold" nodeType="withEffect">
                                  <p:stCondLst>
                                    <p:cond delay="500"/>
                                  </p:stCondLst>
                                  <p:childTnLst>
                                    <p:set>
                                      <p:cBhvr>
                                        <p:cTn id="32" dur="1" fill="hold">
                                          <p:stCondLst>
                                            <p:cond delay="0"/>
                                          </p:stCondLst>
                                        </p:cTn>
                                        <p:tgtEl>
                                          <p:spTgt spid="15"/>
                                        </p:tgtEl>
                                        <p:attrNameLst>
                                          <p:attrName>style.visibility</p:attrName>
                                        </p:attrNameLst>
                                      </p:cBhvr>
                                      <p:to>
                                        <p:strVal val="visible"/>
                                      </p:to>
                                    </p:set>
                                    <p:anim calcmode="lin" valueType="num">
                                      <p:cBhvr>
                                        <p:cTn id="33" dur="750" fill="hold"/>
                                        <p:tgtEl>
                                          <p:spTgt spid="15"/>
                                        </p:tgtEl>
                                        <p:attrNameLst>
                                          <p:attrName>ppt_w</p:attrName>
                                        </p:attrNameLst>
                                      </p:cBhvr>
                                      <p:tavLst>
                                        <p:tav tm="0">
                                          <p:val>
                                            <p:strVal val="#ppt_w*0.70"/>
                                          </p:val>
                                        </p:tav>
                                        <p:tav tm="100000">
                                          <p:val>
                                            <p:strVal val="#ppt_w"/>
                                          </p:val>
                                        </p:tav>
                                      </p:tavLst>
                                    </p:anim>
                                    <p:anim calcmode="lin" valueType="num">
                                      <p:cBhvr>
                                        <p:cTn id="34" dur="750" fill="hold"/>
                                        <p:tgtEl>
                                          <p:spTgt spid="15"/>
                                        </p:tgtEl>
                                        <p:attrNameLst>
                                          <p:attrName>ppt_h</p:attrName>
                                        </p:attrNameLst>
                                      </p:cBhvr>
                                      <p:tavLst>
                                        <p:tav tm="0">
                                          <p:val>
                                            <p:strVal val="#ppt_h"/>
                                          </p:val>
                                        </p:tav>
                                        <p:tav tm="100000">
                                          <p:val>
                                            <p:strVal val="#ppt_h"/>
                                          </p:val>
                                        </p:tav>
                                      </p:tavLst>
                                    </p:anim>
                                    <p:animEffect transition="in" filter="fade">
                                      <p:cBhvr>
                                        <p:cTn id="35" dur="750"/>
                                        <p:tgtEl>
                                          <p:spTgt spid="15"/>
                                        </p:tgtEl>
                                      </p:cBhvr>
                                    </p:animEffect>
                                  </p:childTnLst>
                                </p:cTn>
                              </p:par>
                              <p:par>
                                <p:cTn id="36" presetID="55" presetClass="entr" presetSubtype="0" fill="hold" nodeType="withEffect">
                                  <p:stCondLst>
                                    <p:cond delay="1000"/>
                                  </p:stCondLst>
                                  <p:childTnLst>
                                    <p:set>
                                      <p:cBhvr>
                                        <p:cTn id="37" dur="1" fill="hold">
                                          <p:stCondLst>
                                            <p:cond delay="0"/>
                                          </p:stCondLst>
                                        </p:cTn>
                                        <p:tgtEl>
                                          <p:spTgt spid="16"/>
                                        </p:tgtEl>
                                        <p:attrNameLst>
                                          <p:attrName>style.visibility</p:attrName>
                                        </p:attrNameLst>
                                      </p:cBhvr>
                                      <p:to>
                                        <p:strVal val="visible"/>
                                      </p:to>
                                    </p:set>
                                    <p:anim calcmode="lin" valueType="num">
                                      <p:cBhvr>
                                        <p:cTn id="38" dur="750" fill="hold"/>
                                        <p:tgtEl>
                                          <p:spTgt spid="16"/>
                                        </p:tgtEl>
                                        <p:attrNameLst>
                                          <p:attrName>ppt_w</p:attrName>
                                        </p:attrNameLst>
                                      </p:cBhvr>
                                      <p:tavLst>
                                        <p:tav tm="0">
                                          <p:val>
                                            <p:strVal val="#ppt_w*0.70"/>
                                          </p:val>
                                        </p:tav>
                                        <p:tav tm="100000">
                                          <p:val>
                                            <p:strVal val="#ppt_w"/>
                                          </p:val>
                                        </p:tav>
                                      </p:tavLst>
                                    </p:anim>
                                    <p:anim calcmode="lin" valueType="num">
                                      <p:cBhvr>
                                        <p:cTn id="39" dur="750" fill="hold"/>
                                        <p:tgtEl>
                                          <p:spTgt spid="16"/>
                                        </p:tgtEl>
                                        <p:attrNameLst>
                                          <p:attrName>ppt_h</p:attrName>
                                        </p:attrNameLst>
                                      </p:cBhvr>
                                      <p:tavLst>
                                        <p:tav tm="0">
                                          <p:val>
                                            <p:strVal val="#ppt_h"/>
                                          </p:val>
                                        </p:tav>
                                        <p:tav tm="100000">
                                          <p:val>
                                            <p:strVal val="#ppt_h"/>
                                          </p:val>
                                        </p:tav>
                                      </p:tavLst>
                                    </p:anim>
                                    <p:animEffect transition="in" filter="fade">
                                      <p:cBhvr>
                                        <p:cTn id="40" dur="750"/>
                                        <p:tgtEl>
                                          <p:spTgt spid="16"/>
                                        </p:tgtEl>
                                      </p:cBhvr>
                                    </p:animEffect>
                                  </p:childTnLst>
                                </p:cTn>
                              </p:par>
                              <p:par>
                                <p:cTn id="41" presetID="55" presetClass="entr" presetSubtype="0" fill="hold" nodeType="withEffect">
                                  <p:stCondLst>
                                    <p:cond delay="1500"/>
                                  </p:stCondLst>
                                  <p:childTnLst>
                                    <p:set>
                                      <p:cBhvr>
                                        <p:cTn id="42" dur="1" fill="hold">
                                          <p:stCondLst>
                                            <p:cond delay="0"/>
                                          </p:stCondLst>
                                        </p:cTn>
                                        <p:tgtEl>
                                          <p:spTgt spid="17"/>
                                        </p:tgtEl>
                                        <p:attrNameLst>
                                          <p:attrName>style.visibility</p:attrName>
                                        </p:attrNameLst>
                                      </p:cBhvr>
                                      <p:to>
                                        <p:strVal val="visible"/>
                                      </p:to>
                                    </p:set>
                                    <p:anim calcmode="lin" valueType="num">
                                      <p:cBhvr>
                                        <p:cTn id="43" dur="750" fill="hold"/>
                                        <p:tgtEl>
                                          <p:spTgt spid="17"/>
                                        </p:tgtEl>
                                        <p:attrNameLst>
                                          <p:attrName>ppt_w</p:attrName>
                                        </p:attrNameLst>
                                      </p:cBhvr>
                                      <p:tavLst>
                                        <p:tav tm="0">
                                          <p:val>
                                            <p:strVal val="#ppt_w*0.70"/>
                                          </p:val>
                                        </p:tav>
                                        <p:tav tm="100000">
                                          <p:val>
                                            <p:strVal val="#ppt_w"/>
                                          </p:val>
                                        </p:tav>
                                      </p:tavLst>
                                    </p:anim>
                                    <p:anim calcmode="lin" valueType="num">
                                      <p:cBhvr>
                                        <p:cTn id="44" dur="750" fill="hold"/>
                                        <p:tgtEl>
                                          <p:spTgt spid="17"/>
                                        </p:tgtEl>
                                        <p:attrNameLst>
                                          <p:attrName>ppt_h</p:attrName>
                                        </p:attrNameLst>
                                      </p:cBhvr>
                                      <p:tavLst>
                                        <p:tav tm="0">
                                          <p:val>
                                            <p:strVal val="#ppt_h"/>
                                          </p:val>
                                        </p:tav>
                                        <p:tav tm="100000">
                                          <p:val>
                                            <p:strVal val="#ppt_h"/>
                                          </p:val>
                                        </p:tav>
                                      </p:tavLst>
                                    </p:anim>
                                    <p:animEffect transition="in" filter="fade">
                                      <p:cBhvr>
                                        <p:cTn id="45" dur="750"/>
                                        <p:tgtEl>
                                          <p:spTgt spid="17"/>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3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8" name="图片 7"/>
          <p:cNvPicPr>
            <a:picLocks noChangeAspect="1"/>
          </p:cNvPicPr>
          <p:nvPr/>
        </p:nvPicPr>
        <p:blipFill rotWithShape="1">
          <a:blip r:embed="rId3" cstate="print">
            <a:extLst>
              <a:ext uri="{28A0092B-C50C-407E-A947-70E740481C1C}">
                <a14:useLocalDpi xmlns:a14="http://schemas.microsoft.com/office/drawing/2010/main" val="0"/>
              </a:ext>
            </a:extLst>
          </a:blip>
          <a:srcRect t="14402"/>
          <a:stretch>
            <a:fillRect/>
          </a:stretch>
        </p:blipFill>
        <p:spPr>
          <a:xfrm>
            <a:off x="0" y="0"/>
            <a:ext cx="12192000" cy="6858000"/>
          </a:xfrm>
          <a:prstGeom prst="rect">
            <a:avLst/>
          </a:prstGeom>
        </p:spPr>
      </p:pic>
      <p:pic>
        <p:nvPicPr>
          <p:cNvPr id="6" name="图片 5"/>
          <p:cNvPicPr>
            <a:picLocks noChangeAspect="1"/>
          </p:cNvPicPr>
          <p:nvPr/>
        </p:nvPicPr>
        <p:blipFill rotWithShape="1">
          <a:blip r:embed="rId4">
            <a:extLst>
              <a:ext uri="{28A0092B-C50C-407E-A947-70E740481C1C}">
                <a14:useLocalDpi xmlns:a14="http://schemas.microsoft.com/office/drawing/2010/main" val="0"/>
              </a:ext>
            </a:extLst>
          </a:blip>
          <a:srcRect l="30953" t="26667" r="20952" b="53651"/>
          <a:stretch>
            <a:fillRect/>
          </a:stretch>
        </p:blipFill>
        <p:spPr>
          <a:xfrm>
            <a:off x="803655" y="367019"/>
            <a:ext cx="10923644" cy="2514600"/>
          </a:xfrm>
          <a:prstGeom prst="rect">
            <a:avLst/>
          </a:prstGeom>
        </p:spPr>
      </p:pic>
      <p:pic>
        <p:nvPicPr>
          <p:cNvPr id="4" name="图片 3"/>
          <p:cNvPicPr>
            <a:picLocks noChangeAspect="1"/>
          </p:cNvPicPr>
          <p:nvPr/>
        </p:nvPicPr>
        <p:blipFill rotWithShape="1">
          <a:blip r:embed="rId5" cstate="print">
            <a:extLst>
              <a:ext uri="{28A0092B-C50C-407E-A947-70E740481C1C}">
                <a14:useLocalDpi xmlns:a14="http://schemas.microsoft.com/office/drawing/2010/main" val="0"/>
              </a:ext>
            </a:extLst>
          </a:blip>
          <a:srcRect l="53214" t="30900" r="27976" b="38836"/>
          <a:stretch>
            <a:fillRect/>
          </a:stretch>
        </p:blipFill>
        <p:spPr>
          <a:xfrm>
            <a:off x="9757189" y="427130"/>
            <a:ext cx="1456783" cy="1318480"/>
          </a:xfrm>
          <a:prstGeom prst="rect">
            <a:avLst/>
          </a:prstGeom>
        </p:spPr>
      </p:pic>
      <p:pic>
        <p:nvPicPr>
          <p:cNvPr id="9" name="图片 8"/>
          <p:cNvPicPr>
            <a:picLocks noChangeAspect="1"/>
          </p:cNvPicPr>
          <p:nvPr/>
        </p:nvPicPr>
        <p:blipFill rotWithShape="1">
          <a:blip r:embed="rId6" cstate="print">
            <a:extLst>
              <a:ext uri="{28A0092B-C50C-407E-A947-70E740481C1C}">
                <a14:useLocalDpi xmlns:a14="http://schemas.microsoft.com/office/drawing/2010/main" val="0"/>
              </a:ext>
            </a:extLst>
          </a:blip>
          <a:srcRect l="9048" t="60106" r="67619"/>
          <a:stretch>
            <a:fillRect/>
          </a:stretch>
        </p:blipFill>
        <p:spPr>
          <a:xfrm>
            <a:off x="4462009" y="3802745"/>
            <a:ext cx="1803467" cy="1734456"/>
          </a:xfrm>
          <a:prstGeom prst="rect">
            <a:avLst/>
          </a:prstGeom>
        </p:spPr>
      </p:pic>
      <p:pic>
        <p:nvPicPr>
          <p:cNvPr id="10" name="图片 9"/>
          <p:cNvPicPr>
            <a:picLocks noChangeAspect="1"/>
          </p:cNvPicPr>
          <p:nvPr/>
        </p:nvPicPr>
        <p:blipFill rotWithShape="1">
          <a:blip r:embed="rId7" cstate="print">
            <a:extLst>
              <a:ext uri="{28A0092B-C50C-407E-A947-70E740481C1C}">
                <a14:useLocalDpi xmlns:a14="http://schemas.microsoft.com/office/drawing/2010/main" val="0"/>
              </a:ext>
            </a:extLst>
          </a:blip>
          <a:srcRect l="70595" t="59471" r="6905"/>
          <a:stretch>
            <a:fillRect/>
          </a:stretch>
        </p:blipFill>
        <p:spPr>
          <a:xfrm>
            <a:off x="9585045" y="3126525"/>
            <a:ext cx="1142465" cy="1157577"/>
          </a:xfrm>
          <a:prstGeom prst="rect">
            <a:avLst/>
          </a:prstGeom>
        </p:spPr>
      </p:pic>
      <p:sp>
        <p:nvSpPr>
          <p:cNvPr id="12" name="文本框 11"/>
          <p:cNvSpPr txBox="1"/>
          <p:nvPr/>
        </p:nvSpPr>
        <p:spPr>
          <a:xfrm>
            <a:off x="1719233" y="1731161"/>
            <a:ext cx="8753539" cy="923330"/>
          </a:xfrm>
          <a:prstGeom prst="rect">
            <a:avLst/>
          </a:prstGeom>
          <a:noFill/>
          <a:effectLst>
            <a:outerShdw blurRad="50800" dist="38100" dir="5400000" algn="t" rotWithShape="0">
              <a:prstClr val="black">
                <a:alpha val="40000"/>
              </a:prstClr>
            </a:outerShdw>
          </a:effectLst>
        </p:spPr>
        <p:txBody>
          <a:bodyPr wrap="square" rtlCol="0">
            <a:spAutoFit/>
          </a:bodyPr>
          <a:lstStyle/>
          <a:p>
            <a:pPr algn="just"/>
            <a:r>
              <a:rPr lang="en-US" altLang="zh-CN" sz="5400" b="1" dirty="0">
                <a:ln w="28575">
                  <a:solidFill>
                    <a:schemeClr val="bg1"/>
                  </a:solidFill>
                </a:ln>
                <a:solidFill>
                  <a:schemeClr val="accent2"/>
                </a:solidFill>
                <a:latin typeface="Times New Roman" pitchFamily="18" charset="0"/>
                <a:ea typeface="微软雅黑" panose="020B0503020204020204" pitchFamily="34" charset="-122"/>
                <a:cs typeface="Times New Roman" pitchFamily="18" charset="0"/>
              </a:rPr>
              <a:t>CHÚC CÁC EM HỌC TỐT</a:t>
            </a:r>
            <a:endParaRPr lang="zh-CN" altLang="en-US" sz="5400" b="1" dirty="0">
              <a:ln w="28575">
                <a:solidFill>
                  <a:schemeClr val="bg1"/>
                </a:solidFill>
              </a:ln>
              <a:solidFill>
                <a:schemeClr val="accent2"/>
              </a:solidFill>
              <a:latin typeface="Times New Roman" pitchFamily="18" charset="0"/>
              <a:ea typeface="微软雅黑" panose="020B0503020204020204" pitchFamily="34" charset="-122"/>
              <a:cs typeface="Times New Roman" pitchFamily="18" charset="0"/>
            </a:endParaRPr>
          </a:p>
        </p:txBody>
      </p:sp>
      <p:sp>
        <p:nvSpPr>
          <p:cNvPr id="18" name="矩形: 圆角 17"/>
          <p:cNvSpPr/>
          <p:nvPr/>
        </p:nvSpPr>
        <p:spPr>
          <a:xfrm>
            <a:off x="5296404" y="3051960"/>
            <a:ext cx="2677164" cy="370318"/>
          </a:xfrm>
          <a:prstGeom prst="roundRect">
            <a:avLst/>
          </a:prstGeom>
          <a:solidFill>
            <a:schemeClr val="accent2"/>
          </a:solidFill>
          <a:ln>
            <a:solidFill>
              <a:schemeClr val="bg1"/>
            </a:solidFill>
          </a:ln>
          <a:effectLst>
            <a:outerShdw blurRad="63500" sx="102000" sy="102000" algn="ctr" rotWithShape="0">
              <a:prstClr val="black">
                <a:alpha val="20000"/>
              </a:prstClr>
            </a:outerShdw>
          </a:effectLst>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altLang="zh-CN" sz="2800" dirty="0">
                <a:solidFill>
                  <a:schemeClr val="bg1"/>
                </a:solidFill>
                <a:latin typeface="Times New Roman" pitchFamily="18" charset="0"/>
                <a:ea typeface="微软雅黑" panose="020B0503020204020204" pitchFamily="34" charset="-122"/>
                <a:cs typeface="Times New Roman" pitchFamily="18" charset="0"/>
              </a:rPr>
              <a:t>GIÁO VIÊN:….</a:t>
            </a:r>
            <a:endParaRPr lang="zh-CN" altLang="en-US" sz="2800" dirty="0">
              <a:solidFill>
                <a:schemeClr val="bg1"/>
              </a:solidFill>
              <a:latin typeface="Times New Roman" pitchFamily="18" charset="0"/>
              <a:ea typeface="微软雅黑" panose="020B0503020204020204" pitchFamily="34" charset="-122"/>
              <a:cs typeface="Times New Roman" pitchFamily="18" charset="0"/>
            </a:endParaRPr>
          </a:p>
        </p:txBody>
      </p:sp>
    </p:spTree>
  </p:cSld>
  <p:clrMapOvr>
    <a:masterClrMapping/>
  </p:clrMapOvr>
  <mc:AlternateContent xmlns:mc="http://schemas.openxmlformats.org/markup-compatibility/2006" xmlns:p14="http://schemas.microsoft.com/office/powerpoint/2010/main">
    <mc:Choice Requires="p14">
      <p:transition spd="slow" p14:dur="1500" advTm="1000">
        <p:split orient="vert"/>
      </p:transition>
    </mc:Choice>
    <mc:Fallback xmlns="">
      <p:transition spd="slow" advTm="1000">
        <p:split orient="vert"/>
      </p:transition>
    </mc:Fallback>
  </mc:AlternateContent>
</p:sld>
</file>

<file path=ppt/slides/slide4.xml><?xml version="1.0" encoding="utf-8"?>
<p:sld xmlns:a="http://schemas.openxmlformats.org/drawingml/2006/main" xmlns:r="http://schemas.openxmlformats.org/officeDocument/2006/relationships" xmlns:p="http://schemas.openxmlformats.org/presentationml/2006/main">
  <p:cSld>
    <p:bg>
      <p:bgPr>
        <a:blipFill dpi="0" rotWithShape="1">
          <a:blip r:embed="rId3">
            <a:alphaModFix amt="28000"/>
            <a:lum/>
          </a:blip>
          <a:srcRect/>
          <a:stretch>
            <a:fillRect/>
          </a:stretch>
        </a:blipFill>
        <a:effectLst/>
      </p:bgPr>
    </p:bg>
    <p:spTree>
      <p:nvGrpSpPr>
        <p:cNvPr id="1" name=""/>
        <p:cNvGrpSpPr/>
        <p:nvPr/>
      </p:nvGrpSpPr>
      <p:grpSpPr>
        <a:xfrm>
          <a:off x="0" y="0"/>
          <a:ext cx="0" cy="0"/>
          <a:chOff x="0" y="0"/>
          <a:chExt cx="0" cy="0"/>
        </a:xfrm>
      </p:grpSpPr>
      <p:pic>
        <p:nvPicPr>
          <p:cNvPr id="17" name="Picture 16"/>
          <p:cNvPicPr>
            <a:picLocks noChangeAspect="1"/>
          </p:cNvPicPr>
          <p:nvPr/>
        </p:nvPicPr>
        <p:blipFill>
          <a:blip r:embed="rId4" cstate="print">
            <a:extLst>
              <a:ext uri="{28A0092B-C50C-407E-A947-70E740481C1C}">
                <a14:useLocalDpi xmlns:a14="http://schemas.microsoft.com/office/drawing/2010/main" val="0"/>
              </a:ext>
            </a:extLst>
          </a:blip>
          <a:stretch>
            <a:fillRect/>
          </a:stretch>
        </p:blipFill>
        <p:spPr>
          <a:xfrm>
            <a:off x="303846" y="4757109"/>
            <a:ext cx="1320033" cy="990025"/>
          </a:xfrm>
          <a:prstGeom prst="rect">
            <a:avLst/>
          </a:prstGeom>
        </p:spPr>
      </p:pic>
      <p:pic>
        <p:nvPicPr>
          <p:cNvPr id="18" name="Picture 17"/>
          <p:cNvPicPr>
            <a:picLocks noChangeAspect="1"/>
          </p:cNvPicPr>
          <p:nvPr/>
        </p:nvPicPr>
        <p:blipFill>
          <a:blip r:embed="rId5">
            <a:extLst>
              <a:ext uri="{28A0092B-C50C-407E-A947-70E740481C1C}">
                <a14:useLocalDpi xmlns:a14="http://schemas.microsoft.com/office/drawing/2010/main" val="0"/>
              </a:ext>
            </a:extLst>
          </a:blip>
          <a:stretch>
            <a:fillRect/>
          </a:stretch>
        </p:blipFill>
        <p:spPr>
          <a:xfrm>
            <a:off x="2286000" y="1285875"/>
            <a:ext cx="7620000" cy="4286250"/>
          </a:xfrm>
          <a:prstGeom prst="rect">
            <a:avLst/>
          </a:prstGeom>
        </p:spPr>
      </p:pic>
      <p:sp>
        <p:nvSpPr>
          <p:cNvPr id="12" name="Snip Diagonal Corner Rectangle 11"/>
          <p:cNvSpPr/>
          <p:nvPr/>
        </p:nvSpPr>
        <p:spPr>
          <a:xfrm>
            <a:off x="1623849" y="1655224"/>
            <a:ext cx="9375819" cy="1406363"/>
          </a:xfrm>
          <a:prstGeom prst="snip2DiagRect">
            <a:avLst>
              <a:gd name="adj1" fmla="val 0"/>
              <a:gd name="adj2" fmla="val 24222"/>
            </a:avLst>
          </a:prstGeom>
          <a:blipFill dpi="0" rotWithShape="1">
            <a:blip r:embed="rId6" cstate="print">
              <a:extLst>
                <a:ext uri="{28A0092B-C50C-407E-A947-70E740481C1C}">
                  <a14:useLocalDpi xmlns:a14="http://schemas.microsoft.com/office/drawing/2010/main" val="0"/>
                </a:ext>
              </a:extLst>
            </a:blip>
            <a:srcRect/>
            <a:stretch>
              <a:fillRect/>
            </a:stretch>
          </a:blipFill>
          <a:ln w="38100">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eaLnBrk="0" fontAlgn="base" hangingPunct="0">
              <a:spcBef>
                <a:spcPct val="0"/>
              </a:spcBef>
              <a:spcAft>
                <a:spcPct val="0"/>
              </a:spcAft>
            </a:pPr>
            <a:r>
              <a:rPr lang="vi-VN" sz="2800" b="1" dirty="0">
                <a:solidFill>
                  <a:prstClr val="white"/>
                </a:solidFill>
                <a:latin typeface="+mj-lt"/>
              </a:rPr>
              <a:t>Câu 1: Từ “Người cha” trong câu thơ “Người cha mái tóc bạc /Đốt lửa cho anh nằm” chỉ ai?</a:t>
            </a:r>
            <a:endParaRPr lang="en-US" sz="2800" b="1" dirty="0">
              <a:solidFill>
                <a:prstClr val="white"/>
              </a:solidFill>
              <a:latin typeface="+mj-lt"/>
            </a:endParaRPr>
          </a:p>
        </p:txBody>
      </p:sp>
      <p:sp>
        <p:nvSpPr>
          <p:cNvPr id="5" name="Rectangle 4"/>
          <p:cNvSpPr/>
          <p:nvPr/>
        </p:nvSpPr>
        <p:spPr>
          <a:xfrm>
            <a:off x="2203823" y="3733347"/>
            <a:ext cx="7955280" cy="1079807"/>
          </a:xfrm>
          <a:prstGeom prst="rect">
            <a:avLst/>
          </a:prstGeom>
          <a:solidFill>
            <a:srgbClr val="FFC000"/>
          </a:solidFill>
          <a:ln w="38100">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defTabSz="685800"/>
            <a:r>
              <a:rPr lang="en-US" sz="3200" b="1" dirty="0" err="1">
                <a:solidFill>
                  <a:prstClr val="black"/>
                </a:solidFill>
                <a:latin typeface="Times New Roman" pitchFamily="18" charset="0"/>
                <a:cs typeface="Times New Roman" pitchFamily="18" charset="0"/>
                <a:sym typeface="Arial"/>
              </a:rPr>
              <a:t>Bác</a:t>
            </a:r>
            <a:r>
              <a:rPr lang="en-US" sz="3200" b="1" dirty="0">
                <a:solidFill>
                  <a:prstClr val="black"/>
                </a:solidFill>
                <a:latin typeface="Times New Roman" pitchFamily="18" charset="0"/>
                <a:cs typeface="Times New Roman" pitchFamily="18" charset="0"/>
                <a:sym typeface="Arial"/>
              </a:rPr>
              <a:t> </a:t>
            </a:r>
            <a:r>
              <a:rPr lang="en-US" sz="3200" b="1" dirty="0" err="1">
                <a:solidFill>
                  <a:prstClr val="black"/>
                </a:solidFill>
                <a:latin typeface="Times New Roman" pitchFamily="18" charset="0"/>
                <a:cs typeface="Times New Roman" pitchFamily="18" charset="0"/>
                <a:sym typeface="Arial"/>
              </a:rPr>
              <a:t>Hồ</a:t>
            </a:r>
            <a:endParaRPr lang="en-US" sz="3200" b="1" dirty="0">
              <a:solidFill>
                <a:prstClr val="black"/>
              </a:solidFill>
              <a:latin typeface="Times New Roman" pitchFamily="18" charset="0"/>
              <a:cs typeface="Times New Roman" pitchFamily="18" charset="0"/>
              <a:sym typeface="Arial"/>
            </a:endParaRPr>
          </a:p>
        </p:txBody>
      </p:sp>
      <p:sp>
        <p:nvSpPr>
          <p:cNvPr id="15" name="Rectangle 14"/>
          <p:cNvSpPr/>
          <p:nvPr/>
        </p:nvSpPr>
        <p:spPr>
          <a:xfrm>
            <a:off x="3722559" y="3117377"/>
            <a:ext cx="4746941" cy="623248"/>
          </a:xfrm>
          <a:prstGeom prst="rect">
            <a:avLst/>
          </a:prstGeom>
          <a:noFill/>
        </p:spPr>
        <p:txBody>
          <a:bodyPr wrap="none" lIns="68580" tIns="34290" rIns="68580" bIns="34290">
            <a:spAutoFit/>
          </a:bodyPr>
          <a:lstStyle/>
          <a:p>
            <a:pPr algn="ctr" defTabSz="685800"/>
            <a:r>
              <a:rPr lang="en-US" sz="3600" b="1" dirty="0">
                <a:solidFill>
                  <a:srgbClr val="FF0000"/>
                </a:solidFill>
                <a:latin typeface="Times New Roman" pitchFamily="18" charset="0"/>
                <a:cs typeface="Times New Roman" pitchFamily="18" charset="0"/>
                <a:sym typeface="Arial"/>
              </a:rPr>
              <a:t>You are given 3 candies</a:t>
            </a:r>
          </a:p>
        </p:txBody>
      </p:sp>
      <p:sp>
        <p:nvSpPr>
          <p:cNvPr id="8" name="Pentagon 7">
            <a:hlinkClick r:id="rId7" action="ppaction://hlinksldjump"/>
          </p:cNvPr>
          <p:cNvSpPr/>
          <p:nvPr/>
        </p:nvSpPr>
        <p:spPr>
          <a:xfrm flipH="1">
            <a:off x="10062588" y="5747134"/>
            <a:ext cx="1874159" cy="489753"/>
          </a:xfrm>
          <a:prstGeom prst="homePlate">
            <a:avLst/>
          </a:prstGeom>
          <a:solidFill>
            <a:srgbClr val="FF0000">
              <a:alpha val="75000"/>
            </a:srgbClr>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defTabSz="685800">
              <a:defRPr/>
            </a:pPr>
            <a:r>
              <a:rPr lang="en-US" sz="2100">
                <a:solidFill>
                  <a:prstClr val="black"/>
                </a:solidFill>
                <a:sym typeface="Arial"/>
              </a:rPr>
              <a:t>GO HOME</a:t>
            </a:r>
          </a:p>
        </p:txBody>
      </p:sp>
    </p:spTree>
    <p:extLst>
      <p:ext uri="{BB962C8B-B14F-4D97-AF65-F5344CB8AC3E}">
        <p14:creationId xmlns:p14="http://schemas.microsoft.com/office/powerpoint/2010/main" val="1367613268"/>
      </p:ext>
    </p:extLst>
  </p:cSld>
  <p:clrMapOvr>
    <a:masterClrMapping/>
  </p:clrMapOvr>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42" presetClass="entr" presetSubtype="0" fill="hold" grpId="0" nodeType="afterEffect">
                                  <p:stCondLst>
                                    <p:cond delay="0"/>
                                  </p:stCondLst>
                                  <p:childTnLst>
                                    <p:set>
                                      <p:cBhvr>
                                        <p:cTn id="6" dur="1" fill="hold">
                                          <p:stCondLst>
                                            <p:cond delay="0"/>
                                          </p:stCondLst>
                                        </p:cTn>
                                        <p:tgtEl>
                                          <p:spTgt spid="12"/>
                                        </p:tgtEl>
                                        <p:attrNameLst>
                                          <p:attrName>style.visibility</p:attrName>
                                        </p:attrNameLst>
                                      </p:cBhvr>
                                      <p:to>
                                        <p:strVal val="visible"/>
                                      </p:to>
                                    </p:set>
                                    <p:animEffect transition="in" filter="fade">
                                      <p:cBhvr>
                                        <p:cTn id="7" dur="1000"/>
                                        <p:tgtEl>
                                          <p:spTgt spid="12"/>
                                        </p:tgtEl>
                                      </p:cBhvr>
                                    </p:animEffect>
                                    <p:anim calcmode="lin" valueType="num">
                                      <p:cBhvr>
                                        <p:cTn id="8" dur="1000" fill="hold"/>
                                        <p:tgtEl>
                                          <p:spTgt spid="12"/>
                                        </p:tgtEl>
                                        <p:attrNameLst>
                                          <p:attrName>ppt_x</p:attrName>
                                        </p:attrNameLst>
                                      </p:cBhvr>
                                      <p:tavLst>
                                        <p:tav tm="0">
                                          <p:val>
                                            <p:strVal val="#ppt_x"/>
                                          </p:val>
                                        </p:tav>
                                        <p:tav tm="100000">
                                          <p:val>
                                            <p:strVal val="#ppt_x"/>
                                          </p:val>
                                        </p:tav>
                                      </p:tavLst>
                                    </p:anim>
                                    <p:anim calcmode="lin" valueType="num">
                                      <p:cBhvr>
                                        <p:cTn id="9" dur="1000" fill="hold"/>
                                        <p:tgtEl>
                                          <p:spTgt spid="12"/>
                                        </p:tgtEl>
                                        <p:attrNameLst>
                                          <p:attrName>ppt_y</p:attrName>
                                        </p:attrNameLst>
                                      </p:cBhvr>
                                      <p:tavLst>
                                        <p:tav tm="0">
                                          <p:val>
                                            <p:strVal val="#ppt_y+.1"/>
                                          </p:val>
                                        </p:tav>
                                        <p:tav tm="100000">
                                          <p:val>
                                            <p:strVal val="#ppt_y"/>
                                          </p:val>
                                        </p:tav>
                                      </p:tavLst>
                                    </p:anim>
                                  </p:childTnLst>
                                </p:cTn>
                              </p:par>
                            </p:childTnLst>
                          </p:cTn>
                        </p:par>
                      </p:childTnLst>
                    </p:cTn>
                  </p:par>
                  <p:par>
                    <p:cTn id="10" fill="hold">
                      <p:stCondLst>
                        <p:cond delay="indefinite"/>
                      </p:stCondLst>
                      <p:childTnLst>
                        <p:par>
                          <p:cTn id="11" fill="hold">
                            <p:stCondLst>
                              <p:cond delay="0"/>
                            </p:stCondLst>
                            <p:childTnLst>
                              <p:par>
                                <p:cTn id="12" presetID="42" presetClass="entr" presetSubtype="0" fill="hold" grpId="0" nodeType="clickEffect">
                                  <p:stCondLst>
                                    <p:cond delay="0"/>
                                  </p:stCondLst>
                                  <p:childTnLst>
                                    <p:set>
                                      <p:cBhvr>
                                        <p:cTn id="13" dur="1" fill="hold">
                                          <p:stCondLst>
                                            <p:cond delay="0"/>
                                          </p:stCondLst>
                                        </p:cTn>
                                        <p:tgtEl>
                                          <p:spTgt spid="5"/>
                                        </p:tgtEl>
                                        <p:attrNameLst>
                                          <p:attrName>style.visibility</p:attrName>
                                        </p:attrNameLst>
                                      </p:cBhvr>
                                      <p:to>
                                        <p:strVal val="visible"/>
                                      </p:to>
                                    </p:set>
                                    <p:animEffect transition="in" filter="fade">
                                      <p:cBhvr>
                                        <p:cTn id="14" dur="1000"/>
                                        <p:tgtEl>
                                          <p:spTgt spid="5"/>
                                        </p:tgtEl>
                                      </p:cBhvr>
                                    </p:animEffect>
                                    <p:anim calcmode="lin" valueType="num">
                                      <p:cBhvr>
                                        <p:cTn id="15" dur="1000" fill="hold"/>
                                        <p:tgtEl>
                                          <p:spTgt spid="5"/>
                                        </p:tgtEl>
                                        <p:attrNameLst>
                                          <p:attrName>ppt_x</p:attrName>
                                        </p:attrNameLst>
                                      </p:cBhvr>
                                      <p:tavLst>
                                        <p:tav tm="0">
                                          <p:val>
                                            <p:strVal val="#ppt_x"/>
                                          </p:val>
                                        </p:tav>
                                        <p:tav tm="100000">
                                          <p:val>
                                            <p:strVal val="#ppt_x"/>
                                          </p:val>
                                        </p:tav>
                                      </p:tavLst>
                                    </p:anim>
                                    <p:anim calcmode="lin" valueType="num">
                                      <p:cBhvr>
                                        <p:cTn id="16" dur="1000" fill="hold"/>
                                        <p:tgtEl>
                                          <p:spTgt spid="5"/>
                                        </p:tgtEl>
                                        <p:attrNameLst>
                                          <p:attrName>ppt_y</p:attrName>
                                        </p:attrNameLst>
                                      </p:cBhvr>
                                      <p:tavLst>
                                        <p:tav tm="0">
                                          <p:val>
                                            <p:strVal val="#ppt_y+.1"/>
                                          </p:val>
                                        </p:tav>
                                        <p:tav tm="100000">
                                          <p:val>
                                            <p:strVal val="#ppt_y"/>
                                          </p:val>
                                        </p:tav>
                                      </p:tavLst>
                                    </p:anim>
                                  </p:childTnLst>
                                </p:cTn>
                              </p:par>
                            </p:childTnLst>
                          </p:cTn>
                        </p:par>
                      </p:childTnLst>
                    </p:cTn>
                  </p:par>
                </p:childTnLst>
              </p:cTn>
              <p:prevCondLst>
                <p:cond evt="onPrev" delay="0">
                  <p:tgtEl>
                    <p:sldTgt/>
                  </p:tgtEl>
                </p:cond>
              </p:prevCondLst>
              <p:nextCondLst>
                <p:cond evt="onNext" delay="0">
                  <p:tgtEl>
                    <p:sldTgt/>
                  </p:tgtEl>
                </p:cond>
              </p:nextCondLst>
            </p:seq>
            <p:seq concurrent="1" nextAc="seek">
              <p:cTn id="17" restart="whenNotActive" fill="hold" evtFilter="cancelBubble" nodeType="interactiveSeq">
                <p:stCondLst>
                  <p:cond evt="onClick" delay="0">
                    <p:tgtEl>
                      <p:spTgt spid="17"/>
                    </p:tgtEl>
                  </p:cond>
                </p:stCondLst>
                <p:endSync evt="end" delay="0">
                  <p:rtn val="all"/>
                </p:endSync>
                <p:childTnLst>
                  <p:par>
                    <p:cTn id="18" fill="hold">
                      <p:stCondLst>
                        <p:cond delay="0"/>
                      </p:stCondLst>
                      <p:childTnLst>
                        <p:par>
                          <p:cTn id="19" fill="hold">
                            <p:stCondLst>
                              <p:cond delay="0"/>
                            </p:stCondLst>
                            <p:childTnLst>
                              <p:par>
                                <p:cTn id="20" presetID="10" presetClass="exit" presetSubtype="0" fill="hold" nodeType="clickEffect">
                                  <p:stCondLst>
                                    <p:cond delay="0"/>
                                  </p:stCondLst>
                                  <p:childTnLst>
                                    <p:animEffect transition="out" filter="fade">
                                      <p:cBhvr>
                                        <p:cTn id="21" dur="500"/>
                                        <p:tgtEl>
                                          <p:spTgt spid="17"/>
                                        </p:tgtEl>
                                      </p:cBhvr>
                                    </p:animEffect>
                                    <p:set>
                                      <p:cBhvr>
                                        <p:cTn id="22" dur="1" fill="hold">
                                          <p:stCondLst>
                                            <p:cond delay="499"/>
                                          </p:stCondLst>
                                        </p:cTn>
                                        <p:tgtEl>
                                          <p:spTgt spid="17"/>
                                        </p:tgtEl>
                                        <p:attrNameLst>
                                          <p:attrName>style.visibility</p:attrName>
                                        </p:attrNameLst>
                                      </p:cBhvr>
                                      <p:to>
                                        <p:strVal val="hidden"/>
                                      </p:to>
                                    </p:set>
                                  </p:childTnLst>
                                </p:cTn>
                              </p:par>
                              <p:par>
                                <p:cTn id="23" presetID="10" presetClass="exit" presetSubtype="0" fill="hold" grpId="1" nodeType="withEffect">
                                  <p:stCondLst>
                                    <p:cond delay="0"/>
                                  </p:stCondLst>
                                  <p:childTnLst>
                                    <p:animEffect transition="out" filter="fade">
                                      <p:cBhvr>
                                        <p:cTn id="24" dur="500"/>
                                        <p:tgtEl>
                                          <p:spTgt spid="12"/>
                                        </p:tgtEl>
                                      </p:cBhvr>
                                    </p:animEffect>
                                    <p:set>
                                      <p:cBhvr>
                                        <p:cTn id="25" dur="1" fill="hold">
                                          <p:stCondLst>
                                            <p:cond delay="499"/>
                                          </p:stCondLst>
                                        </p:cTn>
                                        <p:tgtEl>
                                          <p:spTgt spid="12"/>
                                        </p:tgtEl>
                                        <p:attrNameLst>
                                          <p:attrName>style.visibility</p:attrName>
                                        </p:attrNameLst>
                                      </p:cBhvr>
                                      <p:to>
                                        <p:strVal val="hidden"/>
                                      </p:to>
                                    </p:set>
                                  </p:childTnLst>
                                </p:cTn>
                              </p:par>
                              <p:par>
                                <p:cTn id="26" presetID="10" presetClass="exit" presetSubtype="0" fill="hold" grpId="1" nodeType="withEffect">
                                  <p:stCondLst>
                                    <p:cond delay="0"/>
                                  </p:stCondLst>
                                  <p:childTnLst>
                                    <p:animEffect transition="out" filter="fade">
                                      <p:cBhvr>
                                        <p:cTn id="27" dur="500"/>
                                        <p:tgtEl>
                                          <p:spTgt spid="5"/>
                                        </p:tgtEl>
                                      </p:cBhvr>
                                    </p:animEffect>
                                    <p:set>
                                      <p:cBhvr>
                                        <p:cTn id="28" dur="1" fill="hold">
                                          <p:stCondLst>
                                            <p:cond delay="499"/>
                                          </p:stCondLst>
                                        </p:cTn>
                                        <p:tgtEl>
                                          <p:spTgt spid="5"/>
                                        </p:tgtEl>
                                        <p:attrNameLst>
                                          <p:attrName>style.visibility</p:attrName>
                                        </p:attrNameLst>
                                      </p:cBhvr>
                                      <p:to>
                                        <p:strVal val="hidden"/>
                                      </p:to>
                                    </p:set>
                                  </p:childTnLst>
                                </p:cTn>
                              </p:par>
                            </p:childTnLst>
                          </p:cTn>
                        </p:par>
                        <p:par>
                          <p:cTn id="29" fill="hold">
                            <p:stCondLst>
                              <p:cond delay="500"/>
                            </p:stCondLst>
                            <p:childTnLst>
                              <p:par>
                                <p:cTn id="30" presetID="10" presetClass="entr" presetSubtype="0" fill="hold" nodeType="afterEffect">
                                  <p:stCondLst>
                                    <p:cond delay="0"/>
                                  </p:stCondLst>
                                  <p:childTnLst>
                                    <p:set>
                                      <p:cBhvr>
                                        <p:cTn id="31" dur="1" fill="hold">
                                          <p:stCondLst>
                                            <p:cond delay="0"/>
                                          </p:stCondLst>
                                        </p:cTn>
                                        <p:tgtEl>
                                          <p:spTgt spid="18"/>
                                        </p:tgtEl>
                                        <p:attrNameLst>
                                          <p:attrName>style.visibility</p:attrName>
                                        </p:attrNameLst>
                                      </p:cBhvr>
                                      <p:to>
                                        <p:strVal val="visible"/>
                                      </p:to>
                                    </p:set>
                                    <p:animEffect transition="in" filter="fade">
                                      <p:cBhvr>
                                        <p:cTn id="32" dur="500"/>
                                        <p:tgtEl>
                                          <p:spTgt spid="18"/>
                                        </p:tgtEl>
                                      </p:cBhvr>
                                    </p:animEffect>
                                  </p:childTnLst>
                                </p:cTn>
                              </p:par>
                            </p:childTnLst>
                          </p:cTn>
                        </p:par>
                        <p:par>
                          <p:cTn id="33" fill="hold">
                            <p:stCondLst>
                              <p:cond delay="1000"/>
                            </p:stCondLst>
                            <p:childTnLst>
                              <p:par>
                                <p:cTn id="34" presetID="23" presetClass="entr" presetSubtype="32" fill="hold" grpId="0" nodeType="afterEffect">
                                  <p:stCondLst>
                                    <p:cond delay="0"/>
                                  </p:stCondLst>
                                  <p:childTnLst>
                                    <p:set>
                                      <p:cBhvr>
                                        <p:cTn id="35" dur="1" fill="hold">
                                          <p:stCondLst>
                                            <p:cond delay="0"/>
                                          </p:stCondLst>
                                        </p:cTn>
                                        <p:tgtEl>
                                          <p:spTgt spid="15"/>
                                        </p:tgtEl>
                                        <p:attrNameLst>
                                          <p:attrName>style.visibility</p:attrName>
                                        </p:attrNameLst>
                                      </p:cBhvr>
                                      <p:to>
                                        <p:strVal val="visible"/>
                                      </p:to>
                                    </p:set>
                                    <p:anim calcmode="lin" valueType="num">
                                      <p:cBhvr>
                                        <p:cTn id="36" dur="500" fill="hold"/>
                                        <p:tgtEl>
                                          <p:spTgt spid="15"/>
                                        </p:tgtEl>
                                        <p:attrNameLst>
                                          <p:attrName>ppt_w</p:attrName>
                                        </p:attrNameLst>
                                      </p:cBhvr>
                                      <p:tavLst>
                                        <p:tav tm="0">
                                          <p:val>
                                            <p:strVal val="4*#ppt_w"/>
                                          </p:val>
                                        </p:tav>
                                        <p:tav tm="100000">
                                          <p:val>
                                            <p:strVal val="#ppt_w"/>
                                          </p:val>
                                        </p:tav>
                                      </p:tavLst>
                                    </p:anim>
                                    <p:anim calcmode="lin" valueType="num">
                                      <p:cBhvr>
                                        <p:cTn id="37" dur="500" fill="hold"/>
                                        <p:tgtEl>
                                          <p:spTgt spid="15"/>
                                        </p:tgtEl>
                                        <p:attrNameLst>
                                          <p:attrName>ppt_h</p:attrName>
                                        </p:attrNameLst>
                                      </p:cBhvr>
                                      <p:tavLst>
                                        <p:tav tm="0">
                                          <p:val>
                                            <p:strVal val="4*#ppt_h"/>
                                          </p:val>
                                        </p:tav>
                                        <p:tav tm="100000">
                                          <p:val>
                                            <p:strVal val="#ppt_h"/>
                                          </p:val>
                                        </p:tav>
                                      </p:tavLst>
                                    </p:anim>
                                  </p:childTnLst>
                                </p:cTn>
                              </p:par>
                              <p:par>
                                <p:cTn id="38" presetID="21" presetClass="emph" presetSubtype="0" repeatCount="indefinite" fill="hold" grpId="1" nodeType="withEffect">
                                  <p:stCondLst>
                                    <p:cond delay="0"/>
                                  </p:stCondLst>
                                  <p:childTnLst>
                                    <p:animClr clrSpc="hsl" dir="cw">
                                      <p:cBhvr override="childStyle">
                                        <p:cTn id="39" dur="500" fill="hold"/>
                                        <p:tgtEl>
                                          <p:spTgt spid="15"/>
                                        </p:tgtEl>
                                        <p:attrNameLst>
                                          <p:attrName>style.color</p:attrName>
                                        </p:attrNameLst>
                                      </p:cBhvr>
                                      <p:by>
                                        <p:hsl h="7200000" s="0" l="0"/>
                                      </p:by>
                                    </p:animClr>
                                    <p:animClr clrSpc="hsl" dir="cw">
                                      <p:cBhvr>
                                        <p:cTn id="40" dur="500" fill="hold"/>
                                        <p:tgtEl>
                                          <p:spTgt spid="15"/>
                                        </p:tgtEl>
                                        <p:attrNameLst>
                                          <p:attrName>fillcolor</p:attrName>
                                        </p:attrNameLst>
                                      </p:cBhvr>
                                      <p:by>
                                        <p:hsl h="7200000" s="0" l="0"/>
                                      </p:by>
                                    </p:animClr>
                                    <p:animClr clrSpc="hsl" dir="cw">
                                      <p:cBhvr>
                                        <p:cTn id="41" dur="500" fill="hold"/>
                                        <p:tgtEl>
                                          <p:spTgt spid="15"/>
                                        </p:tgtEl>
                                        <p:attrNameLst>
                                          <p:attrName>stroke.color</p:attrName>
                                        </p:attrNameLst>
                                      </p:cBhvr>
                                      <p:by>
                                        <p:hsl h="7200000" s="0" l="0"/>
                                      </p:by>
                                    </p:animClr>
                                    <p:set>
                                      <p:cBhvr>
                                        <p:cTn id="42" dur="500" fill="hold"/>
                                        <p:tgtEl>
                                          <p:spTgt spid="15"/>
                                        </p:tgtEl>
                                        <p:attrNameLst>
                                          <p:attrName>fill.type</p:attrName>
                                        </p:attrNameLst>
                                      </p:cBhvr>
                                      <p:to>
                                        <p:strVal val="solid"/>
                                      </p:to>
                                    </p:set>
                                  </p:childTnLst>
                                  <p:subTnLst>
                                    <p:audio>
                                      <p:cMediaNode>
                                        <p:cTn display="0" masterRel="sameClick">
                                          <p:stCondLst>
                                            <p:cond evt="begin" delay="0">
                                              <p:tn val="38"/>
                                            </p:cond>
                                          </p:stCondLst>
                                          <p:endCondLst>
                                            <p:cond evt="onStopAudio" delay="0">
                                              <p:tgtEl>
                                                <p:sldTgt/>
                                              </p:tgtEl>
                                            </p:cond>
                                          </p:endCondLst>
                                        </p:cTn>
                                        <p:tgtEl>
                                          <p:sndTgt r:embed="rId2" name="applause.wav"/>
                                        </p:tgtEl>
                                      </p:cMediaNode>
                                    </p:audio>
                                  </p:subTnLst>
                                </p:cTn>
                              </p:par>
                            </p:childTnLst>
                          </p:cTn>
                        </p:par>
                      </p:childTnLst>
                    </p:cTn>
                  </p:par>
                </p:childTnLst>
              </p:cTn>
              <p:nextCondLst>
                <p:cond evt="onClick" delay="0">
                  <p:tgtEl>
                    <p:spTgt spid="17"/>
                  </p:tgtEl>
                </p:cond>
              </p:nextCondLst>
            </p:seq>
          </p:childTnLst>
        </p:cTn>
      </p:par>
    </p:tnLst>
    <p:bldLst>
      <p:bldP spid="12" grpId="0" animBg="1"/>
      <p:bldP spid="12" grpId="1" animBg="1"/>
      <p:bldP spid="5" grpId="0" animBg="1"/>
      <p:bldP spid="5" grpId="1" animBg="1"/>
      <p:bldP spid="15" grpId="0"/>
      <p:bldP spid="15" grpId="1"/>
    </p:bldLst>
  </p:timing>
</p:sld>
</file>

<file path=ppt/slides/slide5.xml><?xml version="1.0" encoding="utf-8"?>
<p:sld xmlns:a="http://schemas.openxmlformats.org/drawingml/2006/main" xmlns:r="http://schemas.openxmlformats.org/officeDocument/2006/relationships" xmlns:p="http://schemas.openxmlformats.org/presentationml/2006/main">
  <p:cSld>
    <p:bg>
      <p:bgPr>
        <a:blipFill dpi="0" rotWithShape="1">
          <a:blip r:embed="rId3">
            <a:alphaModFix amt="28000"/>
            <a:lum/>
          </a:blip>
          <a:srcRect/>
          <a:stretch>
            <a:fillRect/>
          </a:stretch>
        </a:blipFill>
        <a:effectLst/>
      </p:bgPr>
    </p:bg>
    <p:spTree>
      <p:nvGrpSpPr>
        <p:cNvPr id="1" name=""/>
        <p:cNvGrpSpPr/>
        <p:nvPr/>
      </p:nvGrpSpPr>
      <p:grpSpPr>
        <a:xfrm>
          <a:off x="0" y="0"/>
          <a:ext cx="0" cy="0"/>
          <a:chOff x="0" y="0"/>
          <a:chExt cx="0" cy="0"/>
        </a:xfrm>
      </p:grpSpPr>
      <p:pic>
        <p:nvPicPr>
          <p:cNvPr id="17" name="Picture 16"/>
          <p:cNvPicPr>
            <a:picLocks noChangeAspect="1"/>
          </p:cNvPicPr>
          <p:nvPr/>
        </p:nvPicPr>
        <p:blipFill>
          <a:blip r:embed="rId4" cstate="print">
            <a:extLst>
              <a:ext uri="{28A0092B-C50C-407E-A947-70E740481C1C}">
                <a14:useLocalDpi xmlns:a14="http://schemas.microsoft.com/office/drawing/2010/main" val="0"/>
              </a:ext>
            </a:extLst>
          </a:blip>
          <a:stretch>
            <a:fillRect/>
          </a:stretch>
        </p:blipFill>
        <p:spPr>
          <a:xfrm>
            <a:off x="303843" y="4757105"/>
            <a:ext cx="1320033" cy="990025"/>
          </a:xfrm>
          <a:prstGeom prst="rect">
            <a:avLst/>
          </a:prstGeom>
        </p:spPr>
      </p:pic>
      <p:pic>
        <p:nvPicPr>
          <p:cNvPr id="18" name="Picture 17"/>
          <p:cNvPicPr>
            <a:picLocks noChangeAspect="1"/>
          </p:cNvPicPr>
          <p:nvPr/>
        </p:nvPicPr>
        <p:blipFill>
          <a:blip r:embed="rId5">
            <a:extLst>
              <a:ext uri="{28A0092B-C50C-407E-A947-70E740481C1C}">
                <a14:useLocalDpi xmlns:a14="http://schemas.microsoft.com/office/drawing/2010/main" val="0"/>
              </a:ext>
            </a:extLst>
          </a:blip>
          <a:stretch>
            <a:fillRect/>
          </a:stretch>
        </p:blipFill>
        <p:spPr>
          <a:xfrm>
            <a:off x="2286000" y="1285875"/>
            <a:ext cx="7620000" cy="4286250"/>
          </a:xfrm>
          <a:prstGeom prst="rect">
            <a:avLst/>
          </a:prstGeom>
        </p:spPr>
      </p:pic>
      <p:sp>
        <p:nvSpPr>
          <p:cNvPr id="12" name="Snip Diagonal Corner Rectangle 11"/>
          <p:cNvSpPr/>
          <p:nvPr/>
        </p:nvSpPr>
        <p:spPr>
          <a:xfrm>
            <a:off x="1493553" y="1703993"/>
            <a:ext cx="9375819" cy="1406363"/>
          </a:xfrm>
          <a:prstGeom prst="snip2DiagRect">
            <a:avLst>
              <a:gd name="adj1" fmla="val 0"/>
              <a:gd name="adj2" fmla="val 24222"/>
            </a:avLst>
          </a:prstGeom>
          <a:blipFill dpi="0" rotWithShape="1">
            <a:blip r:embed="rId6" cstate="print">
              <a:extLst>
                <a:ext uri="{28A0092B-C50C-407E-A947-70E740481C1C}">
                  <a14:useLocalDpi xmlns:a14="http://schemas.microsoft.com/office/drawing/2010/main" val="0"/>
                </a:ext>
              </a:extLst>
            </a:blip>
            <a:srcRect/>
            <a:stretch>
              <a:fillRect/>
            </a:stretch>
          </a:blipFill>
          <a:ln w="38100">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eaLnBrk="0" fontAlgn="base" hangingPunct="0">
              <a:spcBef>
                <a:spcPct val="0"/>
              </a:spcBef>
              <a:spcAft>
                <a:spcPct val="0"/>
              </a:spcAft>
            </a:pPr>
            <a:r>
              <a:rPr lang="vi-VN" sz="2800" b="1" dirty="0">
                <a:solidFill>
                  <a:prstClr val="white"/>
                </a:solidFill>
                <a:latin typeface="Times New Roman" pitchFamily="18" charset="0"/>
                <a:cs typeface="Times New Roman" pitchFamily="18" charset="0"/>
              </a:rPr>
              <a:t>Câu 2: Trong câu ca dao “Gần bùn mà chẳng hôi tanh mùi bùn”, theo em “bùn” chỉ điều gì?</a:t>
            </a:r>
            <a:endParaRPr lang="en-US" sz="2800" b="1" dirty="0">
              <a:solidFill>
                <a:prstClr val="white"/>
              </a:solidFill>
              <a:latin typeface="Times New Roman" pitchFamily="18" charset="0"/>
              <a:cs typeface="Times New Roman" pitchFamily="18" charset="0"/>
            </a:endParaRPr>
          </a:p>
        </p:txBody>
      </p:sp>
      <p:sp>
        <p:nvSpPr>
          <p:cNvPr id="5" name="Rectangle 4"/>
          <p:cNvSpPr/>
          <p:nvPr/>
        </p:nvSpPr>
        <p:spPr>
          <a:xfrm>
            <a:off x="2203823" y="3733343"/>
            <a:ext cx="7955280" cy="1079807"/>
          </a:xfrm>
          <a:prstGeom prst="rect">
            <a:avLst/>
          </a:prstGeom>
          <a:solidFill>
            <a:srgbClr val="FFC000"/>
          </a:solidFill>
          <a:ln w="38100">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eaLnBrk="0" fontAlgn="base" hangingPunct="0">
              <a:spcBef>
                <a:spcPct val="0"/>
              </a:spcBef>
              <a:spcAft>
                <a:spcPct val="0"/>
              </a:spcAft>
            </a:pPr>
            <a:r>
              <a:rPr lang="en-US" sz="2400" b="1" dirty="0" err="1">
                <a:solidFill>
                  <a:prstClr val="black"/>
                </a:solidFill>
                <a:latin typeface="Times New Roman" pitchFamily="18" charset="0"/>
                <a:cs typeface="Times New Roman" pitchFamily="18" charset="0"/>
              </a:rPr>
              <a:t>Xấu</a:t>
            </a:r>
            <a:r>
              <a:rPr lang="en-US" sz="2400" b="1" dirty="0">
                <a:solidFill>
                  <a:prstClr val="black"/>
                </a:solidFill>
                <a:latin typeface="Times New Roman" pitchFamily="18" charset="0"/>
                <a:cs typeface="Times New Roman" pitchFamily="18" charset="0"/>
              </a:rPr>
              <a:t> </a:t>
            </a:r>
            <a:r>
              <a:rPr lang="en-US" sz="2400" b="1" dirty="0" err="1">
                <a:solidFill>
                  <a:prstClr val="black"/>
                </a:solidFill>
                <a:latin typeface="Times New Roman" pitchFamily="18" charset="0"/>
                <a:cs typeface="Times New Roman" pitchFamily="18" charset="0"/>
              </a:rPr>
              <a:t>xa</a:t>
            </a:r>
            <a:r>
              <a:rPr lang="en-US" sz="2400" b="1" dirty="0">
                <a:solidFill>
                  <a:prstClr val="black"/>
                </a:solidFill>
                <a:latin typeface="Times New Roman" pitchFamily="18" charset="0"/>
                <a:cs typeface="Times New Roman" pitchFamily="18" charset="0"/>
              </a:rPr>
              <a:t>, </a:t>
            </a:r>
            <a:r>
              <a:rPr lang="en-US" sz="2400" b="1" dirty="0" err="1">
                <a:solidFill>
                  <a:prstClr val="black"/>
                </a:solidFill>
                <a:latin typeface="Times New Roman" pitchFamily="18" charset="0"/>
                <a:cs typeface="Times New Roman" pitchFamily="18" charset="0"/>
              </a:rPr>
              <a:t>thấp</a:t>
            </a:r>
            <a:r>
              <a:rPr lang="en-US" sz="2400" b="1" dirty="0">
                <a:solidFill>
                  <a:prstClr val="black"/>
                </a:solidFill>
                <a:latin typeface="Times New Roman" pitchFamily="18" charset="0"/>
                <a:cs typeface="Times New Roman" pitchFamily="18" charset="0"/>
              </a:rPr>
              <a:t> </a:t>
            </a:r>
            <a:r>
              <a:rPr lang="en-US" sz="2400" b="1" dirty="0" err="1">
                <a:solidFill>
                  <a:prstClr val="black"/>
                </a:solidFill>
                <a:latin typeface="Times New Roman" pitchFamily="18" charset="0"/>
                <a:cs typeface="Times New Roman" pitchFamily="18" charset="0"/>
              </a:rPr>
              <a:t>kém</a:t>
            </a:r>
            <a:r>
              <a:rPr lang="en-US" sz="2400" b="1" dirty="0">
                <a:solidFill>
                  <a:prstClr val="black"/>
                </a:solidFill>
                <a:latin typeface="Times New Roman" pitchFamily="18" charset="0"/>
                <a:cs typeface="Times New Roman" pitchFamily="18" charset="0"/>
              </a:rPr>
              <a:t>…</a:t>
            </a:r>
          </a:p>
        </p:txBody>
      </p:sp>
      <p:sp>
        <p:nvSpPr>
          <p:cNvPr id="15" name="Rectangle 14"/>
          <p:cNvSpPr/>
          <p:nvPr/>
        </p:nvSpPr>
        <p:spPr>
          <a:xfrm>
            <a:off x="3722556" y="3117377"/>
            <a:ext cx="4746941" cy="623248"/>
          </a:xfrm>
          <a:prstGeom prst="rect">
            <a:avLst/>
          </a:prstGeom>
          <a:noFill/>
        </p:spPr>
        <p:txBody>
          <a:bodyPr wrap="none" lIns="68580" tIns="34290" rIns="68580" bIns="34290">
            <a:spAutoFit/>
          </a:bodyPr>
          <a:lstStyle/>
          <a:p>
            <a:pPr algn="ctr" defTabSz="685800">
              <a:defRPr/>
            </a:pPr>
            <a:r>
              <a:rPr lang="en-US" sz="3600" b="1" dirty="0">
                <a:solidFill>
                  <a:srgbClr val="FF0000"/>
                </a:solidFill>
                <a:latin typeface="Times New Roman" pitchFamily="18" charset="0"/>
                <a:cs typeface="Times New Roman" pitchFamily="18" charset="0"/>
                <a:sym typeface="Arial"/>
              </a:rPr>
              <a:t>You are given 1 candies</a:t>
            </a:r>
          </a:p>
        </p:txBody>
      </p:sp>
      <p:sp>
        <p:nvSpPr>
          <p:cNvPr id="8" name="Pentagon 7">
            <a:hlinkClick r:id="rId7" action="ppaction://hlinksldjump"/>
          </p:cNvPr>
          <p:cNvSpPr/>
          <p:nvPr/>
        </p:nvSpPr>
        <p:spPr>
          <a:xfrm flipH="1">
            <a:off x="10024993" y="5914044"/>
            <a:ext cx="1874159" cy="489753"/>
          </a:xfrm>
          <a:prstGeom prst="homePlate">
            <a:avLst/>
          </a:prstGeom>
          <a:solidFill>
            <a:srgbClr val="FF0000">
              <a:alpha val="75000"/>
            </a:srgbClr>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defTabSz="685800">
              <a:defRPr/>
            </a:pPr>
            <a:r>
              <a:rPr lang="en-US" sz="2100">
                <a:solidFill>
                  <a:prstClr val="black"/>
                </a:solidFill>
                <a:sym typeface="Arial"/>
              </a:rPr>
              <a:t>GO HOME</a:t>
            </a:r>
          </a:p>
        </p:txBody>
      </p:sp>
    </p:spTree>
    <p:extLst>
      <p:ext uri="{BB962C8B-B14F-4D97-AF65-F5344CB8AC3E}">
        <p14:creationId xmlns:p14="http://schemas.microsoft.com/office/powerpoint/2010/main" val="458581040"/>
      </p:ext>
    </p:extLst>
  </p:cSld>
  <p:clrMapOvr>
    <a:masterClrMapping/>
  </p:clrMapOvr>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42" presetClass="entr" presetSubtype="0" fill="hold" grpId="0" nodeType="afterEffect">
                                  <p:stCondLst>
                                    <p:cond delay="0"/>
                                  </p:stCondLst>
                                  <p:childTnLst>
                                    <p:set>
                                      <p:cBhvr>
                                        <p:cTn id="6" dur="1" fill="hold">
                                          <p:stCondLst>
                                            <p:cond delay="0"/>
                                          </p:stCondLst>
                                        </p:cTn>
                                        <p:tgtEl>
                                          <p:spTgt spid="12"/>
                                        </p:tgtEl>
                                        <p:attrNameLst>
                                          <p:attrName>style.visibility</p:attrName>
                                        </p:attrNameLst>
                                      </p:cBhvr>
                                      <p:to>
                                        <p:strVal val="visible"/>
                                      </p:to>
                                    </p:set>
                                    <p:animEffect transition="in" filter="fade">
                                      <p:cBhvr>
                                        <p:cTn id="7" dur="1000"/>
                                        <p:tgtEl>
                                          <p:spTgt spid="12"/>
                                        </p:tgtEl>
                                      </p:cBhvr>
                                    </p:animEffect>
                                    <p:anim calcmode="lin" valueType="num">
                                      <p:cBhvr>
                                        <p:cTn id="8" dur="1000" fill="hold"/>
                                        <p:tgtEl>
                                          <p:spTgt spid="12"/>
                                        </p:tgtEl>
                                        <p:attrNameLst>
                                          <p:attrName>ppt_x</p:attrName>
                                        </p:attrNameLst>
                                      </p:cBhvr>
                                      <p:tavLst>
                                        <p:tav tm="0">
                                          <p:val>
                                            <p:strVal val="#ppt_x"/>
                                          </p:val>
                                        </p:tav>
                                        <p:tav tm="100000">
                                          <p:val>
                                            <p:strVal val="#ppt_x"/>
                                          </p:val>
                                        </p:tav>
                                      </p:tavLst>
                                    </p:anim>
                                    <p:anim calcmode="lin" valueType="num">
                                      <p:cBhvr>
                                        <p:cTn id="9" dur="1000" fill="hold"/>
                                        <p:tgtEl>
                                          <p:spTgt spid="12"/>
                                        </p:tgtEl>
                                        <p:attrNameLst>
                                          <p:attrName>ppt_y</p:attrName>
                                        </p:attrNameLst>
                                      </p:cBhvr>
                                      <p:tavLst>
                                        <p:tav tm="0">
                                          <p:val>
                                            <p:strVal val="#ppt_y+.1"/>
                                          </p:val>
                                        </p:tav>
                                        <p:tav tm="100000">
                                          <p:val>
                                            <p:strVal val="#ppt_y"/>
                                          </p:val>
                                        </p:tav>
                                      </p:tavLst>
                                    </p:anim>
                                  </p:childTnLst>
                                </p:cTn>
                              </p:par>
                            </p:childTnLst>
                          </p:cTn>
                        </p:par>
                      </p:childTnLst>
                    </p:cTn>
                  </p:par>
                  <p:par>
                    <p:cTn id="10" fill="hold">
                      <p:stCondLst>
                        <p:cond delay="indefinite"/>
                      </p:stCondLst>
                      <p:childTnLst>
                        <p:par>
                          <p:cTn id="11" fill="hold">
                            <p:stCondLst>
                              <p:cond delay="0"/>
                            </p:stCondLst>
                            <p:childTnLst>
                              <p:par>
                                <p:cTn id="12" presetID="42" presetClass="entr" presetSubtype="0" fill="hold" grpId="0" nodeType="clickEffect">
                                  <p:stCondLst>
                                    <p:cond delay="0"/>
                                  </p:stCondLst>
                                  <p:childTnLst>
                                    <p:set>
                                      <p:cBhvr>
                                        <p:cTn id="13" dur="1" fill="hold">
                                          <p:stCondLst>
                                            <p:cond delay="0"/>
                                          </p:stCondLst>
                                        </p:cTn>
                                        <p:tgtEl>
                                          <p:spTgt spid="5"/>
                                        </p:tgtEl>
                                        <p:attrNameLst>
                                          <p:attrName>style.visibility</p:attrName>
                                        </p:attrNameLst>
                                      </p:cBhvr>
                                      <p:to>
                                        <p:strVal val="visible"/>
                                      </p:to>
                                    </p:set>
                                    <p:animEffect transition="in" filter="fade">
                                      <p:cBhvr>
                                        <p:cTn id="14" dur="1000"/>
                                        <p:tgtEl>
                                          <p:spTgt spid="5"/>
                                        </p:tgtEl>
                                      </p:cBhvr>
                                    </p:animEffect>
                                    <p:anim calcmode="lin" valueType="num">
                                      <p:cBhvr>
                                        <p:cTn id="15" dur="1000" fill="hold"/>
                                        <p:tgtEl>
                                          <p:spTgt spid="5"/>
                                        </p:tgtEl>
                                        <p:attrNameLst>
                                          <p:attrName>ppt_x</p:attrName>
                                        </p:attrNameLst>
                                      </p:cBhvr>
                                      <p:tavLst>
                                        <p:tav tm="0">
                                          <p:val>
                                            <p:strVal val="#ppt_x"/>
                                          </p:val>
                                        </p:tav>
                                        <p:tav tm="100000">
                                          <p:val>
                                            <p:strVal val="#ppt_x"/>
                                          </p:val>
                                        </p:tav>
                                      </p:tavLst>
                                    </p:anim>
                                    <p:anim calcmode="lin" valueType="num">
                                      <p:cBhvr>
                                        <p:cTn id="16" dur="1000" fill="hold"/>
                                        <p:tgtEl>
                                          <p:spTgt spid="5"/>
                                        </p:tgtEl>
                                        <p:attrNameLst>
                                          <p:attrName>ppt_y</p:attrName>
                                        </p:attrNameLst>
                                      </p:cBhvr>
                                      <p:tavLst>
                                        <p:tav tm="0">
                                          <p:val>
                                            <p:strVal val="#ppt_y+.1"/>
                                          </p:val>
                                        </p:tav>
                                        <p:tav tm="100000">
                                          <p:val>
                                            <p:strVal val="#ppt_y"/>
                                          </p:val>
                                        </p:tav>
                                      </p:tavLst>
                                    </p:anim>
                                  </p:childTnLst>
                                </p:cTn>
                              </p:par>
                            </p:childTnLst>
                          </p:cTn>
                        </p:par>
                      </p:childTnLst>
                    </p:cTn>
                  </p:par>
                </p:childTnLst>
              </p:cTn>
              <p:prevCondLst>
                <p:cond evt="onPrev" delay="0">
                  <p:tgtEl>
                    <p:sldTgt/>
                  </p:tgtEl>
                </p:cond>
              </p:prevCondLst>
              <p:nextCondLst>
                <p:cond evt="onNext" delay="0">
                  <p:tgtEl>
                    <p:sldTgt/>
                  </p:tgtEl>
                </p:cond>
              </p:nextCondLst>
            </p:seq>
            <p:seq concurrent="1" nextAc="seek">
              <p:cTn id="17" restart="whenNotActive" fill="hold" evtFilter="cancelBubble" nodeType="interactiveSeq">
                <p:stCondLst>
                  <p:cond evt="onClick" delay="0">
                    <p:tgtEl>
                      <p:spTgt spid="17"/>
                    </p:tgtEl>
                  </p:cond>
                </p:stCondLst>
                <p:endSync evt="end" delay="0">
                  <p:rtn val="all"/>
                </p:endSync>
                <p:childTnLst>
                  <p:par>
                    <p:cTn id="18" fill="hold">
                      <p:stCondLst>
                        <p:cond delay="0"/>
                      </p:stCondLst>
                      <p:childTnLst>
                        <p:par>
                          <p:cTn id="19" fill="hold">
                            <p:stCondLst>
                              <p:cond delay="0"/>
                            </p:stCondLst>
                            <p:childTnLst>
                              <p:par>
                                <p:cTn id="20" presetID="10" presetClass="exit" presetSubtype="0" fill="hold" nodeType="clickEffect">
                                  <p:stCondLst>
                                    <p:cond delay="0"/>
                                  </p:stCondLst>
                                  <p:childTnLst>
                                    <p:animEffect transition="out" filter="fade">
                                      <p:cBhvr>
                                        <p:cTn id="21" dur="500"/>
                                        <p:tgtEl>
                                          <p:spTgt spid="17"/>
                                        </p:tgtEl>
                                      </p:cBhvr>
                                    </p:animEffect>
                                    <p:set>
                                      <p:cBhvr>
                                        <p:cTn id="22" dur="1" fill="hold">
                                          <p:stCondLst>
                                            <p:cond delay="499"/>
                                          </p:stCondLst>
                                        </p:cTn>
                                        <p:tgtEl>
                                          <p:spTgt spid="17"/>
                                        </p:tgtEl>
                                        <p:attrNameLst>
                                          <p:attrName>style.visibility</p:attrName>
                                        </p:attrNameLst>
                                      </p:cBhvr>
                                      <p:to>
                                        <p:strVal val="hidden"/>
                                      </p:to>
                                    </p:set>
                                  </p:childTnLst>
                                </p:cTn>
                              </p:par>
                              <p:par>
                                <p:cTn id="23" presetID="10" presetClass="exit" presetSubtype="0" fill="hold" grpId="1" nodeType="withEffect">
                                  <p:stCondLst>
                                    <p:cond delay="0"/>
                                  </p:stCondLst>
                                  <p:childTnLst>
                                    <p:animEffect transition="out" filter="fade">
                                      <p:cBhvr>
                                        <p:cTn id="24" dur="500"/>
                                        <p:tgtEl>
                                          <p:spTgt spid="12"/>
                                        </p:tgtEl>
                                      </p:cBhvr>
                                    </p:animEffect>
                                    <p:set>
                                      <p:cBhvr>
                                        <p:cTn id="25" dur="1" fill="hold">
                                          <p:stCondLst>
                                            <p:cond delay="499"/>
                                          </p:stCondLst>
                                        </p:cTn>
                                        <p:tgtEl>
                                          <p:spTgt spid="12"/>
                                        </p:tgtEl>
                                        <p:attrNameLst>
                                          <p:attrName>style.visibility</p:attrName>
                                        </p:attrNameLst>
                                      </p:cBhvr>
                                      <p:to>
                                        <p:strVal val="hidden"/>
                                      </p:to>
                                    </p:set>
                                  </p:childTnLst>
                                </p:cTn>
                              </p:par>
                              <p:par>
                                <p:cTn id="26" presetID="10" presetClass="exit" presetSubtype="0" fill="hold" grpId="1" nodeType="withEffect">
                                  <p:stCondLst>
                                    <p:cond delay="0"/>
                                  </p:stCondLst>
                                  <p:childTnLst>
                                    <p:animEffect transition="out" filter="fade">
                                      <p:cBhvr>
                                        <p:cTn id="27" dur="500"/>
                                        <p:tgtEl>
                                          <p:spTgt spid="5"/>
                                        </p:tgtEl>
                                      </p:cBhvr>
                                    </p:animEffect>
                                    <p:set>
                                      <p:cBhvr>
                                        <p:cTn id="28" dur="1" fill="hold">
                                          <p:stCondLst>
                                            <p:cond delay="499"/>
                                          </p:stCondLst>
                                        </p:cTn>
                                        <p:tgtEl>
                                          <p:spTgt spid="5"/>
                                        </p:tgtEl>
                                        <p:attrNameLst>
                                          <p:attrName>style.visibility</p:attrName>
                                        </p:attrNameLst>
                                      </p:cBhvr>
                                      <p:to>
                                        <p:strVal val="hidden"/>
                                      </p:to>
                                    </p:set>
                                  </p:childTnLst>
                                </p:cTn>
                              </p:par>
                            </p:childTnLst>
                          </p:cTn>
                        </p:par>
                        <p:par>
                          <p:cTn id="29" fill="hold">
                            <p:stCondLst>
                              <p:cond delay="500"/>
                            </p:stCondLst>
                            <p:childTnLst>
                              <p:par>
                                <p:cTn id="30" presetID="10" presetClass="entr" presetSubtype="0" fill="hold" nodeType="afterEffect">
                                  <p:stCondLst>
                                    <p:cond delay="0"/>
                                  </p:stCondLst>
                                  <p:childTnLst>
                                    <p:set>
                                      <p:cBhvr>
                                        <p:cTn id="31" dur="1" fill="hold">
                                          <p:stCondLst>
                                            <p:cond delay="0"/>
                                          </p:stCondLst>
                                        </p:cTn>
                                        <p:tgtEl>
                                          <p:spTgt spid="18"/>
                                        </p:tgtEl>
                                        <p:attrNameLst>
                                          <p:attrName>style.visibility</p:attrName>
                                        </p:attrNameLst>
                                      </p:cBhvr>
                                      <p:to>
                                        <p:strVal val="visible"/>
                                      </p:to>
                                    </p:set>
                                    <p:animEffect transition="in" filter="fade">
                                      <p:cBhvr>
                                        <p:cTn id="32" dur="500"/>
                                        <p:tgtEl>
                                          <p:spTgt spid="18"/>
                                        </p:tgtEl>
                                      </p:cBhvr>
                                    </p:animEffect>
                                  </p:childTnLst>
                                </p:cTn>
                              </p:par>
                            </p:childTnLst>
                          </p:cTn>
                        </p:par>
                        <p:par>
                          <p:cTn id="33" fill="hold">
                            <p:stCondLst>
                              <p:cond delay="1000"/>
                            </p:stCondLst>
                            <p:childTnLst>
                              <p:par>
                                <p:cTn id="34" presetID="23" presetClass="entr" presetSubtype="32" fill="hold" grpId="0" nodeType="afterEffect">
                                  <p:stCondLst>
                                    <p:cond delay="0"/>
                                  </p:stCondLst>
                                  <p:childTnLst>
                                    <p:set>
                                      <p:cBhvr>
                                        <p:cTn id="35" dur="1" fill="hold">
                                          <p:stCondLst>
                                            <p:cond delay="0"/>
                                          </p:stCondLst>
                                        </p:cTn>
                                        <p:tgtEl>
                                          <p:spTgt spid="15"/>
                                        </p:tgtEl>
                                        <p:attrNameLst>
                                          <p:attrName>style.visibility</p:attrName>
                                        </p:attrNameLst>
                                      </p:cBhvr>
                                      <p:to>
                                        <p:strVal val="visible"/>
                                      </p:to>
                                    </p:set>
                                    <p:anim calcmode="lin" valueType="num">
                                      <p:cBhvr>
                                        <p:cTn id="36" dur="500" fill="hold"/>
                                        <p:tgtEl>
                                          <p:spTgt spid="15"/>
                                        </p:tgtEl>
                                        <p:attrNameLst>
                                          <p:attrName>ppt_w</p:attrName>
                                        </p:attrNameLst>
                                      </p:cBhvr>
                                      <p:tavLst>
                                        <p:tav tm="0">
                                          <p:val>
                                            <p:strVal val="4*#ppt_w"/>
                                          </p:val>
                                        </p:tav>
                                        <p:tav tm="100000">
                                          <p:val>
                                            <p:strVal val="#ppt_w"/>
                                          </p:val>
                                        </p:tav>
                                      </p:tavLst>
                                    </p:anim>
                                    <p:anim calcmode="lin" valueType="num">
                                      <p:cBhvr>
                                        <p:cTn id="37" dur="500" fill="hold"/>
                                        <p:tgtEl>
                                          <p:spTgt spid="15"/>
                                        </p:tgtEl>
                                        <p:attrNameLst>
                                          <p:attrName>ppt_h</p:attrName>
                                        </p:attrNameLst>
                                      </p:cBhvr>
                                      <p:tavLst>
                                        <p:tav tm="0">
                                          <p:val>
                                            <p:strVal val="4*#ppt_h"/>
                                          </p:val>
                                        </p:tav>
                                        <p:tav tm="100000">
                                          <p:val>
                                            <p:strVal val="#ppt_h"/>
                                          </p:val>
                                        </p:tav>
                                      </p:tavLst>
                                    </p:anim>
                                  </p:childTnLst>
                                </p:cTn>
                              </p:par>
                              <p:par>
                                <p:cTn id="38" presetID="21" presetClass="emph" presetSubtype="0" repeatCount="indefinite" fill="hold" grpId="1" nodeType="withEffect">
                                  <p:stCondLst>
                                    <p:cond delay="0"/>
                                  </p:stCondLst>
                                  <p:childTnLst>
                                    <p:animClr clrSpc="hsl" dir="cw">
                                      <p:cBhvr override="childStyle">
                                        <p:cTn id="39" dur="500" fill="hold"/>
                                        <p:tgtEl>
                                          <p:spTgt spid="15"/>
                                        </p:tgtEl>
                                        <p:attrNameLst>
                                          <p:attrName>style.color</p:attrName>
                                        </p:attrNameLst>
                                      </p:cBhvr>
                                      <p:by>
                                        <p:hsl h="7200000" s="0" l="0"/>
                                      </p:by>
                                    </p:animClr>
                                    <p:animClr clrSpc="hsl" dir="cw">
                                      <p:cBhvr>
                                        <p:cTn id="40" dur="500" fill="hold"/>
                                        <p:tgtEl>
                                          <p:spTgt spid="15"/>
                                        </p:tgtEl>
                                        <p:attrNameLst>
                                          <p:attrName>fillcolor</p:attrName>
                                        </p:attrNameLst>
                                      </p:cBhvr>
                                      <p:by>
                                        <p:hsl h="7200000" s="0" l="0"/>
                                      </p:by>
                                    </p:animClr>
                                    <p:animClr clrSpc="hsl" dir="cw">
                                      <p:cBhvr>
                                        <p:cTn id="41" dur="500" fill="hold"/>
                                        <p:tgtEl>
                                          <p:spTgt spid="15"/>
                                        </p:tgtEl>
                                        <p:attrNameLst>
                                          <p:attrName>stroke.color</p:attrName>
                                        </p:attrNameLst>
                                      </p:cBhvr>
                                      <p:by>
                                        <p:hsl h="7200000" s="0" l="0"/>
                                      </p:by>
                                    </p:animClr>
                                    <p:set>
                                      <p:cBhvr>
                                        <p:cTn id="42" dur="500" fill="hold"/>
                                        <p:tgtEl>
                                          <p:spTgt spid="15"/>
                                        </p:tgtEl>
                                        <p:attrNameLst>
                                          <p:attrName>fill.type</p:attrName>
                                        </p:attrNameLst>
                                      </p:cBhvr>
                                      <p:to>
                                        <p:strVal val="solid"/>
                                      </p:to>
                                    </p:set>
                                  </p:childTnLst>
                                  <p:subTnLst>
                                    <p:audio>
                                      <p:cMediaNode>
                                        <p:cTn display="0" masterRel="sameClick">
                                          <p:stCondLst>
                                            <p:cond evt="begin" delay="0">
                                              <p:tn val="38"/>
                                            </p:cond>
                                          </p:stCondLst>
                                          <p:endCondLst>
                                            <p:cond evt="onStopAudio" delay="0">
                                              <p:tgtEl>
                                                <p:sldTgt/>
                                              </p:tgtEl>
                                            </p:cond>
                                          </p:endCondLst>
                                        </p:cTn>
                                        <p:tgtEl>
                                          <p:sndTgt r:embed="rId2" name="applause.wav"/>
                                        </p:tgtEl>
                                      </p:cMediaNode>
                                    </p:audio>
                                  </p:subTnLst>
                                </p:cTn>
                              </p:par>
                            </p:childTnLst>
                          </p:cTn>
                        </p:par>
                      </p:childTnLst>
                    </p:cTn>
                  </p:par>
                </p:childTnLst>
              </p:cTn>
              <p:nextCondLst>
                <p:cond evt="onClick" delay="0">
                  <p:tgtEl>
                    <p:spTgt spid="17"/>
                  </p:tgtEl>
                </p:cond>
              </p:nextCondLst>
            </p:seq>
          </p:childTnLst>
        </p:cTn>
      </p:par>
    </p:tnLst>
    <p:bldLst>
      <p:bldP spid="12" grpId="0" animBg="1"/>
      <p:bldP spid="12" grpId="1" animBg="1"/>
      <p:bldP spid="5" grpId="0" animBg="1"/>
      <p:bldP spid="5" grpId="1" animBg="1"/>
      <p:bldP spid="15" grpId="0"/>
      <p:bldP spid="15" grpId="1"/>
    </p:bldLst>
  </p:timing>
</p:sld>
</file>

<file path=ppt/slides/slide6.xml><?xml version="1.0" encoding="utf-8"?>
<p:sld xmlns:a="http://schemas.openxmlformats.org/drawingml/2006/main" xmlns:r="http://schemas.openxmlformats.org/officeDocument/2006/relationships" xmlns:p="http://schemas.openxmlformats.org/presentationml/2006/main">
  <p:cSld>
    <p:bg>
      <p:bgPr>
        <a:blipFill dpi="0" rotWithShape="1">
          <a:blip r:embed="rId3">
            <a:alphaModFix amt="28000"/>
            <a:lum/>
          </a:blip>
          <a:srcRect/>
          <a:stretch>
            <a:fillRect/>
          </a:stretch>
        </a:blipFill>
        <a:effectLst/>
      </p:bgPr>
    </p:bg>
    <p:spTree>
      <p:nvGrpSpPr>
        <p:cNvPr id="1" name=""/>
        <p:cNvGrpSpPr/>
        <p:nvPr/>
      </p:nvGrpSpPr>
      <p:grpSpPr>
        <a:xfrm>
          <a:off x="0" y="0"/>
          <a:ext cx="0" cy="0"/>
          <a:chOff x="0" y="0"/>
          <a:chExt cx="0" cy="0"/>
        </a:xfrm>
      </p:grpSpPr>
      <p:pic>
        <p:nvPicPr>
          <p:cNvPr id="17" name="Picture 16"/>
          <p:cNvPicPr>
            <a:picLocks noChangeAspect="1"/>
          </p:cNvPicPr>
          <p:nvPr/>
        </p:nvPicPr>
        <p:blipFill>
          <a:blip r:embed="rId4" cstate="print">
            <a:extLst>
              <a:ext uri="{28A0092B-C50C-407E-A947-70E740481C1C}">
                <a14:useLocalDpi xmlns:a14="http://schemas.microsoft.com/office/drawing/2010/main" val="0"/>
              </a:ext>
            </a:extLst>
          </a:blip>
          <a:stretch>
            <a:fillRect/>
          </a:stretch>
        </p:blipFill>
        <p:spPr>
          <a:xfrm>
            <a:off x="303840" y="4757099"/>
            <a:ext cx="1320033" cy="990025"/>
          </a:xfrm>
          <a:prstGeom prst="rect">
            <a:avLst/>
          </a:prstGeom>
        </p:spPr>
      </p:pic>
      <p:pic>
        <p:nvPicPr>
          <p:cNvPr id="18" name="Picture 17"/>
          <p:cNvPicPr>
            <a:picLocks noChangeAspect="1"/>
          </p:cNvPicPr>
          <p:nvPr/>
        </p:nvPicPr>
        <p:blipFill>
          <a:blip r:embed="rId5">
            <a:extLst>
              <a:ext uri="{28A0092B-C50C-407E-A947-70E740481C1C}">
                <a14:useLocalDpi xmlns:a14="http://schemas.microsoft.com/office/drawing/2010/main" val="0"/>
              </a:ext>
            </a:extLst>
          </a:blip>
          <a:stretch>
            <a:fillRect/>
          </a:stretch>
        </p:blipFill>
        <p:spPr>
          <a:xfrm>
            <a:off x="2286000" y="1285875"/>
            <a:ext cx="7620000" cy="4286250"/>
          </a:xfrm>
          <a:prstGeom prst="rect">
            <a:avLst/>
          </a:prstGeom>
        </p:spPr>
      </p:pic>
      <p:sp>
        <p:nvSpPr>
          <p:cNvPr id="12" name="Snip Diagonal Corner Rectangle 11"/>
          <p:cNvSpPr/>
          <p:nvPr/>
        </p:nvSpPr>
        <p:spPr>
          <a:xfrm>
            <a:off x="1493553" y="1703987"/>
            <a:ext cx="9375819" cy="1406363"/>
          </a:xfrm>
          <a:prstGeom prst="snip2DiagRect">
            <a:avLst>
              <a:gd name="adj1" fmla="val 0"/>
              <a:gd name="adj2" fmla="val 24222"/>
            </a:avLst>
          </a:prstGeom>
          <a:blipFill dpi="0" rotWithShape="1">
            <a:blip r:embed="rId6" cstate="print">
              <a:extLst>
                <a:ext uri="{28A0092B-C50C-407E-A947-70E740481C1C}">
                  <a14:useLocalDpi xmlns:a14="http://schemas.microsoft.com/office/drawing/2010/main" val="0"/>
                </a:ext>
              </a:extLst>
            </a:blip>
            <a:srcRect/>
            <a:stretch>
              <a:fillRect/>
            </a:stretch>
          </a:blipFill>
          <a:ln w="38100">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just" eaLnBrk="0" fontAlgn="base" hangingPunct="0">
              <a:spcBef>
                <a:spcPct val="0"/>
              </a:spcBef>
              <a:spcAft>
                <a:spcPct val="0"/>
              </a:spcAft>
            </a:pPr>
            <a:r>
              <a:rPr lang="vi-VN" sz="2800" b="1" dirty="0">
                <a:solidFill>
                  <a:prstClr val="white"/>
                </a:solidFill>
                <a:latin typeface="Times New Roman" pitchFamily="18" charset="0"/>
                <a:cs typeface="Times New Roman" pitchFamily="18" charset="0"/>
              </a:rPr>
              <a:t>Câu 3: Trong câu ca dao “Thuyền ơi có nhớ bến chăng/ Bến thì một dạ khăng khăng đợi thuyền”, “thuyền” chỉ ai?</a:t>
            </a:r>
            <a:endParaRPr lang="en-US" sz="2800" b="1" dirty="0">
              <a:solidFill>
                <a:prstClr val="white"/>
              </a:solidFill>
              <a:latin typeface="Times New Roman" pitchFamily="18" charset="0"/>
              <a:cs typeface="Times New Roman" pitchFamily="18" charset="0"/>
            </a:endParaRPr>
          </a:p>
        </p:txBody>
      </p:sp>
      <p:sp>
        <p:nvSpPr>
          <p:cNvPr id="5" name="Rectangle 4"/>
          <p:cNvSpPr/>
          <p:nvPr/>
        </p:nvSpPr>
        <p:spPr>
          <a:xfrm>
            <a:off x="2203823" y="3733337"/>
            <a:ext cx="7955280" cy="1079807"/>
          </a:xfrm>
          <a:prstGeom prst="rect">
            <a:avLst/>
          </a:prstGeom>
          <a:solidFill>
            <a:srgbClr val="FFC000"/>
          </a:solidFill>
          <a:ln w="38100">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defTabSz="685800">
              <a:defRPr/>
            </a:pPr>
            <a:r>
              <a:rPr lang="en-US" sz="3200" b="1" dirty="0" err="1">
                <a:solidFill>
                  <a:srgbClr val="002060"/>
                </a:solidFill>
                <a:latin typeface="Times New Roman" pitchFamily="18" charset="0"/>
                <a:cs typeface="Times New Roman" pitchFamily="18" charset="0"/>
                <a:sym typeface="Arial"/>
              </a:rPr>
              <a:t>Người</a:t>
            </a:r>
            <a:r>
              <a:rPr lang="en-US" sz="3200" b="1" dirty="0">
                <a:solidFill>
                  <a:srgbClr val="002060"/>
                </a:solidFill>
                <a:latin typeface="Times New Roman" pitchFamily="18" charset="0"/>
                <a:cs typeface="Times New Roman" pitchFamily="18" charset="0"/>
                <a:sym typeface="Arial"/>
              </a:rPr>
              <a:t> con </a:t>
            </a:r>
            <a:r>
              <a:rPr lang="en-US" sz="3200" b="1" dirty="0" err="1">
                <a:solidFill>
                  <a:srgbClr val="002060"/>
                </a:solidFill>
                <a:latin typeface="Times New Roman" pitchFamily="18" charset="0"/>
                <a:cs typeface="Times New Roman" pitchFamily="18" charset="0"/>
                <a:sym typeface="Arial"/>
              </a:rPr>
              <a:t>trai</a:t>
            </a:r>
            <a:endParaRPr lang="en-US" sz="3200" b="1" dirty="0">
              <a:solidFill>
                <a:srgbClr val="002060"/>
              </a:solidFill>
              <a:latin typeface="Times New Roman" pitchFamily="18" charset="0"/>
              <a:cs typeface="Times New Roman" pitchFamily="18" charset="0"/>
              <a:sym typeface="Arial"/>
            </a:endParaRPr>
          </a:p>
        </p:txBody>
      </p:sp>
      <p:sp>
        <p:nvSpPr>
          <p:cNvPr id="15" name="Rectangle 14"/>
          <p:cNvSpPr/>
          <p:nvPr/>
        </p:nvSpPr>
        <p:spPr>
          <a:xfrm>
            <a:off x="3804850" y="3117377"/>
            <a:ext cx="4582345" cy="623248"/>
          </a:xfrm>
          <a:prstGeom prst="rect">
            <a:avLst/>
          </a:prstGeom>
          <a:noFill/>
        </p:spPr>
        <p:txBody>
          <a:bodyPr wrap="none" lIns="68580" tIns="34290" rIns="68580" bIns="34290">
            <a:spAutoFit/>
          </a:bodyPr>
          <a:lstStyle/>
          <a:p>
            <a:pPr algn="ctr" defTabSz="685800">
              <a:defRPr/>
            </a:pPr>
            <a:r>
              <a:rPr lang="en-US" sz="3600" b="1">
                <a:solidFill>
                  <a:srgbClr val="FF0000"/>
                </a:solidFill>
                <a:cs typeface="Arial"/>
                <a:sym typeface="Arial"/>
              </a:rPr>
              <a:t>You are given 5 candies</a:t>
            </a:r>
          </a:p>
        </p:txBody>
      </p:sp>
      <p:sp>
        <p:nvSpPr>
          <p:cNvPr id="8" name="Pentagon 7">
            <a:hlinkClick r:id="rId7" action="ppaction://hlinksldjump"/>
          </p:cNvPr>
          <p:cNvSpPr/>
          <p:nvPr/>
        </p:nvSpPr>
        <p:spPr>
          <a:xfrm flipH="1">
            <a:off x="10159103" y="5925855"/>
            <a:ext cx="1874159" cy="489753"/>
          </a:xfrm>
          <a:prstGeom prst="homePlate">
            <a:avLst/>
          </a:prstGeom>
          <a:solidFill>
            <a:srgbClr val="FF0000">
              <a:alpha val="75000"/>
            </a:srgbClr>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defTabSz="685800">
              <a:defRPr/>
            </a:pPr>
            <a:r>
              <a:rPr lang="en-US" sz="2100">
                <a:solidFill>
                  <a:prstClr val="black"/>
                </a:solidFill>
                <a:sym typeface="Arial"/>
              </a:rPr>
              <a:t>GO HOME</a:t>
            </a:r>
          </a:p>
        </p:txBody>
      </p:sp>
    </p:spTree>
    <p:extLst>
      <p:ext uri="{BB962C8B-B14F-4D97-AF65-F5344CB8AC3E}">
        <p14:creationId xmlns:p14="http://schemas.microsoft.com/office/powerpoint/2010/main" val="1214213637"/>
      </p:ext>
    </p:extLst>
  </p:cSld>
  <p:clrMapOvr>
    <a:masterClrMapping/>
  </p:clrMapOvr>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42" presetClass="entr" presetSubtype="0" fill="hold" grpId="0" nodeType="afterEffect">
                                  <p:stCondLst>
                                    <p:cond delay="0"/>
                                  </p:stCondLst>
                                  <p:childTnLst>
                                    <p:set>
                                      <p:cBhvr>
                                        <p:cTn id="6" dur="1" fill="hold">
                                          <p:stCondLst>
                                            <p:cond delay="0"/>
                                          </p:stCondLst>
                                        </p:cTn>
                                        <p:tgtEl>
                                          <p:spTgt spid="12"/>
                                        </p:tgtEl>
                                        <p:attrNameLst>
                                          <p:attrName>style.visibility</p:attrName>
                                        </p:attrNameLst>
                                      </p:cBhvr>
                                      <p:to>
                                        <p:strVal val="visible"/>
                                      </p:to>
                                    </p:set>
                                    <p:animEffect transition="in" filter="fade">
                                      <p:cBhvr>
                                        <p:cTn id="7" dur="1000"/>
                                        <p:tgtEl>
                                          <p:spTgt spid="12"/>
                                        </p:tgtEl>
                                      </p:cBhvr>
                                    </p:animEffect>
                                    <p:anim calcmode="lin" valueType="num">
                                      <p:cBhvr>
                                        <p:cTn id="8" dur="1000" fill="hold"/>
                                        <p:tgtEl>
                                          <p:spTgt spid="12"/>
                                        </p:tgtEl>
                                        <p:attrNameLst>
                                          <p:attrName>ppt_x</p:attrName>
                                        </p:attrNameLst>
                                      </p:cBhvr>
                                      <p:tavLst>
                                        <p:tav tm="0">
                                          <p:val>
                                            <p:strVal val="#ppt_x"/>
                                          </p:val>
                                        </p:tav>
                                        <p:tav tm="100000">
                                          <p:val>
                                            <p:strVal val="#ppt_x"/>
                                          </p:val>
                                        </p:tav>
                                      </p:tavLst>
                                    </p:anim>
                                    <p:anim calcmode="lin" valueType="num">
                                      <p:cBhvr>
                                        <p:cTn id="9" dur="1000" fill="hold"/>
                                        <p:tgtEl>
                                          <p:spTgt spid="12"/>
                                        </p:tgtEl>
                                        <p:attrNameLst>
                                          <p:attrName>ppt_y</p:attrName>
                                        </p:attrNameLst>
                                      </p:cBhvr>
                                      <p:tavLst>
                                        <p:tav tm="0">
                                          <p:val>
                                            <p:strVal val="#ppt_y+.1"/>
                                          </p:val>
                                        </p:tav>
                                        <p:tav tm="100000">
                                          <p:val>
                                            <p:strVal val="#ppt_y"/>
                                          </p:val>
                                        </p:tav>
                                      </p:tavLst>
                                    </p:anim>
                                  </p:childTnLst>
                                </p:cTn>
                              </p:par>
                            </p:childTnLst>
                          </p:cTn>
                        </p:par>
                      </p:childTnLst>
                    </p:cTn>
                  </p:par>
                  <p:par>
                    <p:cTn id="10" fill="hold">
                      <p:stCondLst>
                        <p:cond delay="indefinite"/>
                      </p:stCondLst>
                      <p:childTnLst>
                        <p:par>
                          <p:cTn id="11" fill="hold">
                            <p:stCondLst>
                              <p:cond delay="0"/>
                            </p:stCondLst>
                            <p:childTnLst>
                              <p:par>
                                <p:cTn id="12" presetID="42" presetClass="entr" presetSubtype="0" fill="hold" grpId="0" nodeType="clickEffect">
                                  <p:stCondLst>
                                    <p:cond delay="0"/>
                                  </p:stCondLst>
                                  <p:childTnLst>
                                    <p:set>
                                      <p:cBhvr>
                                        <p:cTn id="13" dur="1" fill="hold">
                                          <p:stCondLst>
                                            <p:cond delay="0"/>
                                          </p:stCondLst>
                                        </p:cTn>
                                        <p:tgtEl>
                                          <p:spTgt spid="5"/>
                                        </p:tgtEl>
                                        <p:attrNameLst>
                                          <p:attrName>style.visibility</p:attrName>
                                        </p:attrNameLst>
                                      </p:cBhvr>
                                      <p:to>
                                        <p:strVal val="visible"/>
                                      </p:to>
                                    </p:set>
                                    <p:animEffect transition="in" filter="fade">
                                      <p:cBhvr>
                                        <p:cTn id="14" dur="1000"/>
                                        <p:tgtEl>
                                          <p:spTgt spid="5"/>
                                        </p:tgtEl>
                                      </p:cBhvr>
                                    </p:animEffect>
                                    <p:anim calcmode="lin" valueType="num">
                                      <p:cBhvr>
                                        <p:cTn id="15" dur="1000" fill="hold"/>
                                        <p:tgtEl>
                                          <p:spTgt spid="5"/>
                                        </p:tgtEl>
                                        <p:attrNameLst>
                                          <p:attrName>ppt_x</p:attrName>
                                        </p:attrNameLst>
                                      </p:cBhvr>
                                      <p:tavLst>
                                        <p:tav tm="0">
                                          <p:val>
                                            <p:strVal val="#ppt_x"/>
                                          </p:val>
                                        </p:tav>
                                        <p:tav tm="100000">
                                          <p:val>
                                            <p:strVal val="#ppt_x"/>
                                          </p:val>
                                        </p:tav>
                                      </p:tavLst>
                                    </p:anim>
                                    <p:anim calcmode="lin" valueType="num">
                                      <p:cBhvr>
                                        <p:cTn id="16" dur="1000" fill="hold"/>
                                        <p:tgtEl>
                                          <p:spTgt spid="5"/>
                                        </p:tgtEl>
                                        <p:attrNameLst>
                                          <p:attrName>ppt_y</p:attrName>
                                        </p:attrNameLst>
                                      </p:cBhvr>
                                      <p:tavLst>
                                        <p:tav tm="0">
                                          <p:val>
                                            <p:strVal val="#ppt_y+.1"/>
                                          </p:val>
                                        </p:tav>
                                        <p:tav tm="100000">
                                          <p:val>
                                            <p:strVal val="#ppt_y"/>
                                          </p:val>
                                        </p:tav>
                                      </p:tavLst>
                                    </p:anim>
                                  </p:childTnLst>
                                </p:cTn>
                              </p:par>
                            </p:childTnLst>
                          </p:cTn>
                        </p:par>
                      </p:childTnLst>
                    </p:cTn>
                  </p:par>
                </p:childTnLst>
              </p:cTn>
              <p:prevCondLst>
                <p:cond evt="onPrev" delay="0">
                  <p:tgtEl>
                    <p:sldTgt/>
                  </p:tgtEl>
                </p:cond>
              </p:prevCondLst>
              <p:nextCondLst>
                <p:cond evt="onNext" delay="0">
                  <p:tgtEl>
                    <p:sldTgt/>
                  </p:tgtEl>
                </p:cond>
              </p:nextCondLst>
            </p:seq>
            <p:seq concurrent="1" nextAc="seek">
              <p:cTn id="17" restart="whenNotActive" fill="hold" evtFilter="cancelBubble" nodeType="interactiveSeq">
                <p:stCondLst>
                  <p:cond evt="onClick" delay="0">
                    <p:tgtEl>
                      <p:spTgt spid="17"/>
                    </p:tgtEl>
                  </p:cond>
                </p:stCondLst>
                <p:endSync evt="end" delay="0">
                  <p:rtn val="all"/>
                </p:endSync>
                <p:childTnLst>
                  <p:par>
                    <p:cTn id="18" fill="hold">
                      <p:stCondLst>
                        <p:cond delay="0"/>
                      </p:stCondLst>
                      <p:childTnLst>
                        <p:par>
                          <p:cTn id="19" fill="hold">
                            <p:stCondLst>
                              <p:cond delay="0"/>
                            </p:stCondLst>
                            <p:childTnLst>
                              <p:par>
                                <p:cTn id="20" presetID="10" presetClass="exit" presetSubtype="0" fill="hold" nodeType="clickEffect">
                                  <p:stCondLst>
                                    <p:cond delay="0"/>
                                  </p:stCondLst>
                                  <p:childTnLst>
                                    <p:animEffect transition="out" filter="fade">
                                      <p:cBhvr>
                                        <p:cTn id="21" dur="500"/>
                                        <p:tgtEl>
                                          <p:spTgt spid="17"/>
                                        </p:tgtEl>
                                      </p:cBhvr>
                                    </p:animEffect>
                                    <p:set>
                                      <p:cBhvr>
                                        <p:cTn id="22" dur="1" fill="hold">
                                          <p:stCondLst>
                                            <p:cond delay="499"/>
                                          </p:stCondLst>
                                        </p:cTn>
                                        <p:tgtEl>
                                          <p:spTgt spid="17"/>
                                        </p:tgtEl>
                                        <p:attrNameLst>
                                          <p:attrName>style.visibility</p:attrName>
                                        </p:attrNameLst>
                                      </p:cBhvr>
                                      <p:to>
                                        <p:strVal val="hidden"/>
                                      </p:to>
                                    </p:set>
                                  </p:childTnLst>
                                </p:cTn>
                              </p:par>
                              <p:par>
                                <p:cTn id="23" presetID="10" presetClass="exit" presetSubtype="0" fill="hold" grpId="1" nodeType="withEffect">
                                  <p:stCondLst>
                                    <p:cond delay="0"/>
                                  </p:stCondLst>
                                  <p:childTnLst>
                                    <p:animEffect transition="out" filter="fade">
                                      <p:cBhvr>
                                        <p:cTn id="24" dur="500"/>
                                        <p:tgtEl>
                                          <p:spTgt spid="12"/>
                                        </p:tgtEl>
                                      </p:cBhvr>
                                    </p:animEffect>
                                    <p:set>
                                      <p:cBhvr>
                                        <p:cTn id="25" dur="1" fill="hold">
                                          <p:stCondLst>
                                            <p:cond delay="499"/>
                                          </p:stCondLst>
                                        </p:cTn>
                                        <p:tgtEl>
                                          <p:spTgt spid="12"/>
                                        </p:tgtEl>
                                        <p:attrNameLst>
                                          <p:attrName>style.visibility</p:attrName>
                                        </p:attrNameLst>
                                      </p:cBhvr>
                                      <p:to>
                                        <p:strVal val="hidden"/>
                                      </p:to>
                                    </p:set>
                                  </p:childTnLst>
                                </p:cTn>
                              </p:par>
                              <p:par>
                                <p:cTn id="26" presetID="10" presetClass="exit" presetSubtype="0" fill="hold" grpId="1" nodeType="withEffect">
                                  <p:stCondLst>
                                    <p:cond delay="0"/>
                                  </p:stCondLst>
                                  <p:childTnLst>
                                    <p:animEffect transition="out" filter="fade">
                                      <p:cBhvr>
                                        <p:cTn id="27" dur="500"/>
                                        <p:tgtEl>
                                          <p:spTgt spid="5"/>
                                        </p:tgtEl>
                                      </p:cBhvr>
                                    </p:animEffect>
                                    <p:set>
                                      <p:cBhvr>
                                        <p:cTn id="28" dur="1" fill="hold">
                                          <p:stCondLst>
                                            <p:cond delay="499"/>
                                          </p:stCondLst>
                                        </p:cTn>
                                        <p:tgtEl>
                                          <p:spTgt spid="5"/>
                                        </p:tgtEl>
                                        <p:attrNameLst>
                                          <p:attrName>style.visibility</p:attrName>
                                        </p:attrNameLst>
                                      </p:cBhvr>
                                      <p:to>
                                        <p:strVal val="hidden"/>
                                      </p:to>
                                    </p:set>
                                  </p:childTnLst>
                                </p:cTn>
                              </p:par>
                            </p:childTnLst>
                          </p:cTn>
                        </p:par>
                        <p:par>
                          <p:cTn id="29" fill="hold">
                            <p:stCondLst>
                              <p:cond delay="500"/>
                            </p:stCondLst>
                            <p:childTnLst>
                              <p:par>
                                <p:cTn id="30" presetID="10" presetClass="entr" presetSubtype="0" fill="hold" nodeType="afterEffect">
                                  <p:stCondLst>
                                    <p:cond delay="0"/>
                                  </p:stCondLst>
                                  <p:childTnLst>
                                    <p:set>
                                      <p:cBhvr>
                                        <p:cTn id="31" dur="1" fill="hold">
                                          <p:stCondLst>
                                            <p:cond delay="0"/>
                                          </p:stCondLst>
                                        </p:cTn>
                                        <p:tgtEl>
                                          <p:spTgt spid="18"/>
                                        </p:tgtEl>
                                        <p:attrNameLst>
                                          <p:attrName>style.visibility</p:attrName>
                                        </p:attrNameLst>
                                      </p:cBhvr>
                                      <p:to>
                                        <p:strVal val="visible"/>
                                      </p:to>
                                    </p:set>
                                    <p:animEffect transition="in" filter="fade">
                                      <p:cBhvr>
                                        <p:cTn id="32" dur="500"/>
                                        <p:tgtEl>
                                          <p:spTgt spid="18"/>
                                        </p:tgtEl>
                                      </p:cBhvr>
                                    </p:animEffect>
                                  </p:childTnLst>
                                </p:cTn>
                              </p:par>
                            </p:childTnLst>
                          </p:cTn>
                        </p:par>
                        <p:par>
                          <p:cTn id="33" fill="hold">
                            <p:stCondLst>
                              <p:cond delay="1000"/>
                            </p:stCondLst>
                            <p:childTnLst>
                              <p:par>
                                <p:cTn id="34" presetID="23" presetClass="entr" presetSubtype="32" fill="hold" grpId="0" nodeType="afterEffect">
                                  <p:stCondLst>
                                    <p:cond delay="0"/>
                                  </p:stCondLst>
                                  <p:childTnLst>
                                    <p:set>
                                      <p:cBhvr>
                                        <p:cTn id="35" dur="1" fill="hold">
                                          <p:stCondLst>
                                            <p:cond delay="0"/>
                                          </p:stCondLst>
                                        </p:cTn>
                                        <p:tgtEl>
                                          <p:spTgt spid="15"/>
                                        </p:tgtEl>
                                        <p:attrNameLst>
                                          <p:attrName>style.visibility</p:attrName>
                                        </p:attrNameLst>
                                      </p:cBhvr>
                                      <p:to>
                                        <p:strVal val="visible"/>
                                      </p:to>
                                    </p:set>
                                    <p:anim calcmode="lin" valueType="num">
                                      <p:cBhvr>
                                        <p:cTn id="36" dur="500" fill="hold"/>
                                        <p:tgtEl>
                                          <p:spTgt spid="15"/>
                                        </p:tgtEl>
                                        <p:attrNameLst>
                                          <p:attrName>ppt_w</p:attrName>
                                        </p:attrNameLst>
                                      </p:cBhvr>
                                      <p:tavLst>
                                        <p:tav tm="0">
                                          <p:val>
                                            <p:strVal val="4*#ppt_w"/>
                                          </p:val>
                                        </p:tav>
                                        <p:tav tm="100000">
                                          <p:val>
                                            <p:strVal val="#ppt_w"/>
                                          </p:val>
                                        </p:tav>
                                      </p:tavLst>
                                    </p:anim>
                                    <p:anim calcmode="lin" valueType="num">
                                      <p:cBhvr>
                                        <p:cTn id="37" dur="500" fill="hold"/>
                                        <p:tgtEl>
                                          <p:spTgt spid="15"/>
                                        </p:tgtEl>
                                        <p:attrNameLst>
                                          <p:attrName>ppt_h</p:attrName>
                                        </p:attrNameLst>
                                      </p:cBhvr>
                                      <p:tavLst>
                                        <p:tav tm="0">
                                          <p:val>
                                            <p:strVal val="4*#ppt_h"/>
                                          </p:val>
                                        </p:tav>
                                        <p:tav tm="100000">
                                          <p:val>
                                            <p:strVal val="#ppt_h"/>
                                          </p:val>
                                        </p:tav>
                                      </p:tavLst>
                                    </p:anim>
                                  </p:childTnLst>
                                </p:cTn>
                              </p:par>
                              <p:par>
                                <p:cTn id="38" presetID="21" presetClass="emph" presetSubtype="0" repeatCount="indefinite" fill="hold" grpId="1" nodeType="withEffect">
                                  <p:stCondLst>
                                    <p:cond delay="0"/>
                                  </p:stCondLst>
                                  <p:childTnLst>
                                    <p:animClr clrSpc="hsl" dir="cw">
                                      <p:cBhvr override="childStyle">
                                        <p:cTn id="39" dur="500" fill="hold"/>
                                        <p:tgtEl>
                                          <p:spTgt spid="15"/>
                                        </p:tgtEl>
                                        <p:attrNameLst>
                                          <p:attrName>style.color</p:attrName>
                                        </p:attrNameLst>
                                      </p:cBhvr>
                                      <p:by>
                                        <p:hsl h="7200000" s="0" l="0"/>
                                      </p:by>
                                    </p:animClr>
                                    <p:animClr clrSpc="hsl" dir="cw">
                                      <p:cBhvr>
                                        <p:cTn id="40" dur="500" fill="hold"/>
                                        <p:tgtEl>
                                          <p:spTgt spid="15"/>
                                        </p:tgtEl>
                                        <p:attrNameLst>
                                          <p:attrName>fillcolor</p:attrName>
                                        </p:attrNameLst>
                                      </p:cBhvr>
                                      <p:by>
                                        <p:hsl h="7200000" s="0" l="0"/>
                                      </p:by>
                                    </p:animClr>
                                    <p:animClr clrSpc="hsl" dir="cw">
                                      <p:cBhvr>
                                        <p:cTn id="41" dur="500" fill="hold"/>
                                        <p:tgtEl>
                                          <p:spTgt spid="15"/>
                                        </p:tgtEl>
                                        <p:attrNameLst>
                                          <p:attrName>stroke.color</p:attrName>
                                        </p:attrNameLst>
                                      </p:cBhvr>
                                      <p:by>
                                        <p:hsl h="7200000" s="0" l="0"/>
                                      </p:by>
                                    </p:animClr>
                                    <p:set>
                                      <p:cBhvr>
                                        <p:cTn id="42" dur="500" fill="hold"/>
                                        <p:tgtEl>
                                          <p:spTgt spid="15"/>
                                        </p:tgtEl>
                                        <p:attrNameLst>
                                          <p:attrName>fill.type</p:attrName>
                                        </p:attrNameLst>
                                      </p:cBhvr>
                                      <p:to>
                                        <p:strVal val="solid"/>
                                      </p:to>
                                    </p:set>
                                  </p:childTnLst>
                                  <p:subTnLst>
                                    <p:audio>
                                      <p:cMediaNode>
                                        <p:cTn display="0" masterRel="sameClick">
                                          <p:stCondLst>
                                            <p:cond evt="begin" delay="0">
                                              <p:tn val="38"/>
                                            </p:cond>
                                          </p:stCondLst>
                                          <p:endCondLst>
                                            <p:cond evt="onStopAudio" delay="0">
                                              <p:tgtEl>
                                                <p:sldTgt/>
                                              </p:tgtEl>
                                            </p:cond>
                                          </p:endCondLst>
                                        </p:cTn>
                                        <p:tgtEl>
                                          <p:sndTgt r:embed="rId2" name="applause.wav"/>
                                        </p:tgtEl>
                                      </p:cMediaNode>
                                    </p:audio>
                                  </p:subTnLst>
                                </p:cTn>
                              </p:par>
                            </p:childTnLst>
                          </p:cTn>
                        </p:par>
                      </p:childTnLst>
                    </p:cTn>
                  </p:par>
                </p:childTnLst>
              </p:cTn>
              <p:nextCondLst>
                <p:cond evt="onClick" delay="0">
                  <p:tgtEl>
                    <p:spTgt spid="17"/>
                  </p:tgtEl>
                </p:cond>
              </p:nextCondLst>
            </p:seq>
          </p:childTnLst>
        </p:cTn>
      </p:par>
    </p:tnLst>
    <p:bldLst>
      <p:bldP spid="12" grpId="0" animBg="1"/>
      <p:bldP spid="12" grpId="1" animBg="1"/>
      <p:bldP spid="5" grpId="0" animBg="1"/>
      <p:bldP spid="5" grpId="1" animBg="1"/>
      <p:bldP spid="15" grpId="0"/>
      <p:bldP spid="15" grpId="1"/>
    </p:bldLst>
  </p:timing>
</p:sld>
</file>

<file path=ppt/slides/slide7.xml><?xml version="1.0" encoding="utf-8"?>
<p:sld xmlns:a="http://schemas.openxmlformats.org/drawingml/2006/main" xmlns:r="http://schemas.openxmlformats.org/officeDocument/2006/relationships" xmlns:p="http://schemas.openxmlformats.org/presentationml/2006/main">
  <p:cSld>
    <p:bg>
      <p:bgPr>
        <a:blipFill dpi="0" rotWithShape="1">
          <a:blip r:embed="rId3">
            <a:alphaModFix amt="28000"/>
            <a:lum/>
          </a:blip>
          <a:srcRect/>
          <a:stretch>
            <a:fillRect/>
          </a:stretch>
        </a:blipFill>
        <a:effectLst/>
      </p:bgPr>
    </p:bg>
    <p:spTree>
      <p:nvGrpSpPr>
        <p:cNvPr id="1" name=""/>
        <p:cNvGrpSpPr/>
        <p:nvPr/>
      </p:nvGrpSpPr>
      <p:grpSpPr>
        <a:xfrm>
          <a:off x="0" y="0"/>
          <a:ext cx="0" cy="0"/>
          <a:chOff x="0" y="0"/>
          <a:chExt cx="0" cy="0"/>
        </a:xfrm>
      </p:grpSpPr>
      <p:pic>
        <p:nvPicPr>
          <p:cNvPr id="17" name="Picture 16"/>
          <p:cNvPicPr>
            <a:picLocks noChangeAspect="1"/>
          </p:cNvPicPr>
          <p:nvPr/>
        </p:nvPicPr>
        <p:blipFill>
          <a:blip r:embed="rId4" cstate="print">
            <a:extLst>
              <a:ext uri="{28A0092B-C50C-407E-A947-70E740481C1C}">
                <a14:useLocalDpi xmlns:a14="http://schemas.microsoft.com/office/drawing/2010/main" val="0"/>
              </a:ext>
            </a:extLst>
          </a:blip>
          <a:stretch>
            <a:fillRect/>
          </a:stretch>
        </p:blipFill>
        <p:spPr>
          <a:xfrm>
            <a:off x="303834" y="4757091"/>
            <a:ext cx="1320033" cy="990025"/>
          </a:xfrm>
          <a:prstGeom prst="rect">
            <a:avLst/>
          </a:prstGeom>
        </p:spPr>
      </p:pic>
      <p:pic>
        <p:nvPicPr>
          <p:cNvPr id="18" name="Picture 17"/>
          <p:cNvPicPr>
            <a:picLocks noChangeAspect="1"/>
          </p:cNvPicPr>
          <p:nvPr/>
        </p:nvPicPr>
        <p:blipFill>
          <a:blip r:embed="rId5">
            <a:extLst>
              <a:ext uri="{28A0092B-C50C-407E-A947-70E740481C1C}">
                <a14:useLocalDpi xmlns:a14="http://schemas.microsoft.com/office/drawing/2010/main" val="0"/>
              </a:ext>
            </a:extLst>
          </a:blip>
          <a:stretch>
            <a:fillRect/>
          </a:stretch>
        </p:blipFill>
        <p:spPr>
          <a:xfrm>
            <a:off x="2286000" y="1285875"/>
            <a:ext cx="7620000" cy="4286250"/>
          </a:xfrm>
          <a:prstGeom prst="rect">
            <a:avLst/>
          </a:prstGeom>
        </p:spPr>
      </p:pic>
      <p:sp>
        <p:nvSpPr>
          <p:cNvPr id="12" name="Snip Diagonal Corner Rectangle 11"/>
          <p:cNvSpPr/>
          <p:nvPr/>
        </p:nvSpPr>
        <p:spPr>
          <a:xfrm>
            <a:off x="1493553" y="1703979"/>
            <a:ext cx="9375819" cy="1406363"/>
          </a:xfrm>
          <a:prstGeom prst="snip2DiagRect">
            <a:avLst>
              <a:gd name="adj1" fmla="val 0"/>
              <a:gd name="adj2" fmla="val 24222"/>
            </a:avLst>
          </a:prstGeom>
          <a:blipFill dpi="0" rotWithShape="1">
            <a:blip r:embed="rId6" cstate="print">
              <a:extLst>
                <a:ext uri="{28A0092B-C50C-407E-A947-70E740481C1C}">
                  <a14:useLocalDpi xmlns:a14="http://schemas.microsoft.com/office/drawing/2010/main" val="0"/>
                </a:ext>
              </a:extLst>
            </a:blip>
            <a:srcRect/>
            <a:stretch>
              <a:fillRect/>
            </a:stretch>
          </a:blipFill>
          <a:ln w="38100">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eaLnBrk="0" fontAlgn="base" hangingPunct="0">
              <a:spcBef>
                <a:spcPct val="0"/>
              </a:spcBef>
              <a:spcAft>
                <a:spcPct val="0"/>
              </a:spcAft>
            </a:pPr>
            <a:r>
              <a:rPr lang="vi-VN" sz="2800" b="1" dirty="0">
                <a:solidFill>
                  <a:prstClr val="white"/>
                </a:solidFill>
                <a:latin typeface="Times New Roman" pitchFamily="18" charset="0"/>
                <a:cs typeface="Times New Roman" pitchFamily="18" charset="0"/>
              </a:rPr>
              <a:t>Câu 4: Đọc một câu tục ngữ khuyên răn chúng ta phải biết ơn những người đã giúp đỡ mình?</a:t>
            </a:r>
            <a:endParaRPr lang="en-US" sz="2800" b="1" dirty="0">
              <a:solidFill>
                <a:prstClr val="white"/>
              </a:solidFill>
              <a:latin typeface="Times New Roman" pitchFamily="18" charset="0"/>
              <a:cs typeface="Times New Roman" pitchFamily="18" charset="0"/>
            </a:endParaRPr>
          </a:p>
        </p:txBody>
      </p:sp>
      <p:sp>
        <p:nvSpPr>
          <p:cNvPr id="5" name="Rectangle 4"/>
          <p:cNvSpPr/>
          <p:nvPr/>
        </p:nvSpPr>
        <p:spPr>
          <a:xfrm>
            <a:off x="2203823" y="3733329"/>
            <a:ext cx="7955280" cy="1079807"/>
          </a:xfrm>
          <a:prstGeom prst="rect">
            <a:avLst/>
          </a:prstGeom>
          <a:solidFill>
            <a:srgbClr val="FFC000"/>
          </a:solidFill>
          <a:ln w="38100">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defTabSz="685800">
              <a:defRPr/>
            </a:pPr>
            <a:r>
              <a:rPr lang="vi-VN" sz="3200" b="1" dirty="0">
                <a:solidFill>
                  <a:srgbClr val="002060"/>
                </a:solidFill>
                <a:latin typeface="Times New Roman" pitchFamily="18" charset="0"/>
                <a:cs typeface="Times New Roman" pitchFamily="18" charset="0"/>
                <a:sym typeface="Arial"/>
              </a:rPr>
              <a:t>Ăn quả nhớ kẻ trồng cây; Uống nước nhớ nguồn…</a:t>
            </a:r>
            <a:endParaRPr lang="en-US" sz="3200" b="1" dirty="0">
              <a:solidFill>
                <a:srgbClr val="002060"/>
              </a:solidFill>
              <a:latin typeface="Times New Roman" pitchFamily="18" charset="0"/>
              <a:cs typeface="Times New Roman" pitchFamily="18" charset="0"/>
              <a:sym typeface="Arial"/>
            </a:endParaRPr>
          </a:p>
        </p:txBody>
      </p:sp>
      <p:sp>
        <p:nvSpPr>
          <p:cNvPr id="15" name="Rectangle 14"/>
          <p:cNvSpPr/>
          <p:nvPr/>
        </p:nvSpPr>
        <p:spPr>
          <a:xfrm>
            <a:off x="3722547" y="3117377"/>
            <a:ext cx="4746941" cy="623248"/>
          </a:xfrm>
          <a:prstGeom prst="rect">
            <a:avLst/>
          </a:prstGeom>
          <a:noFill/>
        </p:spPr>
        <p:txBody>
          <a:bodyPr wrap="none" lIns="68580" tIns="34290" rIns="68580" bIns="34290">
            <a:spAutoFit/>
          </a:bodyPr>
          <a:lstStyle/>
          <a:p>
            <a:pPr algn="ctr" defTabSz="685800">
              <a:defRPr/>
            </a:pPr>
            <a:r>
              <a:rPr lang="en-US" sz="3600" b="1" dirty="0">
                <a:solidFill>
                  <a:srgbClr val="FF0000"/>
                </a:solidFill>
                <a:latin typeface="Times New Roman" pitchFamily="18" charset="0"/>
                <a:cs typeface="Times New Roman" pitchFamily="18" charset="0"/>
                <a:sym typeface="Arial"/>
              </a:rPr>
              <a:t>You are given 8 candies</a:t>
            </a:r>
          </a:p>
        </p:txBody>
      </p:sp>
      <p:sp>
        <p:nvSpPr>
          <p:cNvPr id="8" name="Pentagon 7">
            <a:hlinkClick r:id="rId7" action="ppaction://hlinksldjump"/>
          </p:cNvPr>
          <p:cNvSpPr/>
          <p:nvPr/>
        </p:nvSpPr>
        <p:spPr>
          <a:xfrm flipH="1">
            <a:off x="10159105" y="5987196"/>
            <a:ext cx="1874159" cy="489753"/>
          </a:xfrm>
          <a:prstGeom prst="homePlate">
            <a:avLst/>
          </a:prstGeom>
          <a:solidFill>
            <a:srgbClr val="FF0000">
              <a:alpha val="75000"/>
            </a:srgbClr>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defTabSz="685800">
              <a:defRPr/>
            </a:pPr>
            <a:r>
              <a:rPr lang="en-US" sz="2100">
                <a:solidFill>
                  <a:prstClr val="black"/>
                </a:solidFill>
                <a:sym typeface="Arial"/>
              </a:rPr>
              <a:t>GO HOME</a:t>
            </a:r>
          </a:p>
        </p:txBody>
      </p:sp>
    </p:spTree>
    <p:extLst>
      <p:ext uri="{BB962C8B-B14F-4D97-AF65-F5344CB8AC3E}">
        <p14:creationId xmlns:p14="http://schemas.microsoft.com/office/powerpoint/2010/main" val="1889559950"/>
      </p:ext>
    </p:extLst>
  </p:cSld>
  <p:clrMapOvr>
    <a:masterClrMapping/>
  </p:clrMapOvr>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42" presetClass="entr" presetSubtype="0" fill="hold" grpId="0" nodeType="afterEffect">
                                  <p:stCondLst>
                                    <p:cond delay="0"/>
                                  </p:stCondLst>
                                  <p:childTnLst>
                                    <p:set>
                                      <p:cBhvr>
                                        <p:cTn id="6" dur="1" fill="hold">
                                          <p:stCondLst>
                                            <p:cond delay="0"/>
                                          </p:stCondLst>
                                        </p:cTn>
                                        <p:tgtEl>
                                          <p:spTgt spid="12"/>
                                        </p:tgtEl>
                                        <p:attrNameLst>
                                          <p:attrName>style.visibility</p:attrName>
                                        </p:attrNameLst>
                                      </p:cBhvr>
                                      <p:to>
                                        <p:strVal val="visible"/>
                                      </p:to>
                                    </p:set>
                                    <p:animEffect transition="in" filter="fade">
                                      <p:cBhvr>
                                        <p:cTn id="7" dur="1000"/>
                                        <p:tgtEl>
                                          <p:spTgt spid="12"/>
                                        </p:tgtEl>
                                      </p:cBhvr>
                                    </p:animEffect>
                                    <p:anim calcmode="lin" valueType="num">
                                      <p:cBhvr>
                                        <p:cTn id="8" dur="1000" fill="hold"/>
                                        <p:tgtEl>
                                          <p:spTgt spid="12"/>
                                        </p:tgtEl>
                                        <p:attrNameLst>
                                          <p:attrName>ppt_x</p:attrName>
                                        </p:attrNameLst>
                                      </p:cBhvr>
                                      <p:tavLst>
                                        <p:tav tm="0">
                                          <p:val>
                                            <p:strVal val="#ppt_x"/>
                                          </p:val>
                                        </p:tav>
                                        <p:tav tm="100000">
                                          <p:val>
                                            <p:strVal val="#ppt_x"/>
                                          </p:val>
                                        </p:tav>
                                      </p:tavLst>
                                    </p:anim>
                                    <p:anim calcmode="lin" valueType="num">
                                      <p:cBhvr>
                                        <p:cTn id="9" dur="1000" fill="hold"/>
                                        <p:tgtEl>
                                          <p:spTgt spid="12"/>
                                        </p:tgtEl>
                                        <p:attrNameLst>
                                          <p:attrName>ppt_y</p:attrName>
                                        </p:attrNameLst>
                                      </p:cBhvr>
                                      <p:tavLst>
                                        <p:tav tm="0">
                                          <p:val>
                                            <p:strVal val="#ppt_y+.1"/>
                                          </p:val>
                                        </p:tav>
                                        <p:tav tm="100000">
                                          <p:val>
                                            <p:strVal val="#ppt_y"/>
                                          </p:val>
                                        </p:tav>
                                      </p:tavLst>
                                    </p:anim>
                                  </p:childTnLst>
                                </p:cTn>
                              </p:par>
                            </p:childTnLst>
                          </p:cTn>
                        </p:par>
                      </p:childTnLst>
                    </p:cTn>
                  </p:par>
                  <p:par>
                    <p:cTn id="10" fill="hold">
                      <p:stCondLst>
                        <p:cond delay="indefinite"/>
                      </p:stCondLst>
                      <p:childTnLst>
                        <p:par>
                          <p:cTn id="11" fill="hold">
                            <p:stCondLst>
                              <p:cond delay="0"/>
                            </p:stCondLst>
                            <p:childTnLst>
                              <p:par>
                                <p:cTn id="12" presetID="42" presetClass="entr" presetSubtype="0" fill="hold" grpId="0" nodeType="clickEffect">
                                  <p:stCondLst>
                                    <p:cond delay="0"/>
                                  </p:stCondLst>
                                  <p:childTnLst>
                                    <p:set>
                                      <p:cBhvr>
                                        <p:cTn id="13" dur="1" fill="hold">
                                          <p:stCondLst>
                                            <p:cond delay="0"/>
                                          </p:stCondLst>
                                        </p:cTn>
                                        <p:tgtEl>
                                          <p:spTgt spid="5"/>
                                        </p:tgtEl>
                                        <p:attrNameLst>
                                          <p:attrName>style.visibility</p:attrName>
                                        </p:attrNameLst>
                                      </p:cBhvr>
                                      <p:to>
                                        <p:strVal val="visible"/>
                                      </p:to>
                                    </p:set>
                                    <p:animEffect transition="in" filter="fade">
                                      <p:cBhvr>
                                        <p:cTn id="14" dur="1000"/>
                                        <p:tgtEl>
                                          <p:spTgt spid="5"/>
                                        </p:tgtEl>
                                      </p:cBhvr>
                                    </p:animEffect>
                                    <p:anim calcmode="lin" valueType="num">
                                      <p:cBhvr>
                                        <p:cTn id="15" dur="1000" fill="hold"/>
                                        <p:tgtEl>
                                          <p:spTgt spid="5"/>
                                        </p:tgtEl>
                                        <p:attrNameLst>
                                          <p:attrName>ppt_x</p:attrName>
                                        </p:attrNameLst>
                                      </p:cBhvr>
                                      <p:tavLst>
                                        <p:tav tm="0">
                                          <p:val>
                                            <p:strVal val="#ppt_x"/>
                                          </p:val>
                                        </p:tav>
                                        <p:tav tm="100000">
                                          <p:val>
                                            <p:strVal val="#ppt_x"/>
                                          </p:val>
                                        </p:tav>
                                      </p:tavLst>
                                    </p:anim>
                                    <p:anim calcmode="lin" valueType="num">
                                      <p:cBhvr>
                                        <p:cTn id="16" dur="1000" fill="hold"/>
                                        <p:tgtEl>
                                          <p:spTgt spid="5"/>
                                        </p:tgtEl>
                                        <p:attrNameLst>
                                          <p:attrName>ppt_y</p:attrName>
                                        </p:attrNameLst>
                                      </p:cBhvr>
                                      <p:tavLst>
                                        <p:tav tm="0">
                                          <p:val>
                                            <p:strVal val="#ppt_y+.1"/>
                                          </p:val>
                                        </p:tav>
                                        <p:tav tm="100000">
                                          <p:val>
                                            <p:strVal val="#ppt_y"/>
                                          </p:val>
                                        </p:tav>
                                      </p:tavLst>
                                    </p:anim>
                                  </p:childTnLst>
                                </p:cTn>
                              </p:par>
                            </p:childTnLst>
                          </p:cTn>
                        </p:par>
                      </p:childTnLst>
                    </p:cTn>
                  </p:par>
                </p:childTnLst>
              </p:cTn>
              <p:prevCondLst>
                <p:cond evt="onPrev" delay="0">
                  <p:tgtEl>
                    <p:sldTgt/>
                  </p:tgtEl>
                </p:cond>
              </p:prevCondLst>
              <p:nextCondLst>
                <p:cond evt="onNext" delay="0">
                  <p:tgtEl>
                    <p:sldTgt/>
                  </p:tgtEl>
                </p:cond>
              </p:nextCondLst>
            </p:seq>
            <p:seq concurrent="1" nextAc="seek">
              <p:cTn id="17" restart="whenNotActive" fill="hold" evtFilter="cancelBubble" nodeType="interactiveSeq">
                <p:stCondLst>
                  <p:cond evt="onClick" delay="0">
                    <p:tgtEl>
                      <p:spTgt spid="17"/>
                    </p:tgtEl>
                  </p:cond>
                </p:stCondLst>
                <p:endSync evt="end" delay="0">
                  <p:rtn val="all"/>
                </p:endSync>
                <p:childTnLst>
                  <p:par>
                    <p:cTn id="18" fill="hold">
                      <p:stCondLst>
                        <p:cond delay="0"/>
                      </p:stCondLst>
                      <p:childTnLst>
                        <p:par>
                          <p:cTn id="19" fill="hold">
                            <p:stCondLst>
                              <p:cond delay="0"/>
                            </p:stCondLst>
                            <p:childTnLst>
                              <p:par>
                                <p:cTn id="20" presetID="10" presetClass="exit" presetSubtype="0" fill="hold" nodeType="clickEffect">
                                  <p:stCondLst>
                                    <p:cond delay="0"/>
                                  </p:stCondLst>
                                  <p:childTnLst>
                                    <p:animEffect transition="out" filter="fade">
                                      <p:cBhvr>
                                        <p:cTn id="21" dur="500"/>
                                        <p:tgtEl>
                                          <p:spTgt spid="17"/>
                                        </p:tgtEl>
                                      </p:cBhvr>
                                    </p:animEffect>
                                    <p:set>
                                      <p:cBhvr>
                                        <p:cTn id="22" dur="1" fill="hold">
                                          <p:stCondLst>
                                            <p:cond delay="499"/>
                                          </p:stCondLst>
                                        </p:cTn>
                                        <p:tgtEl>
                                          <p:spTgt spid="17"/>
                                        </p:tgtEl>
                                        <p:attrNameLst>
                                          <p:attrName>style.visibility</p:attrName>
                                        </p:attrNameLst>
                                      </p:cBhvr>
                                      <p:to>
                                        <p:strVal val="hidden"/>
                                      </p:to>
                                    </p:set>
                                  </p:childTnLst>
                                </p:cTn>
                              </p:par>
                              <p:par>
                                <p:cTn id="23" presetID="10" presetClass="exit" presetSubtype="0" fill="hold" grpId="1" nodeType="withEffect">
                                  <p:stCondLst>
                                    <p:cond delay="0"/>
                                  </p:stCondLst>
                                  <p:childTnLst>
                                    <p:animEffect transition="out" filter="fade">
                                      <p:cBhvr>
                                        <p:cTn id="24" dur="500"/>
                                        <p:tgtEl>
                                          <p:spTgt spid="12"/>
                                        </p:tgtEl>
                                      </p:cBhvr>
                                    </p:animEffect>
                                    <p:set>
                                      <p:cBhvr>
                                        <p:cTn id="25" dur="1" fill="hold">
                                          <p:stCondLst>
                                            <p:cond delay="499"/>
                                          </p:stCondLst>
                                        </p:cTn>
                                        <p:tgtEl>
                                          <p:spTgt spid="12"/>
                                        </p:tgtEl>
                                        <p:attrNameLst>
                                          <p:attrName>style.visibility</p:attrName>
                                        </p:attrNameLst>
                                      </p:cBhvr>
                                      <p:to>
                                        <p:strVal val="hidden"/>
                                      </p:to>
                                    </p:set>
                                  </p:childTnLst>
                                </p:cTn>
                              </p:par>
                              <p:par>
                                <p:cTn id="26" presetID="10" presetClass="exit" presetSubtype="0" fill="hold" grpId="1" nodeType="withEffect">
                                  <p:stCondLst>
                                    <p:cond delay="0"/>
                                  </p:stCondLst>
                                  <p:childTnLst>
                                    <p:animEffect transition="out" filter="fade">
                                      <p:cBhvr>
                                        <p:cTn id="27" dur="500"/>
                                        <p:tgtEl>
                                          <p:spTgt spid="5"/>
                                        </p:tgtEl>
                                      </p:cBhvr>
                                    </p:animEffect>
                                    <p:set>
                                      <p:cBhvr>
                                        <p:cTn id="28" dur="1" fill="hold">
                                          <p:stCondLst>
                                            <p:cond delay="499"/>
                                          </p:stCondLst>
                                        </p:cTn>
                                        <p:tgtEl>
                                          <p:spTgt spid="5"/>
                                        </p:tgtEl>
                                        <p:attrNameLst>
                                          <p:attrName>style.visibility</p:attrName>
                                        </p:attrNameLst>
                                      </p:cBhvr>
                                      <p:to>
                                        <p:strVal val="hidden"/>
                                      </p:to>
                                    </p:set>
                                  </p:childTnLst>
                                </p:cTn>
                              </p:par>
                            </p:childTnLst>
                          </p:cTn>
                        </p:par>
                        <p:par>
                          <p:cTn id="29" fill="hold">
                            <p:stCondLst>
                              <p:cond delay="500"/>
                            </p:stCondLst>
                            <p:childTnLst>
                              <p:par>
                                <p:cTn id="30" presetID="10" presetClass="entr" presetSubtype="0" fill="hold" nodeType="afterEffect">
                                  <p:stCondLst>
                                    <p:cond delay="0"/>
                                  </p:stCondLst>
                                  <p:childTnLst>
                                    <p:set>
                                      <p:cBhvr>
                                        <p:cTn id="31" dur="1" fill="hold">
                                          <p:stCondLst>
                                            <p:cond delay="0"/>
                                          </p:stCondLst>
                                        </p:cTn>
                                        <p:tgtEl>
                                          <p:spTgt spid="18"/>
                                        </p:tgtEl>
                                        <p:attrNameLst>
                                          <p:attrName>style.visibility</p:attrName>
                                        </p:attrNameLst>
                                      </p:cBhvr>
                                      <p:to>
                                        <p:strVal val="visible"/>
                                      </p:to>
                                    </p:set>
                                    <p:animEffect transition="in" filter="fade">
                                      <p:cBhvr>
                                        <p:cTn id="32" dur="500"/>
                                        <p:tgtEl>
                                          <p:spTgt spid="18"/>
                                        </p:tgtEl>
                                      </p:cBhvr>
                                    </p:animEffect>
                                  </p:childTnLst>
                                </p:cTn>
                              </p:par>
                            </p:childTnLst>
                          </p:cTn>
                        </p:par>
                        <p:par>
                          <p:cTn id="33" fill="hold">
                            <p:stCondLst>
                              <p:cond delay="1000"/>
                            </p:stCondLst>
                            <p:childTnLst>
                              <p:par>
                                <p:cTn id="34" presetID="23" presetClass="entr" presetSubtype="32" fill="hold" grpId="0" nodeType="afterEffect">
                                  <p:stCondLst>
                                    <p:cond delay="0"/>
                                  </p:stCondLst>
                                  <p:childTnLst>
                                    <p:set>
                                      <p:cBhvr>
                                        <p:cTn id="35" dur="1" fill="hold">
                                          <p:stCondLst>
                                            <p:cond delay="0"/>
                                          </p:stCondLst>
                                        </p:cTn>
                                        <p:tgtEl>
                                          <p:spTgt spid="15"/>
                                        </p:tgtEl>
                                        <p:attrNameLst>
                                          <p:attrName>style.visibility</p:attrName>
                                        </p:attrNameLst>
                                      </p:cBhvr>
                                      <p:to>
                                        <p:strVal val="visible"/>
                                      </p:to>
                                    </p:set>
                                    <p:anim calcmode="lin" valueType="num">
                                      <p:cBhvr>
                                        <p:cTn id="36" dur="500" fill="hold"/>
                                        <p:tgtEl>
                                          <p:spTgt spid="15"/>
                                        </p:tgtEl>
                                        <p:attrNameLst>
                                          <p:attrName>ppt_w</p:attrName>
                                        </p:attrNameLst>
                                      </p:cBhvr>
                                      <p:tavLst>
                                        <p:tav tm="0">
                                          <p:val>
                                            <p:strVal val="4*#ppt_w"/>
                                          </p:val>
                                        </p:tav>
                                        <p:tav tm="100000">
                                          <p:val>
                                            <p:strVal val="#ppt_w"/>
                                          </p:val>
                                        </p:tav>
                                      </p:tavLst>
                                    </p:anim>
                                    <p:anim calcmode="lin" valueType="num">
                                      <p:cBhvr>
                                        <p:cTn id="37" dur="500" fill="hold"/>
                                        <p:tgtEl>
                                          <p:spTgt spid="15"/>
                                        </p:tgtEl>
                                        <p:attrNameLst>
                                          <p:attrName>ppt_h</p:attrName>
                                        </p:attrNameLst>
                                      </p:cBhvr>
                                      <p:tavLst>
                                        <p:tav tm="0">
                                          <p:val>
                                            <p:strVal val="4*#ppt_h"/>
                                          </p:val>
                                        </p:tav>
                                        <p:tav tm="100000">
                                          <p:val>
                                            <p:strVal val="#ppt_h"/>
                                          </p:val>
                                        </p:tav>
                                      </p:tavLst>
                                    </p:anim>
                                  </p:childTnLst>
                                </p:cTn>
                              </p:par>
                              <p:par>
                                <p:cTn id="38" presetID="21" presetClass="emph" presetSubtype="0" repeatCount="indefinite" fill="hold" grpId="1" nodeType="withEffect">
                                  <p:stCondLst>
                                    <p:cond delay="0"/>
                                  </p:stCondLst>
                                  <p:childTnLst>
                                    <p:animClr clrSpc="hsl" dir="cw">
                                      <p:cBhvr override="childStyle">
                                        <p:cTn id="39" dur="500" fill="hold"/>
                                        <p:tgtEl>
                                          <p:spTgt spid="15"/>
                                        </p:tgtEl>
                                        <p:attrNameLst>
                                          <p:attrName>style.color</p:attrName>
                                        </p:attrNameLst>
                                      </p:cBhvr>
                                      <p:by>
                                        <p:hsl h="7200000" s="0" l="0"/>
                                      </p:by>
                                    </p:animClr>
                                    <p:animClr clrSpc="hsl" dir="cw">
                                      <p:cBhvr>
                                        <p:cTn id="40" dur="500" fill="hold"/>
                                        <p:tgtEl>
                                          <p:spTgt spid="15"/>
                                        </p:tgtEl>
                                        <p:attrNameLst>
                                          <p:attrName>fillcolor</p:attrName>
                                        </p:attrNameLst>
                                      </p:cBhvr>
                                      <p:by>
                                        <p:hsl h="7200000" s="0" l="0"/>
                                      </p:by>
                                    </p:animClr>
                                    <p:animClr clrSpc="hsl" dir="cw">
                                      <p:cBhvr>
                                        <p:cTn id="41" dur="500" fill="hold"/>
                                        <p:tgtEl>
                                          <p:spTgt spid="15"/>
                                        </p:tgtEl>
                                        <p:attrNameLst>
                                          <p:attrName>stroke.color</p:attrName>
                                        </p:attrNameLst>
                                      </p:cBhvr>
                                      <p:by>
                                        <p:hsl h="7200000" s="0" l="0"/>
                                      </p:by>
                                    </p:animClr>
                                    <p:set>
                                      <p:cBhvr>
                                        <p:cTn id="42" dur="500" fill="hold"/>
                                        <p:tgtEl>
                                          <p:spTgt spid="15"/>
                                        </p:tgtEl>
                                        <p:attrNameLst>
                                          <p:attrName>fill.type</p:attrName>
                                        </p:attrNameLst>
                                      </p:cBhvr>
                                      <p:to>
                                        <p:strVal val="solid"/>
                                      </p:to>
                                    </p:set>
                                  </p:childTnLst>
                                  <p:subTnLst>
                                    <p:audio>
                                      <p:cMediaNode>
                                        <p:cTn display="0" masterRel="sameClick">
                                          <p:stCondLst>
                                            <p:cond evt="begin" delay="0">
                                              <p:tn val="38"/>
                                            </p:cond>
                                          </p:stCondLst>
                                          <p:endCondLst>
                                            <p:cond evt="onStopAudio" delay="0">
                                              <p:tgtEl>
                                                <p:sldTgt/>
                                              </p:tgtEl>
                                            </p:cond>
                                          </p:endCondLst>
                                        </p:cTn>
                                        <p:tgtEl>
                                          <p:sndTgt r:embed="rId2" name="applause.wav"/>
                                        </p:tgtEl>
                                      </p:cMediaNode>
                                    </p:audio>
                                  </p:subTnLst>
                                </p:cTn>
                              </p:par>
                            </p:childTnLst>
                          </p:cTn>
                        </p:par>
                      </p:childTnLst>
                    </p:cTn>
                  </p:par>
                </p:childTnLst>
              </p:cTn>
              <p:nextCondLst>
                <p:cond evt="onClick" delay="0">
                  <p:tgtEl>
                    <p:spTgt spid="17"/>
                  </p:tgtEl>
                </p:cond>
              </p:nextCondLst>
            </p:seq>
          </p:childTnLst>
        </p:cTn>
      </p:par>
    </p:tnLst>
    <p:bldLst>
      <p:bldP spid="12" grpId="0" animBg="1"/>
      <p:bldP spid="12" grpId="1" animBg="1"/>
      <p:bldP spid="5" grpId="0" animBg="1"/>
      <p:bldP spid="5" grpId="1" animBg="1"/>
      <p:bldP spid="15" grpId="0"/>
      <p:bldP spid="15" grpId="1"/>
    </p:bldLst>
  </p:timing>
</p:sld>
</file>

<file path=ppt/slides/slide8.xml><?xml version="1.0" encoding="utf-8"?>
<p:sld xmlns:a="http://schemas.openxmlformats.org/drawingml/2006/main" xmlns:r="http://schemas.openxmlformats.org/officeDocument/2006/relationships" xmlns:p="http://schemas.openxmlformats.org/presentationml/2006/main">
  <p:cSld>
    <p:bg>
      <p:bgPr>
        <a:blipFill dpi="0" rotWithShape="1">
          <a:blip r:embed="rId3">
            <a:alphaModFix amt="28000"/>
            <a:lum/>
          </a:blip>
          <a:srcRect/>
          <a:stretch>
            <a:fillRect/>
          </a:stretch>
        </a:blipFill>
        <a:effectLst/>
      </p:bgPr>
    </p:bg>
    <p:spTree>
      <p:nvGrpSpPr>
        <p:cNvPr id="1" name=""/>
        <p:cNvGrpSpPr/>
        <p:nvPr/>
      </p:nvGrpSpPr>
      <p:grpSpPr>
        <a:xfrm>
          <a:off x="0" y="0"/>
          <a:ext cx="0" cy="0"/>
          <a:chOff x="0" y="0"/>
          <a:chExt cx="0" cy="0"/>
        </a:xfrm>
      </p:grpSpPr>
      <p:pic>
        <p:nvPicPr>
          <p:cNvPr id="17" name="Picture 16"/>
          <p:cNvPicPr>
            <a:picLocks noChangeAspect="1"/>
          </p:cNvPicPr>
          <p:nvPr/>
        </p:nvPicPr>
        <p:blipFill>
          <a:blip r:embed="rId4" cstate="print">
            <a:extLst>
              <a:ext uri="{28A0092B-C50C-407E-A947-70E740481C1C}">
                <a14:useLocalDpi xmlns:a14="http://schemas.microsoft.com/office/drawing/2010/main" val="0"/>
              </a:ext>
            </a:extLst>
          </a:blip>
          <a:stretch>
            <a:fillRect/>
          </a:stretch>
        </p:blipFill>
        <p:spPr>
          <a:xfrm>
            <a:off x="303828" y="4757081"/>
            <a:ext cx="1320033" cy="990025"/>
          </a:xfrm>
          <a:prstGeom prst="rect">
            <a:avLst/>
          </a:prstGeom>
        </p:spPr>
      </p:pic>
      <p:pic>
        <p:nvPicPr>
          <p:cNvPr id="18" name="Picture 17"/>
          <p:cNvPicPr>
            <a:picLocks noChangeAspect="1"/>
          </p:cNvPicPr>
          <p:nvPr/>
        </p:nvPicPr>
        <p:blipFill>
          <a:blip r:embed="rId5">
            <a:extLst>
              <a:ext uri="{28A0092B-C50C-407E-A947-70E740481C1C}">
                <a14:useLocalDpi xmlns:a14="http://schemas.microsoft.com/office/drawing/2010/main" val="0"/>
              </a:ext>
            </a:extLst>
          </a:blip>
          <a:stretch>
            <a:fillRect/>
          </a:stretch>
        </p:blipFill>
        <p:spPr>
          <a:xfrm>
            <a:off x="2286000" y="1285875"/>
            <a:ext cx="7620000" cy="4286250"/>
          </a:xfrm>
          <a:prstGeom prst="rect">
            <a:avLst/>
          </a:prstGeom>
        </p:spPr>
      </p:pic>
      <p:sp>
        <p:nvSpPr>
          <p:cNvPr id="12" name="Snip Diagonal Corner Rectangle 11"/>
          <p:cNvSpPr/>
          <p:nvPr/>
        </p:nvSpPr>
        <p:spPr>
          <a:xfrm>
            <a:off x="1493553" y="1703969"/>
            <a:ext cx="9375819" cy="1406363"/>
          </a:xfrm>
          <a:prstGeom prst="snip2DiagRect">
            <a:avLst>
              <a:gd name="adj1" fmla="val 0"/>
              <a:gd name="adj2" fmla="val 24222"/>
            </a:avLst>
          </a:prstGeom>
          <a:blipFill dpi="0" rotWithShape="1">
            <a:blip r:embed="rId6" cstate="print">
              <a:extLst>
                <a:ext uri="{28A0092B-C50C-407E-A947-70E740481C1C}">
                  <a14:useLocalDpi xmlns:a14="http://schemas.microsoft.com/office/drawing/2010/main" val="0"/>
                </a:ext>
              </a:extLst>
            </a:blip>
            <a:srcRect/>
            <a:stretch>
              <a:fillRect/>
            </a:stretch>
          </a:blipFill>
          <a:ln w="38100">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just" eaLnBrk="0" fontAlgn="base" hangingPunct="0">
              <a:spcBef>
                <a:spcPct val="0"/>
              </a:spcBef>
              <a:spcAft>
                <a:spcPct val="0"/>
              </a:spcAft>
            </a:pPr>
            <a:r>
              <a:rPr lang="vi-VN" sz="2800" b="1" dirty="0">
                <a:solidFill>
                  <a:schemeClr val="tx1"/>
                </a:solidFill>
                <a:latin typeface="Times New Roman" pitchFamily="18" charset="0"/>
                <a:cs typeface="Times New Roman" pitchFamily="18" charset="0"/>
              </a:rPr>
              <a:t>Câu 5: Em hiểu như thế nào về câu thơ: </a:t>
            </a:r>
            <a:endParaRPr lang="en-US" sz="2800" b="1" dirty="0">
              <a:solidFill>
                <a:schemeClr val="tx1"/>
              </a:solidFill>
              <a:latin typeface="Times New Roman" pitchFamily="18" charset="0"/>
              <a:cs typeface="Times New Roman" pitchFamily="18" charset="0"/>
            </a:endParaRPr>
          </a:p>
          <a:p>
            <a:pPr algn="just" eaLnBrk="0" fontAlgn="base" hangingPunct="0">
              <a:spcBef>
                <a:spcPct val="0"/>
              </a:spcBef>
              <a:spcAft>
                <a:spcPct val="0"/>
              </a:spcAft>
            </a:pPr>
            <a:r>
              <a:rPr lang="en-US" sz="2800" b="1" dirty="0">
                <a:solidFill>
                  <a:schemeClr val="tx1"/>
                </a:solidFill>
                <a:latin typeface="Times New Roman" pitchFamily="18" charset="0"/>
                <a:cs typeface="Times New Roman" pitchFamily="18" charset="0"/>
              </a:rPr>
              <a:t>                 </a:t>
            </a:r>
            <a:r>
              <a:rPr lang="vi-VN" sz="2800" b="1" dirty="0">
                <a:solidFill>
                  <a:schemeClr val="tx1"/>
                </a:solidFill>
                <a:latin typeface="Times New Roman" pitchFamily="18" charset="0"/>
                <a:cs typeface="Times New Roman" pitchFamily="18" charset="0"/>
              </a:rPr>
              <a:t>“Lưng mẹ cứ còng dần xuống</a:t>
            </a:r>
            <a:endParaRPr lang="en-US" sz="2800" b="1" dirty="0">
              <a:solidFill>
                <a:schemeClr val="tx1"/>
              </a:solidFill>
              <a:latin typeface="Times New Roman" pitchFamily="18" charset="0"/>
              <a:cs typeface="Times New Roman" pitchFamily="18" charset="0"/>
            </a:endParaRPr>
          </a:p>
          <a:p>
            <a:pPr algn="just" eaLnBrk="0" fontAlgn="base" hangingPunct="0">
              <a:spcBef>
                <a:spcPct val="0"/>
              </a:spcBef>
              <a:spcAft>
                <a:spcPct val="0"/>
              </a:spcAft>
            </a:pPr>
            <a:r>
              <a:rPr lang="en-US" sz="2800" b="1" dirty="0">
                <a:solidFill>
                  <a:schemeClr val="tx1"/>
                </a:solidFill>
                <a:latin typeface="Times New Roman" pitchFamily="18" charset="0"/>
                <a:cs typeface="Times New Roman" pitchFamily="18" charset="0"/>
              </a:rPr>
              <a:t>                  </a:t>
            </a:r>
            <a:r>
              <a:rPr lang="vi-VN" sz="2800" b="1" dirty="0">
                <a:solidFill>
                  <a:schemeClr val="tx1"/>
                </a:solidFill>
                <a:latin typeface="Times New Roman" pitchFamily="18" charset="0"/>
                <a:cs typeface="Times New Roman" pitchFamily="18" charset="0"/>
              </a:rPr>
              <a:t>Cho con ngày một thêm cao”?</a:t>
            </a:r>
            <a:endParaRPr lang="en-US" sz="2400" b="1" dirty="0">
              <a:solidFill>
                <a:schemeClr val="tx1"/>
              </a:solidFill>
              <a:latin typeface="Times New Roman" pitchFamily="18" charset="0"/>
              <a:cs typeface="Times New Roman" pitchFamily="18" charset="0"/>
              <a:sym typeface="Arial"/>
            </a:endParaRPr>
          </a:p>
        </p:txBody>
      </p:sp>
      <p:sp>
        <p:nvSpPr>
          <p:cNvPr id="5" name="Rectangle 4"/>
          <p:cNvSpPr/>
          <p:nvPr/>
        </p:nvSpPr>
        <p:spPr>
          <a:xfrm>
            <a:off x="2203823" y="3733319"/>
            <a:ext cx="7955280" cy="1079807"/>
          </a:xfrm>
          <a:prstGeom prst="rect">
            <a:avLst/>
          </a:prstGeom>
          <a:solidFill>
            <a:srgbClr val="FFC000"/>
          </a:solidFill>
          <a:ln w="38100">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defTabSz="685800">
              <a:defRPr/>
            </a:pPr>
            <a:r>
              <a:rPr lang="vi-VN" sz="3200" b="1" dirty="0">
                <a:solidFill>
                  <a:srgbClr val="002060"/>
                </a:solidFill>
                <a:latin typeface="Times New Roman" pitchFamily="18" charset="0"/>
                <a:cs typeface="Times New Roman" pitchFamily="18" charset="0"/>
                <a:sym typeface="Arial"/>
              </a:rPr>
              <a:t>Mẹ vất vả hi sinh để nuôi con khôn lớn, trưởng thành</a:t>
            </a:r>
            <a:endParaRPr lang="en-US" sz="3200" b="1" dirty="0">
              <a:solidFill>
                <a:srgbClr val="002060"/>
              </a:solidFill>
              <a:latin typeface="Times New Roman" pitchFamily="18" charset="0"/>
              <a:cs typeface="Times New Roman" pitchFamily="18" charset="0"/>
              <a:sym typeface="Arial"/>
            </a:endParaRPr>
          </a:p>
        </p:txBody>
      </p:sp>
      <p:sp>
        <p:nvSpPr>
          <p:cNvPr id="15" name="Rectangle 14"/>
          <p:cNvSpPr/>
          <p:nvPr/>
        </p:nvSpPr>
        <p:spPr>
          <a:xfrm>
            <a:off x="3607119" y="3117377"/>
            <a:ext cx="4977773" cy="623248"/>
          </a:xfrm>
          <a:prstGeom prst="rect">
            <a:avLst/>
          </a:prstGeom>
          <a:noFill/>
        </p:spPr>
        <p:txBody>
          <a:bodyPr wrap="none" lIns="68580" tIns="34290" rIns="68580" bIns="34290">
            <a:spAutoFit/>
          </a:bodyPr>
          <a:lstStyle/>
          <a:p>
            <a:pPr algn="ctr" defTabSz="685800">
              <a:defRPr/>
            </a:pPr>
            <a:r>
              <a:rPr lang="en-US" sz="3600" b="1" dirty="0">
                <a:solidFill>
                  <a:srgbClr val="FF0000"/>
                </a:solidFill>
                <a:latin typeface="Times New Roman" pitchFamily="18" charset="0"/>
                <a:cs typeface="Times New Roman" pitchFamily="18" charset="0"/>
                <a:sym typeface="Arial"/>
              </a:rPr>
              <a:t>You are given 10 candies</a:t>
            </a:r>
          </a:p>
        </p:txBody>
      </p:sp>
      <p:sp>
        <p:nvSpPr>
          <p:cNvPr id="8" name="Pentagon 7">
            <a:hlinkClick r:id="rId7" action="ppaction://hlinksldjump"/>
          </p:cNvPr>
          <p:cNvSpPr/>
          <p:nvPr/>
        </p:nvSpPr>
        <p:spPr>
          <a:xfrm flipH="1">
            <a:off x="10317841" y="5838438"/>
            <a:ext cx="1874159" cy="489753"/>
          </a:xfrm>
          <a:prstGeom prst="homePlate">
            <a:avLst/>
          </a:prstGeom>
          <a:solidFill>
            <a:srgbClr val="FF0000">
              <a:alpha val="75000"/>
            </a:srgbClr>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defTabSz="685800">
              <a:defRPr/>
            </a:pPr>
            <a:r>
              <a:rPr lang="en-US" sz="2100">
                <a:solidFill>
                  <a:prstClr val="black"/>
                </a:solidFill>
                <a:sym typeface="Arial"/>
              </a:rPr>
              <a:t>GO HOME</a:t>
            </a:r>
          </a:p>
        </p:txBody>
      </p:sp>
    </p:spTree>
    <p:extLst>
      <p:ext uri="{BB962C8B-B14F-4D97-AF65-F5344CB8AC3E}">
        <p14:creationId xmlns:p14="http://schemas.microsoft.com/office/powerpoint/2010/main" val="743956833"/>
      </p:ext>
    </p:extLst>
  </p:cSld>
  <p:clrMapOvr>
    <a:masterClrMapping/>
  </p:clrMapOvr>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42" presetClass="entr" presetSubtype="0" fill="hold" grpId="0" nodeType="afterEffect">
                                  <p:stCondLst>
                                    <p:cond delay="0"/>
                                  </p:stCondLst>
                                  <p:childTnLst>
                                    <p:set>
                                      <p:cBhvr>
                                        <p:cTn id="6" dur="1" fill="hold">
                                          <p:stCondLst>
                                            <p:cond delay="0"/>
                                          </p:stCondLst>
                                        </p:cTn>
                                        <p:tgtEl>
                                          <p:spTgt spid="12"/>
                                        </p:tgtEl>
                                        <p:attrNameLst>
                                          <p:attrName>style.visibility</p:attrName>
                                        </p:attrNameLst>
                                      </p:cBhvr>
                                      <p:to>
                                        <p:strVal val="visible"/>
                                      </p:to>
                                    </p:set>
                                    <p:animEffect transition="in" filter="fade">
                                      <p:cBhvr>
                                        <p:cTn id="7" dur="1000"/>
                                        <p:tgtEl>
                                          <p:spTgt spid="12"/>
                                        </p:tgtEl>
                                      </p:cBhvr>
                                    </p:animEffect>
                                    <p:anim calcmode="lin" valueType="num">
                                      <p:cBhvr>
                                        <p:cTn id="8" dur="1000" fill="hold"/>
                                        <p:tgtEl>
                                          <p:spTgt spid="12"/>
                                        </p:tgtEl>
                                        <p:attrNameLst>
                                          <p:attrName>ppt_x</p:attrName>
                                        </p:attrNameLst>
                                      </p:cBhvr>
                                      <p:tavLst>
                                        <p:tav tm="0">
                                          <p:val>
                                            <p:strVal val="#ppt_x"/>
                                          </p:val>
                                        </p:tav>
                                        <p:tav tm="100000">
                                          <p:val>
                                            <p:strVal val="#ppt_x"/>
                                          </p:val>
                                        </p:tav>
                                      </p:tavLst>
                                    </p:anim>
                                    <p:anim calcmode="lin" valueType="num">
                                      <p:cBhvr>
                                        <p:cTn id="9" dur="1000" fill="hold"/>
                                        <p:tgtEl>
                                          <p:spTgt spid="12"/>
                                        </p:tgtEl>
                                        <p:attrNameLst>
                                          <p:attrName>ppt_y</p:attrName>
                                        </p:attrNameLst>
                                      </p:cBhvr>
                                      <p:tavLst>
                                        <p:tav tm="0">
                                          <p:val>
                                            <p:strVal val="#ppt_y+.1"/>
                                          </p:val>
                                        </p:tav>
                                        <p:tav tm="100000">
                                          <p:val>
                                            <p:strVal val="#ppt_y"/>
                                          </p:val>
                                        </p:tav>
                                      </p:tavLst>
                                    </p:anim>
                                  </p:childTnLst>
                                </p:cTn>
                              </p:par>
                            </p:childTnLst>
                          </p:cTn>
                        </p:par>
                      </p:childTnLst>
                    </p:cTn>
                  </p:par>
                  <p:par>
                    <p:cTn id="10" fill="hold">
                      <p:stCondLst>
                        <p:cond delay="indefinite"/>
                      </p:stCondLst>
                      <p:childTnLst>
                        <p:par>
                          <p:cTn id="11" fill="hold">
                            <p:stCondLst>
                              <p:cond delay="0"/>
                            </p:stCondLst>
                            <p:childTnLst>
                              <p:par>
                                <p:cTn id="12" presetID="42" presetClass="entr" presetSubtype="0" fill="hold" grpId="0" nodeType="clickEffect">
                                  <p:stCondLst>
                                    <p:cond delay="0"/>
                                  </p:stCondLst>
                                  <p:childTnLst>
                                    <p:set>
                                      <p:cBhvr>
                                        <p:cTn id="13" dur="1" fill="hold">
                                          <p:stCondLst>
                                            <p:cond delay="0"/>
                                          </p:stCondLst>
                                        </p:cTn>
                                        <p:tgtEl>
                                          <p:spTgt spid="5"/>
                                        </p:tgtEl>
                                        <p:attrNameLst>
                                          <p:attrName>style.visibility</p:attrName>
                                        </p:attrNameLst>
                                      </p:cBhvr>
                                      <p:to>
                                        <p:strVal val="visible"/>
                                      </p:to>
                                    </p:set>
                                    <p:animEffect transition="in" filter="fade">
                                      <p:cBhvr>
                                        <p:cTn id="14" dur="1000"/>
                                        <p:tgtEl>
                                          <p:spTgt spid="5"/>
                                        </p:tgtEl>
                                      </p:cBhvr>
                                    </p:animEffect>
                                    <p:anim calcmode="lin" valueType="num">
                                      <p:cBhvr>
                                        <p:cTn id="15" dur="1000" fill="hold"/>
                                        <p:tgtEl>
                                          <p:spTgt spid="5"/>
                                        </p:tgtEl>
                                        <p:attrNameLst>
                                          <p:attrName>ppt_x</p:attrName>
                                        </p:attrNameLst>
                                      </p:cBhvr>
                                      <p:tavLst>
                                        <p:tav tm="0">
                                          <p:val>
                                            <p:strVal val="#ppt_x"/>
                                          </p:val>
                                        </p:tav>
                                        <p:tav tm="100000">
                                          <p:val>
                                            <p:strVal val="#ppt_x"/>
                                          </p:val>
                                        </p:tav>
                                      </p:tavLst>
                                    </p:anim>
                                    <p:anim calcmode="lin" valueType="num">
                                      <p:cBhvr>
                                        <p:cTn id="16" dur="1000" fill="hold"/>
                                        <p:tgtEl>
                                          <p:spTgt spid="5"/>
                                        </p:tgtEl>
                                        <p:attrNameLst>
                                          <p:attrName>ppt_y</p:attrName>
                                        </p:attrNameLst>
                                      </p:cBhvr>
                                      <p:tavLst>
                                        <p:tav tm="0">
                                          <p:val>
                                            <p:strVal val="#ppt_y+.1"/>
                                          </p:val>
                                        </p:tav>
                                        <p:tav tm="100000">
                                          <p:val>
                                            <p:strVal val="#ppt_y"/>
                                          </p:val>
                                        </p:tav>
                                      </p:tavLst>
                                    </p:anim>
                                  </p:childTnLst>
                                </p:cTn>
                              </p:par>
                            </p:childTnLst>
                          </p:cTn>
                        </p:par>
                      </p:childTnLst>
                    </p:cTn>
                  </p:par>
                </p:childTnLst>
              </p:cTn>
              <p:prevCondLst>
                <p:cond evt="onPrev" delay="0">
                  <p:tgtEl>
                    <p:sldTgt/>
                  </p:tgtEl>
                </p:cond>
              </p:prevCondLst>
              <p:nextCondLst>
                <p:cond evt="onNext" delay="0">
                  <p:tgtEl>
                    <p:sldTgt/>
                  </p:tgtEl>
                </p:cond>
              </p:nextCondLst>
            </p:seq>
            <p:seq concurrent="1" nextAc="seek">
              <p:cTn id="17" restart="whenNotActive" fill="hold" evtFilter="cancelBubble" nodeType="interactiveSeq">
                <p:stCondLst>
                  <p:cond evt="onClick" delay="0">
                    <p:tgtEl>
                      <p:spTgt spid="17"/>
                    </p:tgtEl>
                  </p:cond>
                </p:stCondLst>
                <p:endSync evt="end" delay="0">
                  <p:rtn val="all"/>
                </p:endSync>
                <p:childTnLst>
                  <p:par>
                    <p:cTn id="18" fill="hold">
                      <p:stCondLst>
                        <p:cond delay="0"/>
                      </p:stCondLst>
                      <p:childTnLst>
                        <p:par>
                          <p:cTn id="19" fill="hold">
                            <p:stCondLst>
                              <p:cond delay="0"/>
                            </p:stCondLst>
                            <p:childTnLst>
                              <p:par>
                                <p:cTn id="20" presetID="10" presetClass="exit" presetSubtype="0" fill="hold" nodeType="clickEffect">
                                  <p:stCondLst>
                                    <p:cond delay="0"/>
                                  </p:stCondLst>
                                  <p:childTnLst>
                                    <p:animEffect transition="out" filter="fade">
                                      <p:cBhvr>
                                        <p:cTn id="21" dur="500"/>
                                        <p:tgtEl>
                                          <p:spTgt spid="17"/>
                                        </p:tgtEl>
                                      </p:cBhvr>
                                    </p:animEffect>
                                    <p:set>
                                      <p:cBhvr>
                                        <p:cTn id="22" dur="1" fill="hold">
                                          <p:stCondLst>
                                            <p:cond delay="499"/>
                                          </p:stCondLst>
                                        </p:cTn>
                                        <p:tgtEl>
                                          <p:spTgt spid="17"/>
                                        </p:tgtEl>
                                        <p:attrNameLst>
                                          <p:attrName>style.visibility</p:attrName>
                                        </p:attrNameLst>
                                      </p:cBhvr>
                                      <p:to>
                                        <p:strVal val="hidden"/>
                                      </p:to>
                                    </p:set>
                                  </p:childTnLst>
                                </p:cTn>
                              </p:par>
                              <p:par>
                                <p:cTn id="23" presetID="10" presetClass="exit" presetSubtype="0" fill="hold" grpId="1" nodeType="withEffect">
                                  <p:stCondLst>
                                    <p:cond delay="0"/>
                                  </p:stCondLst>
                                  <p:childTnLst>
                                    <p:animEffect transition="out" filter="fade">
                                      <p:cBhvr>
                                        <p:cTn id="24" dur="500"/>
                                        <p:tgtEl>
                                          <p:spTgt spid="12"/>
                                        </p:tgtEl>
                                      </p:cBhvr>
                                    </p:animEffect>
                                    <p:set>
                                      <p:cBhvr>
                                        <p:cTn id="25" dur="1" fill="hold">
                                          <p:stCondLst>
                                            <p:cond delay="499"/>
                                          </p:stCondLst>
                                        </p:cTn>
                                        <p:tgtEl>
                                          <p:spTgt spid="12"/>
                                        </p:tgtEl>
                                        <p:attrNameLst>
                                          <p:attrName>style.visibility</p:attrName>
                                        </p:attrNameLst>
                                      </p:cBhvr>
                                      <p:to>
                                        <p:strVal val="hidden"/>
                                      </p:to>
                                    </p:set>
                                  </p:childTnLst>
                                </p:cTn>
                              </p:par>
                              <p:par>
                                <p:cTn id="26" presetID="10" presetClass="exit" presetSubtype="0" fill="hold" grpId="1" nodeType="withEffect">
                                  <p:stCondLst>
                                    <p:cond delay="0"/>
                                  </p:stCondLst>
                                  <p:childTnLst>
                                    <p:animEffect transition="out" filter="fade">
                                      <p:cBhvr>
                                        <p:cTn id="27" dur="500"/>
                                        <p:tgtEl>
                                          <p:spTgt spid="5"/>
                                        </p:tgtEl>
                                      </p:cBhvr>
                                    </p:animEffect>
                                    <p:set>
                                      <p:cBhvr>
                                        <p:cTn id="28" dur="1" fill="hold">
                                          <p:stCondLst>
                                            <p:cond delay="499"/>
                                          </p:stCondLst>
                                        </p:cTn>
                                        <p:tgtEl>
                                          <p:spTgt spid="5"/>
                                        </p:tgtEl>
                                        <p:attrNameLst>
                                          <p:attrName>style.visibility</p:attrName>
                                        </p:attrNameLst>
                                      </p:cBhvr>
                                      <p:to>
                                        <p:strVal val="hidden"/>
                                      </p:to>
                                    </p:set>
                                  </p:childTnLst>
                                </p:cTn>
                              </p:par>
                            </p:childTnLst>
                          </p:cTn>
                        </p:par>
                        <p:par>
                          <p:cTn id="29" fill="hold">
                            <p:stCondLst>
                              <p:cond delay="500"/>
                            </p:stCondLst>
                            <p:childTnLst>
                              <p:par>
                                <p:cTn id="30" presetID="10" presetClass="entr" presetSubtype="0" fill="hold" nodeType="afterEffect">
                                  <p:stCondLst>
                                    <p:cond delay="0"/>
                                  </p:stCondLst>
                                  <p:childTnLst>
                                    <p:set>
                                      <p:cBhvr>
                                        <p:cTn id="31" dur="1" fill="hold">
                                          <p:stCondLst>
                                            <p:cond delay="0"/>
                                          </p:stCondLst>
                                        </p:cTn>
                                        <p:tgtEl>
                                          <p:spTgt spid="18"/>
                                        </p:tgtEl>
                                        <p:attrNameLst>
                                          <p:attrName>style.visibility</p:attrName>
                                        </p:attrNameLst>
                                      </p:cBhvr>
                                      <p:to>
                                        <p:strVal val="visible"/>
                                      </p:to>
                                    </p:set>
                                    <p:animEffect transition="in" filter="fade">
                                      <p:cBhvr>
                                        <p:cTn id="32" dur="500"/>
                                        <p:tgtEl>
                                          <p:spTgt spid="18"/>
                                        </p:tgtEl>
                                      </p:cBhvr>
                                    </p:animEffect>
                                  </p:childTnLst>
                                </p:cTn>
                              </p:par>
                            </p:childTnLst>
                          </p:cTn>
                        </p:par>
                        <p:par>
                          <p:cTn id="33" fill="hold">
                            <p:stCondLst>
                              <p:cond delay="1000"/>
                            </p:stCondLst>
                            <p:childTnLst>
                              <p:par>
                                <p:cTn id="34" presetID="23" presetClass="entr" presetSubtype="32" fill="hold" grpId="0" nodeType="afterEffect">
                                  <p:stCondLst>
                                    <p:cond delay="0"/>
                                  </p:stCondLst>
                                  <p:childTnLst>
                                    <p:set>
                                      <p:cBhvr>
                                        <p:cTn id="35" dur="1" fill="hold">
                                          <p:stCondLst>
                                            <p:cond delay="0"/>
                                          </p:stCondLst>
                                        </p:cTn>
                                        <p:tgtEl>
                                          <p:spTgt spid="15"/>
                                        </p:tgtEl>
                                        <p:attrNameLst>
                                          <p:attrName>style.visibility</p:attrName>
                                        </p:attrNameLst>
                                      </p:cBhvr>
                                      <p:to>
                                        <p:strVal val="visible"/>
                                      </p:to>
                                    </p:set>
                                    <p:anim calcmode="lin" valueType="num">
                                      <p:cBhvr>
                                        <p:cTn id="36" dur="500" fill="hold"/>
                                        <p:tgtEl>
                                          <p:spTgt spid="15"/>
                                        </p:tgtEl>
                                        <p:attrNameLst>
                                          <p:attrName>ppt_w</p:attrName>
                                        </p:attrNameLst>
                                      </p:cBhvr>
                                      <p:tavLst>
                                        <p:tav tm="0">
                                          <p:val>
                                            <p:strVal val="4*#ppt_w"/>
                                          </p:val>
                                        </p:tav>
                                        <p:tav tm="100000">
                                          <p:val>
                                            <p:strVal val="#ppt_w"/>
                                          </p:val>
                                        </p:tav>
                                      </p:tavLst>
                                    </p:anim>
                                    <p:anim calcmode="lin" valueType="num">
                                      <p:cBhvr>
                                        <p:cTn id="37" dur="500" fill="hold"/>
                                        <p:tgtEl>
                                          <p:spTgt spid="15"/>
                                        </p:tgtEl>
                                        <p:attrNameLst>
                                          <p:attrName>ppt_h</p:attrName>
                                        </p:attrNameLst>
                                      </p:cBhvr>
                                      <p:tavLst>
                                        <p:tav tm="0">
                                          <p:val>
                                            <p:strVal val="4*#ppt_h"/>
                                          </p:val>
                                        </p:tav>
                                        <p:tav tm="100000">
                                          <p:val>
                                            <p:strVal val="#ppt_h"/>
                                          </p:val>
                                        </p:tav>
                                      </p:tavLst>
                                    </p:anim>
                                  </p:childTnLst>
                                </p:cTn>
                              </p:par>
                              <p:par>
                                <p:cTn id="38" presetID="21" presetClass="emph" presetSubtype="0" repeatCount="indefinite" fill="hold" grpId="1" nodeType="withEffect">
                                  <p:stCondLst>
                                    <p:cond delay="0"/>
                                  </p:stCondLst>
                                  <p:childTnLst>
                                    <p:animClr clrSpc="hsl" dir="cw">
                                      <p:cBhvr override="childStyle">
                                        <p:cTn id="39" dur="500" fill="hold"/>
                                        <p:tgtEl>
                                          <p:spTgt spid="15"/>
                                        </p:tgtEl>
                                        <p:attrNameLst>
                                          <p:attrName>style.color</p:attrName>
                                        </p:attrNameLst>
                                      </p:cBhvr>
                                      <p:by>
                                        <p:hsl h="7200000" s="0" l="0"/>
                                      </p:by>
                                    </p:animClr>
                                    <p:animClr clrSpc="hsl" dir="cw">
                                      <p:cBhvr>
                                        <p:cTn id="40" dur="500" fill="hold"/>
                                        <p:tgtEl>
                                          <p:spTgt spid="15"/>
                                        </p:tgtEl>
                                        <p:attrNameLst>
                                          <p:attrName>fillcolor</p:attrName>
                                        </p:attrNameLst>
                                      </p:cBhvr>
                                      <p:by>
                                        <p:hsl h="7200000" s="0" l="0"/>
                                      </p:by>
                                    </p:animClr>
                                    <p:animClr clrSpc="hsl" dir="cw">
                                      <p:cBhvr>
                                        <p:cTn id="41" dur="500" fill="hold"/>
                                        <p:tgtEl>
                                          <p:spTgt spid="15"/>
                                        </p:tgtEl>
                                        <p:attrNameLst>
                                          <p:attrName>stroke.color</p:attrName>
                                        </p:attrNameLst>
                                      </p:cBhvr>
                                      <p:by>
                                        <p:hsl h="7200000" s="0" l="0"/>
                                      </p:by>
                                    </p:animClr>
                                    <p:set>
                                      <p:cBhvr>
                                        <p:cTn id="42" dur="500" fill="hold"/>
                                        <p:tgtEl>
                                          <p:spTgt spid="15"/>
                                        </p:tgtEl>
                                        <p:attrNameLst>
                                          <p:attrName>fill.type</p:attrName>
                                        </p:attrNameLst>
                                      </p:cBhvr>
                                      <p:to>
                                        <p:strVal val="solid"/>
                                      </p:to>
                                    </p:set>
                                  </p:childTnLst>
                                  <p:subTnLst>
                                    <p:audio>
                                      <p:cMediaNode>
                                        <p:cTn display="0" masterRel="sameClick">
                                          <p:stCondLst>
                                            <p:cond evt="begin" delay="0">
                                              <p:tn val="38"/>
                                            </p:cond>
                                          </p:stCondLst>
                                          <p:endCondLst>
                                            <p:cond evt="onStopAudio" delay="0">
                                              <p:tgtEl>
                                                <p:sldTgt/>
                                              </p:tgtEl>
                                            </p:cond>
                                          </p:endCondLst>
                                        </p:cTn>
                                        <p:tgtEl>
                                          <p:sndTgt r:embed="rId2" name="applause.wav"/>
                                        </p:tgtEl>
                                      </p:cMediaNode>
                                    </p:audio>
                                  </p:subTnLst>
                                </p:cTn>
                              </p:par>
                            </p:childTnLst>
                          </p:cTn>
                        </p:par>
                      </p:childTnLst>
                    </p:cTn>
                  </p:par>
                </p:childTnLst>
              </p:cTn>
              <p:nextCondLst>
                <p:cond evt="onClick" delay="0">
                  <p:tgtEl>
                    <p:spTgt spid="17"/>
                  </p:tgtEl>
                </p:cond>
              </p:nextCondLst>
            </p:seq>
          </p:childTnLst>
        </p:cTn>
      </p:par>
    </p:tnLst>
    <p:bldLst>
      <p:bldP spid="12" grpId="0" animBg="1"/>
      <p:bldP spid="12" grpId="1" animBg="1"/>
      <p:bldP spid="5" grpId="0" animBg="1"/>
      <p:bldP spid="5" grpId="1" animBg="1"/>
      <p:bldP spid="15" grpId="0"/>
      <p:bldP spid="15" grpId="1"/>
    </p:bldLst>
  </p:timing>
</p:sld>
</file>

<file path=ppt/slides/slide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8" name="图片 7"/>
          <p:cNvPicPr>
            <a:picLocks noChangeAspect="1"/>
          </p:cNvPicPr>
          <p:nvPr/>
        </p:nvPicPr>
        <p:blipFill rotWithShape="1">
          <a:blip r:embed="rId5" cstate="print">
            <a:extLst>
              <a:ext uri="{28A0092B-C50C-407E-A947-70E740481C1C}">
                <a14:useLocalDpi xmlns:a14="http://schemas.microsoft.com/office/drawing/2010/main" val="0"/>
              </a:ext>
            </a:extLst>
          </a:blip>
          <a:srcRect t="14402"/>
          <a:stretch>
            <a:fillRect/>
          </a:stretch>
        </p:blipFill>
        <p:spPr>
          <a:xfrm>
            <a:off x="0" y="0"/>
            <a:ext cx="12192000" cy="6858000"/>
          </a:xfrm>
          <a:prstGeom prst="rect">
            <a:avLst/>
          </a:prstGeom>
        </p:spPr>
      </p:pic>
      <p:pic>
        <p:nvPicPr>
          <p:cNvPr id="6" name="图片 5"/>
          <p:cNvPicPr>
            <a:picLocks noChangeAspect="1"/>
          </p:cNvPicPr>
          <p:nvPr/>
        </p:nvPicPr>
        <p:blipFill rotWithShape="1">
          <a:blip r:embed="rId6">
            <a:extLst>
              <a:ext uri="{28A0092B-C50C-407E-A947-70E740481C1C}">
                <a14:useLocalDpi xmlns:a14="http://schemas.microsoft.com/office/drawing/2010/main" val="0"/>
              </a:ext>
            </a:extLst>
          </a:blip>
          <a:srcRect l="30953" t="26667" r="20952" b="53651"/>
          <a:stretch>
            <a:fillRect/>
          </a:stretch>
        </p:blipFill>
        <p:spPr>
          <a:xfrm>
            <a:off x="536911" y="136694"/>
            <a:ext cx="10923644" cy="2514600"/>
          </a:xfrm>
          <a:prstGeom prst="rect">
            <a:avLst/>
          </a:prstGeom>
        </p:spPr>
      </p:pic>
      <p:pic>
        <p:nvPicPr>
          <p:cNvPr id="4" name="图片 3"/>
          <p:cNvPicPr>
            <a:picLocks noChangeAspect="1"/>
          </p:cNvPicPr>
          <p:nvPr/>
        </p:nvPicPr>
        <p:blipFill rotWithShape="1">
          <a:blip r:embed="rId7" cstate="print">
            <a:extLst>
              <a:ext uri="{28A0092B-C50C-407E-A947-70E740481C1C}">
                <a14:useLocalDpi xmlns:a14="http://schemas.microsoft.com/office/drawing/2010/main" val="0"/>
              </a:ext>
            </a:extLst>
          </a:blip>
          <a:srcRect l="53214" t="30900" r="27976" b="38836"/>
          <a:stretch>
            <a:fillRect/>
          </a:stretch>
        </p:blipFill>
        <p:spPr>
          <a:xfrm>
            <a:off x="10485579" y="0"/>
            <a:ext cx="1456783" cy="1318480"/>
          </a:xfrm>
          <a:prstGeom prst="rect">
            <a:avLst/>
          </a:prstGeom>
        </p:spPr>
      </p:pic>
      <p:pic>
        <p:nvPicPr>
          <p:cNvPr id="9" name="图片 8"/>
          <p:cNvPicPr>
            <a:picLocks noChangeAspect="1"/>
          </p:cNvPicPr>
          <p:nvPr/>
        </p:nvPicPr>
        <p:blipFill rotWithShape="1">
          <a:blip r:embed="rId8" cstate="print">
            <a:extLst>
              <a:ext uri="{28A0092B-C50C-407E-A947-70E740481C1C}">
                <a14:useLocalDpi xmlns:a14="http://schemas.microsoft.com/office/drawing/2010/main" val="0"/>
              </a:ext>
            </a:extLst>
          </a:blip>
          <a:srcRect l="9048" t="60106" r="67619"/>
          <a:stretch>
            <a:fillRect/>
          </a:stretch>
        </p:blipFill>
        <p:spPr>
          <a:xfrm>
            <a:off x="2194296" y="659240"/>
            <a:ext cx="1803467" cy="4266708"/>
          </a:xfrm>
          <a:prstGeom prst="rect">
            <a:avLst/>
          </a:prstGeom>
        </p:spPr>
      </p:pic>
      <p:pic>
        <p:nvPicPr>
          <p:cNvPr id="10" name="图片 9"/>
          <p:cNvPicPr>
            <a:picLocks noChangeAspect="1"/>
          </p:cNvPicPr>
          <p:nvPr/>
        </p:nvPicPr>
        <p:blipFill rotWithShape="1">
          <a:blip r:embed="rId9" cstate="print">
            <a:extLst>
              <a:ext uri="{28A0092B-C50C-407E-A947-70E740481C1C}">
                <a14:useLocalDpi xmlns:a14="http://schemas.microsoft.com/office/drawing/2010/main" val="0"/>
              </a:ext>
            </a:extLst>
          </a:blip>
          <a:srcRect l="70595" t="59471" r="6905"/>
          <a:stretch>
            <a:fillRect/>
          </a:stretch>
        </p:blipFill>
        <p:spPr>
          <a:xfrm>
            <a:off x="7180216" y="438912"/>
            <a:ext cx="1142465" cy="3371235"/>
          </a:xfrm>
          <a:prstGeom prst="rect">
            <a:avLst/>
          </a:prstGeom>
        </p:spPr>
      </p:pic>
      <p:sp>
        <p:nvSpPr>
          <p:cNvPr id="7" name="Heart 6"/>
          <p:cNvSpPr/>
          <p:nvPr/>
        </p:nvSpPr>
        <p:spPr>
          <a:xfrm>
            <a:off x="3506842" y="1257779"/>
            <a:ext cx="2296550" cy="2171221"/>
          </a:xfrm>
          <a:prstGeom prst="heart">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sz="6000" dirty="0" err="1">
                <a:latin typeface="Times New Roman" pitchFamily="18" charset="0"/>
                <a:cs typeface="Times New Roman" pitchFamily="18" charset="0"/>
              </a:rPr>
              <a:t>Ẩn</a:t>
            </a:r>
            <a:endParaRPr lang="en-US" sz="6000" dirty="0">
              <a:latin typeface="Times New Roman" pitchFamily="18" charset="0"/>
              <a:cs typeface="Times New Roman" pitchFamily="18" charset="0"/>
            </a:endParaRPr>
          </a:p>
        </p:txBody>
      </p:sp>
      <p:sp>
        <p:nvSpPr>
          <p:cNvPr id="31" name="Heart 30"/>
          <p:cNvSpPr/>
          <p:nvPr/>
        </p:nvSpPr>
        <p:spPr>
          <a:xfrm>
            <a:off x="5305970" y="2015887"/>
            <a:ext cx="2121139" cy="2092817"/>
          </a:xfrm>
          <a:prstGeom prst="heart">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sz="6000" dirty="0" err="1">
                <a:latin typeface="Times New Roman" pitchFamily="18" charset="0"/>
                <a:cs typeface="Times New Roman" pitchFamily="18" charset="0"/>
              </a:rPr>
              <a:t>Dụ</a:t>
            </a:r>
            <a:endParaRPr lang="en-US" sz="6000" dirty="0">
              <a:latin typeface="Times New Roman" pitchFamily="18" charset="0"/>
              <a:cs typeface="Times New Roman" pitchFamily="18" charset="0"/>
            </a:endParaRPr>
          </a:p>
        </p:txBody>
      </p:sp>
      <p:sp>
        <p:nvSpPr>
          <p:cNvPr id="32" name="Pentagon 31">
            <a:hlinkClick r:id="rId10" action="ppaction://hlinksldjump"/>
          </p:cNvPr>
          <p:cNvSpPr/>
          <p:nvPr/>
        </p:nvSpPr>
        <p:spPr>
          <a:xfrm flipH="1">
            <a:off x="9915265" y="5900977"/>
            <a:ext cx="1874159" cy="489753"/>
          </a:xfrm>
          <a:prstGeom prst="homePlate">
            <a:avLst/>
          </a:prstGeom>
          <a:solidFill>
            <a:srgbClr val="FF0000">
              <a:alpha val="75000"/>
            </a:srgbClr>
          </a:solidFill>
          <a:ln w="12700" cap="flat" cmpd="sng" algn="ctr">
            <a:noFill/>
            <a:prstDash val="solid"/>
            <a:miter lim="800000"/>
          </a:ln>
          <a:effectLst/>
        </p:spPr>
        <p:txBody>
          <a:bodyPr rtlCol="0" anchor="ctr"/>
          <a:lstStyle/>
          <a:p>
            <a:pPr marL="0" marR="0" lvl="0" indent="0" algn="ctr" defTabSz="685800" eaLnBrk="1" fontAlgn="auto" latinLnBrk="0" hangingPunct="1">
              <a:lnSpc>
                <a:spcPct val="100000"/>
              </a:lnSpc>
              <a:spcBef>
                <a:spcPts val="0"/>
              </a:spcBef>
              <a:spcAft>
                <a:spcPts val="0"/>
              </a:spcAft>
              <a:buClrTx/>
              <a:buSzTx/>
              <a:buFontTx/>
              <a:buNone/>
              <a:tabLst/>
              <a:defRPr/>
            </a:pPr>
            <a:r>
              <a:rPr kumimoji="0" lang="en-US" sz="2100" b="0" i="0" u="none" strike="noStrike" kern="0" cap="none" spc="0" normalizeH="0" baseline="0" noProof="0" dirty="0">
                <a:ln>
                  <a:noFill/>
                </a:ln>
                <a:solidFill>
                  <a:prstClr val="black"/>
                </a:solidFill>
                <a:effectLst/>
                <a:uLnTx/>
                <a:uFillTx/>
                <a:latin typeface="Calibri"/>
                <a:ea typeface="+mn-ea"/>
                <a:cs typeface="+mn-cs"/>
                <a:sym typeface="Arial"/>
              </a:rPr>
              <a:t>GO HOME</a:t>
            </a:r>
          </a:p>
        </p:txBody>
      </p:sp>
      <p:pic>
        <p:nvPicPr>
          <p:cNvPr id="33" name="Picture 32"/>
          <p:cNvPicPr>
            <a:picLocks noChangeAspect="1"/>
          </p:cNvPicPr>
          <p:nvPr/>
        </p:nvPicPr>
        <p:blipFill>
          <a:blip r:embed="rId11" cstate="print">
            <a:extLst>
              <a:ext uri="{28A0092B-C50C-407E-A947-70E740481C1C}">
                <a14:useLocalDpi xmlns:a14="http://schemas.microsoft.com/office/drawing/2010/main" val="0"/>
              </a:ext>
            </a:extLst>
          </a:blip>
          <a:stretch>
            <a:fillRect/>
          </a:stretch>
        </p:blipFill>
        <p:spPr>
          <a:xfrm>
            <a:off x="5046506" y="5164122"/>
            <a:ext cx="1320033" cy="990025"/>
          </a:xfrm>
          <a:prstGeom prst="rect">
            <a:avLst/>
          </a:prstGeom>
        </p:spPr>
      </p:pic>
      <p:pic>
        <p:nvPicPr>
          <p:cNvPr id="11" name="Victory-Bond_zh8.mp3">
            <a:hlinkClick r:id="" action="ppaction://media"/>
          </p:cNvPr>
          <p:cNvPicPr>
            <a:picLocks noChangeAspect="1"/>
          </p:cNvPicPr>
          <p:nvPr>
            <a:audioFile r:link="rId2"/>
            <p:extLst>
              <p:ext uri="{DAA4B4D4-6D71-4841-9C94-3DE7FCFB9230}">
                <p14:media xmlns:p14="http://schemas.microsoft.com/office/powerpoint/2010/main" r:embed="rId1"/>
              </p:ext>
            </p:extLst>
          </p:nvPr>
        </p:nvPicPr>
        <p:blipFill>
          <a:blip r:embed="rId12"/>
          <a:stretch>
            <a:fillRect/>
          </a:stretch>
        </p:blipFill>
        <p:spPr>
          <a:xfrm>
            <a:off x="-609600" y="2467935"/>
            <a:ext cx="609600" cy="609600"/>
          </a:xfrm>
          <a:prstGeom prst="rect">
            <a:avLst/>
          </a:prstGeom>
        </p:spPr>
      </p:pic>
    </p:spTree>
  </p:cSld>
  <p:clrMapOvr>
    <a:masterClrMapping/>
  </p:clrMapOvr>
  <mc:AlternateContent xmlns:mc="http://schemas.openxmlformats.org/markup-compatibility/2006" xmlns:p14="http://schemas.microsoft.com/office/powerpoint/2010/main">
    <mc:Choice Requires="p14">
      <p:transition spd="slow" p14:dur="1500">
        <p:split orient="vert"/>
      </p:transition>
    </mc:Choice>
    <mc:Fallback xmlns="">
      <p:transition spd="slow">
        <p:split orient="vert"/>
      </p:transition>
    </mc:Fallback>
  </mc:AlternateContent>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6" presetClass="entr" presetSubtype="21" fill="hold" nodeType="clickEffect">
                                  <p:stCondLst>
                                    <p:cond delay="0"/>
                                  </p:stCondLst>
                                  <p:childTnLst>
                                    <p:set>
                                      <p:cBhvr>
                                        <p:cTn id="6" dur="1" fill="hold">
                                          <p:stCondLst>
                                            <p:cond delay="0"/>
                                          </p:stCondLst>
                                        </p:cTn>
                                        <p:tgtEl>
                                          <p:spTgt spid="33"/>
                                        </p:tgtEl>
                                        <p:attrNameLst>
                                          <p:attrName>style.visibility</p:attrName>
                                        </p:attrNameLst>
                                      </p:cBhvr>
                                      <p:to>
                                        <p:strVal val="visible"/>
                                      </p:to>
                                    </p:set>
                                    <p:animEffect transition="in" filter="barn(inVertical)">
                                      <p:cBhvr>
                                        <p:cTn id="7" dur="500"/>
                                        <p:tgtEl>
                                          <p:spTgt spid="33"/>
                                        </p:tgtEl>
                                      </p:cBhvr>
                                    </p:animEffect>
                                  </p:childTnLst>
                                </p:cTn>
                              </p:par>
                            </p:childTnLst>
                          </p:cTn>
                        </p:par>
                        <p:par>
                          <p:cTn id="8" fill="hold">
                            <p:stCondLst>
                              <p:cond delay="500"/>
                            </p:stCondLst>
                            <p:childTnLst>
                              <p:par>
                                <p:cTn id="9" presetID="1" presetClass="mediacall" presetSubtype="0" fill="hold" nodeType="afterEffect">
                                  <p:stCondLst>
                                    <p:cond delay="0"/>
                                  </p:stCondLst>
                                  <p:childTnLst>
                                    <p:cmd type="call" cmd="playFrom(0.0)">
                                      <p:cBhvr>
                                        <p:cTn id="10" dur="1" fill="hold"/>
                                        <p:tgtEl>
                                          <p:spTgt spid="11"/>
                                        </p:tgtEl>
                                      </p:cBhvr>
                                    </p:cmd>
                                  </p:childTnLst>
                                </p:cTn>
                              </p:par>
                            </p:childTnLst>
                          </p:cTn>
                        </p:par>
                      </p:childTnLst>
                    </p:cTn>
                  </p:par>
                </p:childTnLst>
              </p:cTn>
              <p:prevCondLst>
                <p:cond evt="onPrev" delay="0">
                  <p:tgtEl>
                    <p:sldTgt/>
                  </p:tgtEl>
                </p:cond>
              </p:prevCondLst>
              <p:nextCondLst>
                <p:cond evt="onNext" delay="0">
                  <p:tgtEl>
                    <p:sldTgt/>
                  </p:tgtEl>
                </p:cond>
              </p:nextCondLst>
            </p:seq>
            <p:audio>
              <p:cMediaNode vol="80000" numSld="10">
                <p:cTn id="11" fill="hold" display="0">
                  <p:stCondLst>
                    <p:cond delay="indefinite"/>
                  </p:stCondLst>
                  <p:endCondLst>
                    <p:cond evt="onStopAudio" delay="0">
                      <p:tgtEl>
                        <p:sldTgt/>
                      </p:tgtEl>
                    </p:cond>
                  </p:endCondLst>
                </p:cTn>
                <p:tgtEl>
                  <p:spTgt spid="11"/>
                </p:tgtEl>
              </p:cMediaNode>
            </p:audio>
            <p:seq concurrent="1" nextAc="seek">
              <p:cTn id="12" restart="whenNotActive" fill="hold" evtFilter="cancelBubble" nodeType="interactiveSeq">
                <p:stCondLst>
                  <p:cond evt="onClick" delay="0">
                    <p:tgtEl>
                      <p:spTgt spid="33"/>
                    </p:tgtEl>
                  </p:cond>
                </p:stCondLst>
                <p:endSync evt="end" delay="0">
                  <p:rtn val="all"/>
                </p:endSync>
                <p:childTnLst>
                  <p:par>
                    <p:cTn id="13" fill="hold">
                      <p:stCondLst>
                        <p:cond delay="0"/>
                      </p:stCondLst>
                      <p:childTnLst>
                        <p:par>
                          <p:cTn id="14" fill="hold">
                            <p:stCondLst>
                              <p:cond delay="0"/>
                            </p:stCondLst>
                            <p:childTnLst>
                              <p:par>
                                <p:cTn id="15" presetID="8" presetClass="emph" presetSubtype="0" fill="hold" grpId="0" nodeType="clickEffect">
                                  <p:stCondLst>
                                    <p:cond delay="0"/>
                                  </p:stCondLst>
                                  <p:childTnLst>
                                    <p:animRot by="21600000">
                                      <p:cBhvr>
                                        <p:cTn id="16" dur="2000" fill="hold"/>
                                        <p:tgtEl>
                                          <p:spTgt spid="7"/>
                                        </p:tgtEl>
                                        <p:attrNameLst>
                                          <p:attrName>r</p:attrName>
                                        </p:attrNameLst>
                                      </p:cBhvr>
                                    </p:animRot>
                                  </p:childTnLst>
                                </p:cTn>
                              </p:par>
                              <p:par>
                                <p:cTn id="17" presetID="8" presetClass="emph" presetSubtype="0" fill="hold" grpId="0" nodeType="withEffect">
                                  <p:stCondLst>
                                    <p:cond delay="0"/>
                                  </p:stCondLst>
                                  <p:childTnLst>
                                    <p:animRot by="21600000">
                                      <p:cBhvr>
                                        <p:cTn id="18" dur="2000" fill="hold"/>
                                        <p:tgtEl>
                                          <p:spTgt spid="31"/>
                                        </p:tgtEl>
                                        <p:attrNameLst>
                                          <p:attrName>r</p:attrName>
                                        </p:attrNameLst>
                                      </p:cBhvr>
                                    </p:animRot>
                                  </p:childTnLst>
                                </p:cTn>
                              </p:par>
                            </p:childTnLst>
                          </p:cTn>
                        </p:par>
                      </p:childTnLst>
                    </p:cTn>
                  </p:par>
                </p:childTnLst>
              </p:cTn>
              <p:nextCondLst>
                <p:cond evt="onClick" delay="0">
                  <p:tgtEl>
                    <p:spTgt spid="33"/>
                  </p:tgtEl>
                </p:cond>
              </p:nextCondLst>
            </p:seq>
          </p:childTnLst>
        </p:cTn>
      </p:par>
    </p:tnLst>
    <p:bldLst>
      <p:bldP spid="7" grpId="0" animBg="1"/>
      <p:bldP spid="31" grpId="0" animBg="1"/>
    </p:bldLst>
  </p:timing>
</p:sld>
</file>

<file path=ppt/tags/tag1.xml><?xml version="1.0" encoding="utf-8"?>
<p:tagLst xmlns:a="http://schemas.openxmlformats.org/drawingml/2006/main" xmlns:r="http://schemas.openxmlformats.org/officeDocument/2006/relationships" xmlns:p="http://schemas.openxmlformats.org/presentationml/2006/main">
  <p:tag name="ISPRING_PRESENTATION_TITLE" val="PowerPoint 演示文稿"/>
</p:tagLst>
</file>

<file path=ppt/theme/theme1.xml><?xml version="1.0" encoding="utf-8"?>
<a:theme xmlns:a="http://schemas.openxmlformats.org/drawingml/2006/main" name="Slide PowerPoint Hoat Hinh _ Toan Hoa  (8)">
  <a:themeElements>
    <a:clrScheme name="自定义 1">
      <a:dk1>
        <a:sysClr val="windowText" lastClr="000000"/>
      </a:dk1>
      <a:lt1>
        <a:sysClr val="window" lastClr="FFFFFF"/>
      </a:lt1>
      <a:dk2>
        <a:srgbClr val="44546A"/>
      </a:dk2>
      <a:lt2>
        <a:srgbClr val="E7E6E6"/>
      </a:lt2>
      <a:accent1>
        <a:srgbClr val="FF3B65"/>
      </a:accent1>
      <a:accent2>
        <a:srgbClr val="FB9000"/>
      </a:accent2>
      <a:accent3>
        <a:srgbClr val="54A32C"/>
      </a:accent3>
      <a:accent4>
        <a:srgbClr val="B03458"/>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ppt/theme/theme10.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ppt/theme/theme2.xml><?xml version="1.0" encoding="utf-8"?>
<a:theme xmlns:a="http://schemas.openxmlformats.org/drawingml/2006/main" name="7_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ppt/theme/theme3.xml><?xml version="1.0" encoding="utf-8"?>
<a:theme xmlns:a="http://schemas.openxmlformats.org/drawingml/2006/main" name="8_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ppt/theme/theme4.xml><?xml version="1.0" encoding="utf-8"?>
<a:theme xmlns:a="http://schemas.openxmlformats.org/drawingml/2006/main" name="9_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ppt/theme/theme5.xml><?xml version="1.0" encoding="utf-8"?>
<a:theme xmlns:a="http://schemas.openxmlformats.org/drawingml/2006/main" name="10_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ppt/theme/theme6.xml><?xml version="1.0" encoding="utf-8"?>
<a:theme xmlns:a="http://schemas.openxmlformats.org/drawingml/2006/main" name="11_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ppt/theme/theme7.xml><?xml version="1.0" encoding="utf-8"?>
<a:theme xmlns:a="http://schemas.openxmlformats.org/drawingml/2006/main" name="12_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ppt/theme/theme8.xml><?xml version="1.0" encoding="utf-8"?>
<a:theme xmlns:a="http://schemas.openxmlformats.org/drawingml/2006/main" name="1_Office 主题">
  <a:themeElements>
    <a:clrScheme name="自定义 443">
      <a:dk1>
        <a:srgbClr val="262626"/>
      </a:dk1>
      <a:lt1>
        <a:sysClr val="window" lastClr="FFFFFF"/>
      </a:lt1>
      <a:dk2>
        <a:srgbClr val="FFC000"/>
      </a:dk2>
      <a:lt2>
        <a:srgbClr val="262626"/>
      </a:lt2>
      <a:accent1>
        <a:srgbClr val="FFC000"/>
      </a:accent1>
      <a:accent2>
        <a:srgbClr val="FF8587"/>
      </a:accent2>
      <a:accent3>
        <a:srgbClr val="13CFE3"/>
      </a:accent3>
      <a:accent4>
        <a:srgbClr val="FFC000"/>
      </a:accent4>
      <a:accent5>
        <a:srgbClr val="FF8587"/>
      </a:accent5>
      <a:accent6>
        <a:srgbClr val="13CFE3"/>
      </a:accent6>
      <a:hlink>
        <a:srgbClr val="7ABC32"/>
      </a:hlink>
      <a:folHlink>
        <a:srgbClr val="FF617B"/>
      </a:folHlink>
    </a:clrScheme>
    <a:fontScheme name="Temp">
      <a:majorFont>
        <a:latin typeface="Arial"/>
        <a:ea typeface="张海山锐谐体"/>
        <a:cs typeface=""/>
      </a:majorFont>
      <a:minorFont>
        <a:latin typeface="Arial"/>
        <a:ea typeface="张海山锐谐体"/>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ppt/theme/theme9.xml><?xml version="1.0" encoding="utf-8"?>
<a:theme xmlns:a="http://schemas.openxmlformats.org/drawingml/2006/main" name="Slide PowerPoint Hoat Hinh _ Toan Hoa  (53)">
  <a:themeElements>
    <a:clrScheme name="自定义 59">
      <a:dk1>
        <a:srgbClr val="000000"/>
      </a:dk1>
      <a:lt1>
        <a:srgbClr val="FFFFFF"/>
      </a:lt1>
      <a:dk2>
        <a:srgbClr val="5E5E5E"/>
      </a:dk2>
      <a:lt2>
        <a:srgbClr val="DDDDDD"/>
      </a:lt2>
      <a:accent1>
        <a:srgbClr val="58CDD0"/>
      </a:accent1>
      <a:accent2>
        <a:srgbClr val="FFC305"/>
      </a:accent2>
      <a:accent3>
        <a:srgbClr val="EC7070"/>
      </a:accent3>
      <a:accent4>
        <a:srgbClr val="A5CB01"/>
      </a:accent4>
      <a:accent5>
        <a:srgbClr val="05BEFF"/>
      </a:accent5>
      <a:accent6>
        <a:srgbClr val="CC0066"/>
      </a:accent6>
      <a:hlink>
        <a:srgbClr val="F59E00"/>
      </a:hlink>
      <a:folHlink>
        <a:srgbClr val="42835E"/>
      </a:folHlink>
    </a:clrScheme>
    <a:fontScheme name="自定义 1">
      <a:majorFont>
        <a:latin typeface="Calibri"/>
        <a:ea typeface="微软雅黑"/>
        <a:cs typeface=""/>
      </a:majorFont>
      <a:minorFont>
        <a:latin typeface="Calibri"/>
        <a:ea typeface="微软雅黑"/>
        <a:cs typeface=""/>
      </a:minorFont>
    </a:fontScheme>
    <a:fmtScheme name="茅草">
      <a:fillStyleLst>
        <a:solidFill>
          <a:schemeClr val="phClr"/>
        </a:solidFill>
        <a:gradFill rotWithShape="1">
          <a:gsLst>
            <a:gs pos="0">
              <a:schemeClr val="phClr">
                <a:tint val="79000"/>
                <a:satMod val="180000"/>
              </a:schemeClr>
            </a:gs>
            <a:gs pos="65000">
              <a:schemeClr val="phClr">
                <a:tint val="52000"/>
                <a:satMod val="250000"/>
              </a:schemeClr>
            </a:gs>
            <a:gs pos="100000">
              <a:schemeClr val="phClr">
                <a:tint val="29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15875" cap="flat" cmpd="sng" algn="ctr">
          <a:solidFill>
            <a:schemeClr val="phClr"/>
          </a:solidFill>
          <a:prstDash val="solid"/>
        </a:ln>
        <a:ln w="38100" cap="flat" cmpd="sng" algn="ctr">
          <a:solidFill>
            <a:schemeClr val="phClr"/>
          </a:solidFill>
          <a:prstDash val="solid"/>
        </a:ln>
      </a:lnStyleLst>
      <a:effectStyleLst>
        <a:effectStyle>
          <a:effectLst>
            <a:outerShdw blurRad="63500" dist="25400" dir="5400000" rotWithShape="0">
              <a:srgbClr val="000000">
                <a:alpha val="43000"/>
              </a:srgbClr>
            </a:outerShdw>
          </a:effectLst>
        </a:effectStyle>
        <a:effectStyle>
          <a:effectLst>
            <a:outerShdw blurRad="63500" dist="25400" dir="5400000" rotWithShape="0">
              <a:srgbClr val="000000">
                <a:alpha val="43000"/>
              </a:srgbClr>
            </a:outerShdw>
          </a:effectLst>
          <a:scene3d>
            <a:camera prst="orthographicFront">
              <a:rot lat="0" lon="0" rev="0"/>
            </a:camera>
            <a:lightRig rig="brightRoom" dir="t">
              <a:rot lat="0" lon="0" rev="8700000"/>
            </a:lightRig>
          </a:scene3d>
          <a:sp3d contourW="12700" prstMaterial="dkEdge">
            <a:bevelT w="0" h="0" prst="relaxedInset"/>
            <a:contourClr>
              <a:schemeClr val="phClr">
                <a:shade val="65000"/>
                <a:satMod val="150000"/>
              </a:schemeClr>
            </a:contourClr>
          </a:sp3d>
        </a:effectStyle>
        <a:effectStyle>
          <a:effectLst>
            <a:outerShdw blurRad="63500" dist="25400" dir="5400000" rotWithShape="0">
              <a:srgbClr val="000000">
                <a:alpha val="43000"/>
              </a:srgbClr>
            </a:outerShdw>
          </a:effectLst>
          <a:scene3d>
            <a:camera prst="orthographicFront">
              <a:rot lat="0" lon="0" rev="0"/>
            </a:camera>
            <a:lightRig rig="glow" dir="t">
              <a:rot lat="0" lon="0" rev="13200000"/>
            </a:lightRig>
          </a:scene3d>
          <a:sp3d prstMaterial="dkEdge">
            <a:bevelT w="63500" h="50800" prst="relaxedInset"/>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Slide PowerPoint Hoat Hinh _ Toan Hoa  (8)</Template>
  <TotalTime>266</TotalTime>
  <Words>1747</Words>
  <Application>Microsoft Office PowerPoint</Application>
  <PresentationFormat>Widescreen</PresentationFormat>
  <Paragraphs>189</Paragraphs>
  <Slides>31</Slides>
  <Notes>21</Notes>
  <HiddenSlides>0</HiddenSlides>
  <MMClips>2</MMClips>
  <ScaleCrop>false</ScaleCrop>
  <HeadingPairs>
    <vt:vector size="6" baseType="variant">
      <vt:variant>
        <vt:lpstr>Fonts Used</vt:lpstr>
      </vt:variant>
      <vt:variant>
        <vt:i4>6</vt:i4>
      </vt:variant>
      <vt:variant>
        <vt:lpstr>Theme</vt:lpstr>
      </vt:variant>
      <vt:variant>
        <vt:i4>9</vt:i4>
      </vt:variant>
      <vt:variant>
        <vt:lpstr>Slide Titles</vt:lpstr>
      </vt:variant>
      <vt:variant>
        <vt:i4>31</vt:i4>
      </vt:variant>
    </vt:vector>
  </HeadingPairs>
  <TitlesOfParts>
    <vt:vector size="46" baseType="lpstr">
      <vt:lpstr>Arial</vt:lpstr>
      <vt:lpstr>Calibri</vt:lpstr>
      <vt:lpstr>Calibri Light</vt:lpstr>
      <vt:lpstr>Montserrat</vt:lpstr>
      <vt:lpstr>Montserrat Light</vt:lpstr>
      <vt:lpstr>Times New Roman</vt:lpstr>
      <vt:lpstr>Slide PowerPoint Hoat Hinh _ Toan Hoa  (8)</vt:lpstr>
      <vt:lpstr>7_Office Theme</vt:lpstr>
      <vt:lpstr>8_Office Theme</vt:lpstr>
      <vt:lpstr>9_Office Theme</vt:lpstr>
      <vt:lpstr>10_Office Theme</vt:lpstr>
      <vt:lpstr>11_Office Theme</vt:lpstr>
      <vt:lpstr>12_Office Theme</vt:lpstr>
      <vt:lpstr>1_Office 主题</vt:lpstr>
      <vt:lpstr>Slide PowerPoint Hoat Hinh _ Toan Hoa  (53)</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vector>
  </TitlesOfParts>
  <LinksUpToDate>false</LinksUpToDate>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PowerPoint Presentation</dc:title>
  <dc:creator>DELL</dc:creator>
  <cp:lastModifiedBy>longduc0968408057@gmail.com</cp:lastModifiedBy>
  <cp:revision>42</cp:revision>
  <dcterms:created xsi:type="dcterms:W3CDTF">2021-09-12T02:58:53Z</dcterms:created>
  <dcterms:modified xsi:type="dcterms:W3CDTF">2021-09-15T06:23:51Z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2052-10.1.0.6260</vt:lpwstr>
  </property>
</Properties>
</file>